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1CFD7" w14:textId="0C8BC287" w:rsidR="00673F39" w:rsidRPr="00DB517B" w:rsidRDefault="00673F39" w:rsidP="00673F39">
      <w:pPr>
        <w:ind w:left="5760"/>
        <w:jc w:val="both"/>
        <w:rPr>
          <w:lang w:val="lt-LT"/>
        </w:rPr>
      </w:pPr>
      <w:bookmarkStart w:id="0" w:name="_GoBack"/>
      <w:bookmarkEnd w:id="0"/>
      <w:r w:rsidRPr="00DB517B">
        <w:rPr>
          <w:lang w:val="lt-LT"/>
        </w:rPr>
        <w:t>Kaziuko mugės organizatoriaus parinkimo konkurso nuostatų</w:t>
      </w:r>
    </w:p>
    <w:p w14:paraId="7D8F3834" w14:textId="21040779" w:rsidR="00673F39" w:rsidRPr="00DB517B" w:rsidRDefault="00673F39" w:rsidP="00673F39">
      <w:pPr>
        <w:ind w:left="5760"/>
        <w:jc w:val="both"/>
        <w:rPr>
          <w:lang w:val="lt-LT"/>
        </w:rPr>
      </w:pPr>
      <w:r>
        <w:rPr>
          <w:lang w:val="lt-LT"/>
        </w:rPr>
        <w:t>4</w:t>
      </w:r>
      <w:r w:rsidRPr="00DB517B">
        <w:rPr>
          <w:lang w:val="lt-LT"/>
        </w:rPr>
        <w:t xml:space="preserve"> priedas</w:t>
      </w:r>
    </w:p>
    <w:p w14:paraId="1AD6E1DF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left="5760"/>
        <w:jc w:val="both"/>
        <w:rPr>
          <w:lang w:val="lt-LT"/>
        </w:rPr>
      </w:pPr>
    </w:p>
    <w:p w14:paraId="1AD6E1E0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left="5760"/>
        <w:jc w:val="both"/>
        <w:rPr>
          <w:lang w:val="lt-LT"/>
        </w:rPr>
      </w:pPr>
    </w:p>
    <w:p w14:paraId="1AD6E1E1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firstLine="320"/>
        <w:jc w:val="center"/>
        <w:rPr>
          <w:b/>
          <w:szCs w:val="20"/>
          <w:lang w:val="lt-LT"/>
        </w:rPr>
      </w:pPr>
      <w:r w:rsidRPr="00932B2A">
        <w:rPr>
          <w:b/>
          <w:bCs/>
          <w:noProof/>
          <w:szCs w:val="20"/>
          <w:lang w:val="lt-LT"/>
        </w:rPr>
        <w:t>(Sutarties sąlygų vykdymo užtikrinimo garantijos pavyzdys)</w:t>
      </w:r>
    </w:p>
    <w:p w14:paraId="1AD6E1E2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firstLine="320"/>
        <w:jc w:val="center"/>
        <w:rPr>
          <w:szCs w:val="20"/>
          <w:lang w:val="lt-LT"/>
        </w:rPr>
      </w:pPr>
    </w:p>
    <w:p w14:paraId="1AD6E1E3" w14:textId="77777777" w:rsidR="00C44FF4" w:rsidRPr="00932B2A" w:rsidRDefault="00C44FF4" w:rsidP="00C44FF4">
      <w:pPr>
        <w:widowControl w:val="0"/>
        <w:autoSpaceDE w:val="0"/>
        <w:autoSpaceDN w:val="0"/>
        <w:adjustRightInd w:val="0"/>
        <w:jc w:val="center"/>
        <w:rPr>
          <w:szCs w:val="20"/>
          <w:lang w:val="lt-LT"/>
        </w:rPr>
      </w:pPr>
      <w:r w:rsidRPr="00932B2A">
        <w:rPr>
          <w:b/>
          <w:szCs w:val="20"/>
          <w:lang w:val="lt-LT"/>
        </w:rPr>
        <w:t>GARANTIJA Nr.</w:t>
      </w:r>
      <w:r w:rsidRPr="00932B2A">
        <w:rPr>
          <w:szCs w:val="20"/>
          <w:lang w:val="lt-LT"/>
        </w:rPr>
        <w:t xml:space="preserve"> </w:t>
      </w:r>
      <w:r w:rsidRPr="00932B2A">
        <w:rPr>
          <w:noProof/>
          <w:szCs w:val="20"/>
          <w:lang w:val="lt-LT"/>
        </w:rPr>
        <w:t>________________________________</w:t>
      </w:r>
    </w:p>
    <w:p w14:paraId="1AD6E1E4" w14:textId="77777777" w:rsidR="00C44FF4" w:rsidRPr="00932B2A" w:rsidRDefault="00C44FF4" w:rsidP="00C44FF4">
      <w:pPr>
        <w:widowControl w:val="0"/>
        <w:autoSpaceDE w:val="0"/>
        <w:autoSpaceDN w:val="0"/>
        <w:adjustRightInd w:val="0"/>
        <w:jc w:val="both"/>
        <w:rPr>
          <w:szCs w:val="20"/>
          <w:lang w:val="lt-LT"/>
        </w:rPr>
      </w:pPr>
    </w:p>
    <w:p w14:paraId="1AD6E1E5" w14:textId="6EC9B31C" w:rsidR="00C44FF4" w:rsidRPr="00932B2A" w:rsidRDefault="00C44FF4" w:rsidP="00C44FF4">
      <w:pPr>
        <w:widowControl w:val="0"/>
        <w:autoSpaceDE w:val="0"/>
        <w:autoSpaceDN w:val="0"/>
        <w:adjustRightInd w:val="0"/>
        <w:jc w:val="both"/>
        <w:rPr>
          <w:szCs w:val="20"/>
          <w:lang w:val="lt-LT"/>
        </w:rPr>
      </w:pPr>
      <w:r w:rsidRPr="00932B2A">
        <w:rPr>
          <w:szCs w:val="20"/>
          <w:u w:val="single"/>
          <w:lang w:val="lt-LT"/>
        </w:rPr>
        <w:t xml:space="preserve">                                                                                                                                                              </w:t>
      </w:r>
    </w:p>
    <w:p w14:paraId="1AD6E1E6" w14:textId="4FE559F3" w:rsidR="00C44FF4" w:rsidRPr="00932B2A" w:rsidRDefault="000765C2" w:rsidP="00C53F33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16"/>
          <w:lang w:val="lt-LT"/>
        </w:rPr>
      </w:pPr>
      <w:r w:rsidRPr="005C5BC5">
        <w:rPr>
          <w:noProof/>
          <w:sz w:val="20"/>
          <w:szCs w:val="16"/>
          <w:lang w:val="lt-LT"/>
        </w:rPr>
        <w:t xml:space="preserve">                           </w:t>
      </w:r>
      <w:r w:rsidR="00C44FF4" w:rsidRPr="005C5BC5">
        <w:rPr>
          <w:noProof/>
          <w:sz w:val="20"/>
          <w:szCs w:val="16"/>
          <w:lang w:val="lt-LT"/>
        </w:rPr>
        <w:t>(</w:t>
      </w:r>
      <w:r w:rsidR="00C44FF4" w:rsidRPr="00932B2A">
        <w:rPr>
          <w:noProof/>
          <w:sz w:val="20"/>
          <w:szCs w:val="16"/>
          <w:lang w:val="lt-LT"/>
        </w:rPr>
        <w:t>juridinio asmens pavadinimas, adresas ir kodas)</w:t>
      </w:r>
    </w:p>
    <w:p w14:paraId="1AD6E1E7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left="2160" w:firstLine="720"/>
        <w:jc w:val="both"/>
        <w:rPr>
          <w:sz w:val="20"/>
          <w:szCs w:val="20"/>
          <w:lang w:val="lt-LT"/>
        </w:rPr>
      </w:pPr>
    </w:p>
    <w:p w14:paraId="1AD6E1EA" w14:textId="42D68E8D" w:rsidR="00C44FF4" w:rsidRPr="00932B2A" w:rsidRDefault="00C44FF4" w:rsidP="00C44FF4">
      <w:pPr>
        <w:widowControl w:val="0"/>
        <w:autoSpaceDE w:val="0"/>
        <w:autoSpaceDN w:val="0"/>
        <w:adjustRightInd w:val="0"/>
        <w:jc w:val="both"/>
        <w:rPr>
          <w:szCs w:val="20"/>
          <w:lang w:val="lt-LT"/>
        </w:rPr>
      </w:pPr>
      <w:r w:rsidRPr="00932B2A">
        <w:rPr>
          <w:szCs w:val="20"/>
          <w:lang w:val="lt-LT"/>
        </w:rPr>
        <w:t xml:space="preserve">(toliau </w:t>
      </w:r>
      <w:r w:rsidRPr="00932B2A">
        <w:rPr>
          <w:sz w:val="20"/>
          <w:lang w:val="lt-LT"/>
        </w:rPr>
        <w:t>–</w:t>
      </w:r>
      <w:r w:rsidRPr="00932B2A">
        <w:rPr>
          <w:szCs w:val="20"/>
          <w:lang w:val="lt-LT"/>
        </w:rPr>
        <w:t xml:space="preserve"> konkurso laimėtoja</w:t>
      </w:r>
      <w:r w:rsidR="00910C08">
        <w:rPr>
          <w:szCs w:val="20"/>
          <w:lang w:val="lt-LT"/>
        </w:rPr>
        <w:t>s</w:t>
      </w:r>
      <w:r w:rsidRPr="00932B2A">
        <w:rPr>
          <w:szCs w:val="20"/>
          <w:lang w:val="lt-LT"/>
        </w:rPr>
        <w:t>),</w:t>
      </w:r>
      <w:r w:rsidRPr="00932B2A">
        <w:rPr>
          <w:noProof/>
          <w:szCs w:val="20"/>
          <w:lang w:val="lt-LT"/>
        </w:rPr>
        <w:t xml:space="preserve"> 201</w:t>
      </w:r>
      <w:r w:rsidR="000765C2" w:rsidRPr="00932B2A">
        <w:rPr>
          <w:noProof/>
          <w:szCs w:val="20"/>
          <w:lang w:val="lt-LT"/>
        </w:rPr>
        <w:t>_</w:t>
      </w:r>
      <w:r w:rsidRPr="00932B2A">
        <w:rPr>
          <w:szCs w:val="20"/>
          <w:lang w:val="lt-LT"/>
        </w:rPr>
        <w:t xml:space="preserve"> m.</w:t>
      </w:r>
      <w:r w:rsidRPr="00932B2A">
        <w:rPr>
          <w:noProof/>
          <w:szCs w:val="20"/>
          <w:lang w:val="lt-LT"/>
        </w:rPr>
        <w:t>________</w:t>
      </w:r>
      <w:r w:rsidRPr="00932B2A">
        <w:rPr>
          <w:szCs w:val="20"/>
          <w:lang w:val="lt-LT"/>
        </w:rPr>
        <w:t xml:space="preserve"> </w:t>
      </w:r>
      <w:r w:rsidRPr="00932B2A">
        <w:rPr>
          <w:noProof/>
          <w:szCs w:val="20"/>
          <w:lang w:val="lt-LT"/>
        </w:rPr>
        <w:t xml:space="preserve">______ </w:t>
      </w:r>
      <w:r w:rsidRPr="00932B2A">
        <w:rPr>
          <w:szCs w:val="20"/>
          <w:lang w:val="lt-LT"/>
        </w:rPr>
        <w:t xml:space="preserve">d. </w:t>
      </w:r>
      <w:r w:rsidR="00910C08" w:rsidRPr="00932B2A">
        <w:rPr>
          <w:szCs w:val="20"/>
          <w:lang w:val="lt-LT"/>
        </w:rPr>
        <w:t>laimėj</w:t>
      </w:r>
      <w:r w:rsidR="00910C08">
        <w:rPr>
          <w:szCs w:val="20"/>
          <w:lang w:val="lt-LT"/>
        </w:rPr>
        <w:t>ęs</w:t>
      </w:r>
      <w:r w:rsidR="00910C08" w:rsidRPr="00932B2A">
        <w:rPr>
          <w:szCs w:val="20"/>
          <w:lang w:val="lt-LT"/>
        </w:rPr>
        <w:t xml:space="preserve"> </w:t>
      </w:r>
      <w:r w:rsidR="00855C82">
        <w:rPr>
          <w:szCs w:val="20"/>
          <w:lang w:val="lt-LT"/>
        </w:rPr>
        <w:t>Kaziuko mugės organizatoriaus parinkimo konkurs</w:t>
      </w:r>
      <w:r w:rsidR="00DC4F9C">
        <w:rPr>
          <w:szCs w:val="20"/>
          <w:lang w:val="lt-LT"/>
        </w:rPr>
        <w:t>ą</w:t>
      </w:r>
      <w:r w:rsidR="00855C82">
        <w:rPr>
          <w:szCs w:val="20"/>
          <w:lang w:val="lt-LT"/>
        </w:rPr>
        <w:t>, vadovaudamasis</w:t>
      </w:r>
      <w:r w:rsidRPr="00932B2A">
        <w:rPr>
          <w:szCs w:val="20"/>
          <w:lang w:val="lt-LT"/>
        </w:rPr>
        <w:t xml:space="preserve"> </w:t>
      </w:r>
      <w:r w:rsidR="0054671B">
        <w:rPr>
          <w:szCs w:val="20"/>
          <w:lang w:val="lt-LT"/>
        </w:rPr>
        <w:t xml:space="preserve">Kaziuko mugės organizatoriaus parinkimo </w:t>
      </w:r>
      <w:r w:rsidR="000765C2" w:rsidRPr="00932B2A">
        <w:rPr>
          <w:bCs/>
          <w:szCs w:val="20"/>
          <w:lang w:val="lt-LT"/>
        </w:rPr>
        <w:t xml:space="preserve">konkurso </w:t>
      </w:r>
      <w:r w:rsidRPr="00932B2A">
        <w:rPr>
          <w:szCs w:val="20"/>
          <w:lang w:val="lt-LT"/>
        </w:rPr>
        <w:t>nuostatais, Vilniaus miesto savivaldybės administracijai turi pateikti 1</w:t>
      </w:r>
      <w:r w:rsidR="00855C82">
        <w:rPr>
          <w:szCs w:val="20"/>
          <w:lang w:val="lt-LT"/>
        </w:rPr>
        <w:t>0</w:t>
      </w:r>
      <w:r w:rsidR="000765C2" w:rsidRPr="00932B2A">
        <w:rPr>
          <w:szCs w:val="20"/>
          <w:lang w:val="lt-LT"/>
        </w:rPr>
        <w:t>0</w:t>
      </w:r>
      <w:r w:rsidRPr="00932B2A">
        <w:rPr>
          <w:szCs w:val="20"/>
          <w:lang w:val="lt-LT"/>
        </w:rPr>
        <w:t>00 (</w:t>
      </w:r>
      <w:r w:rsidR="00855C82">
        <w:rPr>
          <w:szCs w:val="20"/>
          <w:lang w:val="lt-LT"/>
        </w:rPr>
        <w:t>dešimties tūkstančių</w:t>
      </w:r>
      <w:r w:rsidRPr="00932B2A">
        <w:rPr>
          <w:szCs w:val="20"/>
          <w:lang w:val="lt-LT"/>
        </w:rPr>
        <w:t xml:space="preserve">) </w:t>
      </w:r>
      <w:r w:rsidRPr="00932B2A">
        <w:rPr>
          <w:noProof/>
          <w:szCs w:val="20"/>
          <w:lang w:val="lt-LT"/>
        </w:rPr>
        <w:t>Eur</w:t>
      </w:r>
      <w:r w:rsidRPr="00932B2A">
        <w:rPr>
          <w:szCs w:val="20"/>
          <w:lang w:val="lt-LT"/>
        </w:rPr>
        <w:t xml:space="preserve"> sutarties sąlygų vykdymo užtikrinimo garantiją.</w:t>
      </w:r>
    </w:p>
    <w:p w14:paraId="1AD6E1EB" w14:textId="3CA0DCA9" w:rsidR="00C44FF4" w:rsidRPr="00932B2A" w:rsidRDefault="00910C08" w:rsidP="009A38A7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noProof/>
          <w:szCs w:val="20"/>
          <w:lang w:val="lt-LT"/>
        </w:rPr>
      </w:pPr>
      <w:r>
        <w:rPr>
          <w:szCs w:val="20"/>
          <w:lang w:val="lt-LT"/>
        </w:rPr>
        <w:t>Kredito įstaiga ___________________________________________________________</w:t>
      </w:r>
      <w:r w:rsidR="00AC5749">
        <w:rPr>
          <w:szCs w:val="20"/>
          <w:lang w:val="lt-LT"/>
        </w:rPr>
        <w:t>_</w:t>
      </w:r>
      <w:r w:rsidR="00AC5749">
        <w:rPr>
          <w:noProof/>
          <w:szCs w:val="20"/>
          <w:lang w:val="lt-LT"/>
        </w:rPr>
        <w:t>___</w:t>
      </w:r>
      <w:r w:rsidR="00C44FF4" w:rsidRPr="00932B2A">
        <w:rPr>
          <w:noProof/>
          <w:szCs w:val="20"/>
          <w:lang w:val="lt-LT"/>
        </w:rPr>
        <w:t xml:space="preserve">, </w:t>
      </w:r>
    </w:p>
    <w:p w14:paraId="1AD6E1EC" w14:textId="77777777" w:rsidR="00C44FF4" w:rsidRPr="00932B2A" w:rsidRDefault="00C44FF4" w:rsidP="00C44FF4">
      <w:pPr>
        <w:widowControl w:val="0"/>
        <w:autoSpaceDE w:val="0"/>
        <w:autoSpaceDN w:val="0"/>
        <w:adjustRightInd w:val="0"/>
        <w:rPr>
          <w:noProof/>
          <w:szCs w:val="20"/>
          <w:lang w:val="lt-LT"/>
        </w:rPr>
      </w:pPr>
      <w:r w:rsidRPr="00932B2A">
        <w:rPr>
          <w:sz w:val="20"/>
          <w:szCs w:val="20"/>
          <w:lang w:val="lt-LT"/>
        </w:rPr>
        <w:t xml:space="preserve">                                                    (kredito įstaigos pavadinimas)</w:t>
      </w:r>
    </w:p>
    <w:p w14:paraId="1AD6E1ED" w14:textId="032A99F9" w:rsidR="00C44FF4" w:rsidRPr="00932B2A" w:rsidRDefault="00910C08" w:rsidP="00C44FF4">
      <w:pPr>
        <w:widowControl w:val="0"/>
        <w:autoSpaceDE w:val="0"/>
        <w:autoSpaceDN w:val="0"/>
        <w:adjustRightInd w:val="0"/>
        <w:jc w:val="both"/>
        <w:rPr>
          <w:szCs w:val="20"/>
          <w:lang w:val="lt-LT"/>
        </w:rPr>
      </w:pPr>
      <w:r w:rsidRPr="00932B2A">
        <w:rPr>
          <w:noProof/>
          <w:szCs w:val="20"/>
          <w:lang w:val="lt-LT"/>
        </w:rPr>
        <w:t>esant</w:t>
      </w:r>
      <w:r>
        <w:rPr>
          <w:noProof/>
          <w:szCs w:val="20"/>
          <w:lang w:val="lt-LT"/>
        </w:rPr>
        <w:t xml:space="preserve">i </w:t>
      </w:r>
      <w:r w:rsidR="00C44FF4" w:rsidRPr="00932B2A">
        <w:rPr>
          <w:noProof/>
          <w:szCs w:val="20"/>
          <w:lang w:val="lt-LT"/>
        </w:rPr>
        <w:t xml:space="preserve">_________________________________________________________________________, </w:t>
      </w:r>
    </w:p>
    <w:p w14:paraId="1AD6E1EE" w14:textId="77777777" w:rsidR="00C44FF4" w:rsidRPr="00932B2A" w:rsidRDefault="00C44FF4" w:rsidP="00C44FF4">
      <w:pPr>
        <w:widowControl w:val="0"/>
        <w:autoSpaceDE w:val="0"/>
        <w:autoSpaceDN w:val="0"/>
        <w:adjustRightInd w:val="0"/>
        <w:spacing w:line="360" w:lineRule="auto"/>
        <w:ind w:left="720" w:firstLine="720"/>
        <w:rPr>
          <w:sz w:val="20"/>
          <w:szCs w:val="16"/>
          <w:lang w:val="lt-LT"/>
        </w:rPr>
      </w:pPr>
      <w:r w:rsidRPr="00932B2A">
        <w:rPr>
          <w:noProof/>
          <w:sz w:val="20"/>
          <w:szCs w:val="16"/>
          <w:lang w:val="lt-LT"/>
        </w:rPr>
        <w:tab/>
        <w:t xml:space="preserve">           (kredito įstaigos </w:t>
      </w:r>
      <w:r w:rsidRPr="00932B2A">
        <w:rPr>
          <w:sz w:val="20"/>
          <w:szCs w:val="16"/>
          <w:lang w:val="lt-LT"/>
        </w:rPr>
        <w:t>adresas)</w:t>
      </w:r>
    </w:p>
    <w:p w14:paraId="1AD6E1EF" w14:textId="1E8D5A1D" w:rsidR="00C44FF4" w:rsidRPr="00932B2A" w:rsidRDefault="0054671B" w:rsidP="00C44FF4">
      <w:pPr>
        <w:numPr>
          <w:ilvl w:val="12"/>
          <w:numId w:val="0"/>
        </w:numPr>
        <w:jc w:val="both"/>
        <w:rPr>
          <w:bCs/>
          <w:color w:val="000000"/>
          <w:szCs w:val="20"/>
          <w:lang w:val="lt-LT" w:eastAsia="lt-LT"/>
        </w:rPr>
      </w:pPr>
      <w:r>
        <w:rPr>
          <w:color w:val="000000"/>
          <w:szCs w:val="20"/>
          <w:lang w:val="lt-LT" w:eastAsia="lt-LT"/>
        </w:rPr>
        <w:t>sutinka duoti šiam juridiniam asmeniui tokią sutarties sąlygų vykdymo užtikrinimo garantiją ir patvirtina, kad mes, kaip garantas, esame atsakingi Jums ir suteikiame konkurso</w:t>
      </w:r>
      <w:r w:rsidR="00C44FF4" w:rsidRPr="00932B2A">
        <w:rPr>
          <w:color w:val="000000"/>
          <w:szCs w:val="20"/>
          <w:lang w:val="lt-LT" w:eastAsia="lt-LT"/>
        </w:rPr>
        <w:t xml:space="preserve"> laimėtojui 1</w:t>
      </w:r>
      <w:r w:rsidR="00DE5830">
        <w:rPr>
          <w:color w:val="000000"/>
          <w:szCs w:val="20"/>
          <w:lang w:val="lt-LT" w:eastAsia="lt-LT"/>
        </w:rPr>
        <w:t>0</w:t>
      </w:r>
      <w:r w:rsidR="000765C2" w:rsidRPr="00932B2A">
        <w:rPr>
          <w:color w:val="000000"/>
          <w:szCs w:val="20"/>
          <w:lang w:val="lt-LT" w:eastAsia="lt-LT"/>
        </w:rPr>
        <w:t>0</w:t>
      </w:r>
      <w:r w:rsidR="00C44FF4" w:rsidRPr="00932B2A">
        <w:rPr>
          <w:color w:val="000000"/>
          <w:szCs w:val="20"/>
          <w:lang w:val="lt-LT" w:eastAsia="lt-LT"/>
        </w:rPr>
        <w:t>00 (</w:t>
      </w:r>
      <w:r w:rsidR="00DE5830">
        <w:rPr>
          <w:color w:val="000000"/>
          <w:szCs w:val="20"/>
          <w:lang w:val="lt-LT" w:eastAsia="lt-LT"/>
        </w:rPr>
        <w:t xml:space="preserve">dešimties </w:t>
      </w:r>
      <w:r w:rsidR="00C44FF4" w:rsidRPr="00932B2A">
        <w:rPr>
          <w:color w:val="000000"/>
          <w:szCs w:val="20"/>
          <w:lang w:val="lt-LT" w:eastAsia="lt-LT"/>
        </w:rPr>
        <w:t>tūkstanči</w:t>
      </w:r>
      <w:r w:rsidR="00DE5830">
        <w:rPr>
          <w:color w:val="000000"/>
          <w:szCs w:val="20"/>
          <w:lang w:val="lt-LT" w:eastAsia="lt-LT"/>
        </w:rPr>
        <w:t>ų</w:t>
      </w:r>
      <w:r w:rsidR="00C44FF4" w:rsidRPr="00932B2A">
        <w:rPr>
          <w:color w:val="000000"/>
          <w:szCs w:val="20"/>
          <w:lang w:val="lt-LT" w:eastAsia="lt-LT"/>
        </w:rPr>
        <w:t xml:space="preserve">) Eur sutarties sąlygų įvykdymo užtikrinimo </w:t>
      </w:r>
      <w:r w:rsidR="00814663" w:rsidRPr="00932B2A">
        <w:rPr>
          <w:lang w:val="lt-LT"/>
        </w:rPr>
        <w:t>garantiją</w:t>
      </w:r>
      <w:r>
        <w:rPr>
          <w:lang w:val="lt-LT"/>
        </w:rPr>
        <w:t xml:space="preserve"> 1 metams</w:t>
      </w:r>
      <w:r w:rsidR="00DE5830">
        <w:rPr>
          <w:lang w:val="lt-LT"/>
        </w:rPr>
        <w:t>.</w:t>
      </w:r>
      <w:r w:rsidR="00C44FF4" w:rsidRPr="00932B2A">
        <w:rPr>
          <w:color w:val="000000"/>
          <w:szCs w:val="20"/>
          <w:lang w:val="lt-LT" w:eastAsia="lt-LT"/>
        </w:rPr>
        <w:t xml:space="preserve"> </w:t>
      </w:r>
      <w:r w:rsidR="00C44FF4" w:rsidRPr="00932B2A">
        <w:rPr>
          <w:bCs/>
          <w:color w:val="000000"/>
          <w:szCs w:val="20"/>
          <w:lang w:val="lt-LT" w:eastAsia="lt-LT"/>
        </w:rPr>
        <w:t>Sutarties sąlygų įvykdymo užtikrinimo garantija turi įsigalioti ne vėliau kaip sutarties pasirašymo dieną ir galioti 45 kalendorines dienas ilgiau negu sutartis.</w:t>
      </w:r>
    </w:p>
    <w:p w14:paraId="1AD6E1F0" w14:textId="1638E2B4" w:rsidR="00C44FF4" w:rsidRDefault="00814663" w:rsidP="00492C84">
      <w:pPr>
        <w:numPr>
          <w:ilvl w:val="12"/>
          <w:numId w:val="0"/>
        </w:numPr>
        <w:jc w:val="both"/>
        <w:rPr>
          <w:szCs w:val="20"/>
          <w:lang w:val="lt-LT"/>
        </w:rPr>
      </w:pPr>
      <w:r w:rsidRPr="00932B2A">
        <w:rPr>
          <w:bCs/>
          <w:color w:val="000000"/>
          <w:szCs w:val="20"/>
          <w:lang w:val="lt-LT" w:eastAsia="lt-LT"/>
        </w:rPr>
        <w:tab/>
      </w:r>
      <w:r w:rsidR="00910C08">
        <w:rPr>
          <w:szCs w:val="20"/>
          <w:lang w:val="lt-LT"/>
        </w:rPr>
        <w:t>Kredito įstaiga</w:t>
      </w:r>
      <w:r w:rsidR="009E5225">
        <w:rPr>
          <w:szCs w:val="20"/>
          <w:lang w:val="lt-LT"/>
        </w:rPr>
        <w:t xml:space="preserve"> įsipareigoja</w:t>
      </w:r>
      <w:r w:rsidR="00C44FF4" w:rsidRPr="00932B2A">
        <w:rPr>
          <w:szCs w:val="20"/>
          <w:lang w:val="lt-LT"/>
        </w:rPr>
        <w:t xml:space="preserve"> sumokėti Vilniaus miesto savivaldybės administracijai </w:t>
      </w:r>
      <w:r w:rsidR="00C44FF4" w:rsidRPr="00932B2A">
        <w:rPr>
          <w:color w:val="000000"/>
          <w:szCs w:val="20"/>
          <w:lang w:val="lt-LT" w:eastAsia="lt-LT"/>
        </w:rPr>
        <w:t>1</w:t>
      </w:r>
      <w:r w:rsidR="00DE5830">
        <w:rPr>
          <w:color w:val="000000"/>
          <w:szCs w:val="20"/>
          <w:lang w:val="lt-LT" w:eastAsia="lt-LT"/>
        </w:rPr>
        <w:t>0</w:t>
      </w:r>
      <w:r w:rsidR="000765C2" w:rsidRPr="00932B2A">
        <w:rPr>
          <w:color w:val="000000"/>
          <w:szCs w:val="20"/>
          <w:lang w:val="lt-LT" w:eastAsia="lt-LT"/>
        </w:rPr>
        <w:t>0</w:t>
      </w:r>
      <w:r w:rsidR="00C44FF4" w:rsidRPr="00932B2A">
        <w:rPr>
          <w:color w:val="000000"/>
          <w:szCs w:val="20"/>
          <w:lang w:val="lt-LT" w:eastAsia="lt-LT"/>
        </w:rPr>
        <w:t>00 (</w:t>
      </w:r>
      <w:r w:rsidR="00DE5830">
        <w:rPr>
          <w:color w:val="000000"/>
          <w:szCs w:val="20"/>
          <w:lang w:val="lt-LT" w:eastAsia="lt-LT"/>
        </w:rPr>
        <w:t>dešimties tūkstančių</w:t>
      </w:r>
      <w:r w:rsidR="00C44FF4" w:rsidRPr="00932B2A">
        <w:rPr>
          <w:color w:val="000000"/>
          <w:szCs w:val="20"/>
          <w:lang w:val="lt-LT" w:eastAsia="lt-LT"/>
        </w:rPr>
        <w:t xml:space="preserve">) Eur </w:t>
      </w:r>
      <w:r w:rsidR="00C44FF4" w:rsidRPr="00932B2A">
        <w:rPr>
          <w:szCs w:val="20"/>
          <w:lang w:val="lt-LT"/>
        </w:rPr>
        <w:t xml:space="preserve">sumą, </w:t>
      </w:r>
      <w:r w:rsidR="009E5225" w:rsidRPr="00932B2A">
        <w:rPr>
          <w:szCs w:val="20"/>
          <w:lang w:val="lt-LT"/>
        </w:rPr>
        <w:t>gav</w:t>
      </w:r>
      <w:r w:rsidR="009E5225">
        <w:rPr>
          <w:szCs w:val="20"/>
          <w:lang w:val="lt-LT"/>
        </w:rPr>
        <w:t>usi</w:t>
      </w:r>
      <w:r w:rsidR="009E5225" w:rsidRPr="00932B2A">
        <w:rPr>
          <w:szCs w:val="20"/>
          <w:lang w:val="lt-LT"/>
        </w:rPr>
        <w:t xml:space="preserve"> </w:t>
      </w:r>
      <w:r w:rsidR="00C44FF4" w:rsidRPr="00932B2A">
        <w:rPr>
          <w:szCs w:val="20"/>
          <w:lang w:val="lt-LT"/>
        </w:rPr>
        <w:t>jos pirmą rašytinį reikalavimą, per</w:t>
      </w:r>
      <w:r w:rsidR="00C44FF4" w:rsidRPr="00932B2A">
        <w:rPr>
          <w:noProof/>
          <w:szCs w:val="20"/>
          <w:lang w:val="lt-LT"/>
        </w:rPr>
        <w:t xml:space="preserve"> 5</w:t>
      </w:r>
      <w:r w:rsidR="00C44FF4" w:rsidRPr="00932B2A">
        <w:rPr>
          <w:szCs w:val="20"/>
          <w:lang w:val="lt-LT"/>
        </w:rPr>
        <w:t xml:space="preserve"> darbo dienas, jei </w:t>
      </w:r>
      <w:r w:rsidR="000765C2" w:rsidRPr="00932B2A">
        <w:rPr>
          <w:szCs w:val="20"/>
          <w:lang w:val="lt-LT"/>
        </w:rPr>
        <w:t>konkurso laimėtojas</w:t>
      </w:r>
      <w:r w:rsidR="00C44FF4" w:rsidRPr="00932B2A">
        <w:rPr>
          <w:szCs w:val="20"/>
          <w:lang w:val="lt-LT"/>
        </w:rPr>
        <w:t xml:space="preserve"> neįvykdė visos prievolės ar jos dalies pagal </w:t>
      </w:r>
      <w:r w:rsidR="00063310">
        <w:rPr>
          <w:szCs w:val="20"/>
          <w:lang w:val="lt-LT"/>
        </w:rPr>
        <w:t xml:space="preserve">Kaziuko mugės organizavimo </w:t>
      </w:r>
      <w:r w:rsidR="00C44FF4" w:rsidRPr="00932B2A">
        <w:rPr>
          <w:szCs w:val="20"/>
          <w:lang w:val="lt-LT"/>
        </w:rPr>
        <w:t>sutart</w:t>
      </w:r>
      <w:r w:rsidR="00AC5749">
        <w:rPr>
          <w:szCs w:val="20"/>
          <w:lang w:val="lt-LT"/>
        </w:rPr>
        <w:t>į</w:t>
      </w:r>
      <w:r w:rsidR="00C44FF4" w:rsidRPr="00932B2A">
        <w:rPr>
          <w:szCs w:val="20"/>
          <w:lang w:val="lt-LT"/>
        </w:rPr>
        <w:t xml:space="preserve">, </w:t>
      </w:r>
      <w:r w:rsidR="009E5225" w:rsidRPr="00932B2A">
        <w:rPr>
          <w:szCs w:val="20"/>
          <w:lang w:val="lt-LT"/>
        </w:rPr>
        <w:t>nereikalaudam</w:t>
      </w:r>
      <w:r w:rsidR="009E5225">
        <w:rPr>
          <w:szCs w:val="20"/>
          <w:lang w:val="lt-LT"/>
        </w:rPr>
        <w:t>a</w:t>
      </w:r>
      <w:r w:rsidR="00C44FF4" w:rsidRPr="00932B2A">
        <w:rPr>
          <w:szCs w:val="20"/>
          <w:lang w:val="lt-LT"/>
        </w:rPr>
        <w:t>, kad Vilniaus miesto savivaldybės administracija savo reikalavimą pagrįstų.</w:t>
      </w:r>
    </w:p>
    <w:p w14:paraId="1AD6E1F1" w14:textId="6CDCCA36" w:rsidR="00C44FF4" w:rsidRPr="00932B2A" w:rsidRDefault="009E5225" w:rsidP="00C44FF4">
      <w:pPr>
        <w:widowControl w:val="0"/>
        <w:autoSpaceDE w:val="0"/>
        <w:autoSpaceDN w:val="0"/>
        <w:adjustRightInd w:val="0"/>
        <w:ind w:firstLine="720"/>
        <w:jc w:val="both"/>
        <w:rPr>
          <w:szCs w:val="20"/>
          <w:lang w:val="lt-LT"/>
        </w:rPr>
      </w:pPr>
      <w:r>
        <w:rPr>
          <w:szCs w:val="20"/>
          <w:lang w:val="lt-LT"/>
        </w:rPr>
        <w:t>Kredito įstaiga sutinka</w:t>
      </w:r>
      <w:r w:rsidR="00C44FF4" w:rsidRPr="00932B2A">
        <w:rPr>
          <w:szCs w:val="20"/>
          <w:lang w:val="lt-LT"/>
        </w:rPr>
        <w:t xml:space="preserve">, kad joks sutarties pakeitimas </w:t>
      </w:r>
      <w:r>
        <w:rPr>
          <w:szCs w:val="20"/>
          <w:lang w:val="lt-LT"/>
        </w:rPr>
        <w:t xml:space="preserve">jos </w:t>
      </w:r>
      <w:r w:rsidR="00C44FF4" w:rsidRPr="00932B2A">
        <w:rPr>
          <w:szCs w:val="20"/>
          <w:lang w:val="lt-LT"/>
        </w:rPr>
        <w:t>garantinių įsipareigojimų nekeičia.</w:t>
      </w:r>
    </w:p>
    <w:p w14:paraId="1AD6E1F2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firstLine="720"/>
        <w:jc w:val="both"/>
        <w:rPr>
          <w:szCs w:val="20"/>
          <w:lang w:val="lt-LT"/>
        </w:rPr>
      </w:pPr>
    </w:p>
    <w:p w14:paraId="1AD6E1F3" w14:textId="7440138C" w:rsidR="00C44FF4" w:rsidRPr="00932B2A" w:rsidRDefault="00AC5749" w:rsidP="00C44FF4">
      <w:pPr>
        <w:widowControl w:val="0"/>
        <w:autoSpaceDE w:val="0"/>
        <w:autoSpaceDN w:val="0"/>
        <w:adjustRightInd w:val="0"/>
        <w:ind w:firstLine="640"/>
        <w:jc w:val="both"/>
        <w:rPr>
          <w:noProof/>
          <w:szCs w:val="20"/>
          <w:lang w:val="lt-LT"/>
        </w:rPr>
      </w:pPr>
      <w:r>
        <w:rPr>
          <w:szCs w:val="20"/>
          <w:lang w:val="lt-LT"/>
        </w:rPr>
        <w:t xml:space="preserve"> </w:t>
      </w:r>
      <w:r w:rsidR="00C44FF4" w:rsidRPr="00932B2A">
        <w:rPr>
          <w:szCs w:val="20"/>
          <w:lang w:val="lt-LT"/>
        </w:rPr>
        <w:t>Kredito įstaigos vardu</w:t>
      </w:r>
      <w:r w:rsidR="00C44FF4" w:rsidRPr="00932B2A">
        <w:rPr>
          <w:noProof/>
          <w:szCs w:val="20"/>
          <w:lang w:val="lt-LT"/>
        </w:rPr>
        <w:t>_______________________________</w:t>
      </w:r>
    </w:p>
    <w:p w14:paraId="1AD6E1F4" w14:textId="77777777" w:rsidR="00C44FF4" w:rsidRPr="00932B2A" w:rsidRDefault="00C44FF4" w:rsidP="00C44FF4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before="260"/>
        <w:ind w:left="120" w:firstLine="320"/>
        <w:jc w:val="center"/>
        <w:rPr>
          <w:szCs w:val="20"/>
          <w:lang w:val="lt-LT"/>
        </w:rPr>
      </w:pPr>
    </w:p>
    <w:p w14:paraId="1AD6E1F5" w14:textId="77777777" w:rsidR="00C44FF4" w:rsidRPr="00932B2A" w:rsidRDefault="00C44FF4" w:rsidP="00C44FF4">
      <w:pPr>
        <w:widowControl w:val="0"/>
        <w:autoSpaceDE w:val="0"/>
        <w:autoSpaceDN w:val="0"/>
        <w:adjustRightInd w:val="0"/>
        <w:ind w:right="400"/>
        <w:rPr>
          <w:sz w:val="20"/>
          <w:szCs w:val="20"/>
          <w:lang w:val="lt-LT"/>
        </w:rPr>
      </w:pPr>
      <w:r w:rsidRPr="00932B2A">
        <w:rPr>
          <w:sz w:val="20"/>
          <w:szCs w:val="16"/>
          <w:lang w:val="lt-LT"/>
        </w:rPr>
        <w:tab/>
      </w:r>
      <w:r w:rsidRPr="00932B2A">
        <w:rPr>
          <w:sz w:val="20"/>
          <w:szCs w:val="20"/>
          <w:lang w:val="lt-LT"/>
        </w:rPr>
        <w:t>(k</w:t>
      </w:r>
      <w:r w:rsidRPr="00932B2A">
        <w:rPr>
          <w:noProof/>
          <w:sz w:val="20"/>
          <w:szCs w:val="20"/>
          <w:lang w:val="lt-LT"/>
        </w:rPr>
        <w:t xml:space="preserve">redito įstaigos </w:t>
      </w:r>
      <w:r w:rsidRPr="00932B2A">
        <w:rPr>
          <w:sz w:val="20"/>
          <w:szCs w:val="20"/>
          <w:lang w:val="lt-LT"/>
        </w:rPr>
        <w:t>vadovo arba įgalioto asmens parašas, vardas, pavardė)</w:t>
      </w:r>
    </w:p>
    <w:p w14:paraId="1AD6E1F6" w14:textId="77777777" w:rsidR="00C44FF4" w:rsidRPr="00932B2A" w:rsidRDefault="00C44FF4" w:rsidP="00C44FF4">
      <w:pPr>
        <w:widowControl w:val="0"/>
        <w:autoSpaceDE w:val="0"/>
        <w:autoSpaceDN w:val="0"/>
        <w:adjustRightInd w:val="0"/>
        <w:spacing w:before="200"/>
        <w:ind w:left="200" w:firstLine="367"/>
        <w:rPr>
          <w:szCs w:val="20"/>
          <w:lang w:val="lt-LT"/>
        </w:rPr>
      </w:pPr>
      <w:r w:rsidRPr="00932B2A">
        <w:rPr>
          <w:szCs w:val="20"/>
          <w:lang w:val="lt-LT"/>
        </w:rPr>
        <w:t xml:space="preserve">   </w:t>
      </w:r>
    </w:p>
    <w:p w14:paraId="1AD6E1F7" w14:textId="77777777" w:rsidR="00C44FF4" w:rsidRPr="00932B2A" w:rsidRDefault="00C44FF4" w:rsidP="00C44FF4">
      <w:pPr>
        <w:widowControl w:val="0"/>
        <w:autoSpaceDE w:val="0"/>
        <w:autoSpaceDN w:val="0"/>
        <w:adjustRightInd w:val="0"/>
        <w:rPr>
          <w:szCs w:val="16"/>
          <w:lang w:val="lt-LT"/>
        </w:rPr>
      </w:pPr>
      <w:r w:rsidRPr="00932B2A">
        <w:rPr>
          <w:szCs w:val="16"/>
          <w:lang w:val="lt-LT"/>
        </w:rPr>
        <w:t xml:space="preserve">            (kredito įstaigos  antspaudas)</w:t>
      </w:r>
    </w:p>
    <w:p w14:paraId="1AD6E1F8" w14:textId="77777777" w:rsidR="00C44FF4" w:rsidRPr="00932B2A" w:rsidRDefault="00C44FF4" w:rsidP="00C44FF4">
      <w:pPr>
        <w:widowControl w:val="0"/>
        <w:autoSpaceDE w:val="0"/>
        <w:autoSpaceDN w:val="0"/>
        <w:adjustRightInd w:val="0"/>
        <w:rPr>
          <w:szCs w:val="20"/>
          <w:lang w:val="lt-LT"/>
        </w:rPr>
      </w:pPr>
    </w:p>
    <w:p w14:paraId="1AD6E1F9" w14:textId="77777777" w:rsidR="00C44FF4" w:rsidRPr="00932B2A" w:rsidRDefault="00C44FF4" w:rsidP="005C5BC5">
      <w:pPr>
        <w:widowControl w:val="0"/>
        <w:autoSpaceDE w:val="0"/>
        <w:autoSpaceDN w:val="0"/>
        <w:adjustRightInd w:val="0"/>
        <w:ind w:left="119"/>
        <w:jc w:val="both"/>
        <w:rPr>
          <w:bCs/>
          <w:lang w:val="lt-LT"/>
        </w:rPr>
      </w:pPr>
      <w:r w:rsidRPr="00932B2A">
        <w:rPr>
          <w:b/>
          <w:iCs/>
          <w:noProof/>
          <w:szCs w:val="18"/>
          <w:lang w:val="lt-LT"/>
        </w:rPr>
        <w:tab/>
        <w:t>Pastaba.</w:t>
      </w:r>
      <w:r w:rsidRPr="00932B2A">
        <w:rPr>
          <w:noProof/>
          <w:szCs w:val="18"/>
          <w:lang w:val="lt-LT"/>
        </w:rPr>
        <w:t xml:space="preserve"> Jei sutarties sąlygų vykdymo užtikrinimo garantiją pasirašo ne k</w:t>
      </w:r>
      <w:r w:rsidRPr="00932B2A">
        <w:rPr>
          <w:szCs w:val="20"/>
          <w:lang w:val="lt-LT"/>
        </w:rPr>
        <w:t>redito įstaigos</w:t>
      </w:r>
      <w:r w:rsidRPr="00932B2A">
        <w:rPr>
          <w:noProof/>
          <w:szCs w:val="18"/>
          <w:lang w:val="lt-LT"/>
        </w:rPr>
        <w:t xml:space="preserve">  vadovas, o įgaliotas asmuo, turi būti pateiktas rašytinis k</w:t>
      </w:r>
      <w:r w:rsidRPr="00932B2A">
        <w:rPr>
          <w:szCs w:val="20"/>
          <w:lang w:val="lt-LT"/>
        </w:rPr>
        <w:t>redito įstaigos</w:t>
      </w:r>
      <w:r w:rsidRPr="00932B2A">
        <w:rPr>
          <w:noProof/>
          <w:szCs w:val="18"/>
          <w:lang w:val="lt-LT"/>
        </w:rPr>
        <w:t xml:space="preserve"> vadovo įgaliojimas pasirašyti šį dokumentą.</w:t>
      </w:r>
      <w:r w:rsidRPr="00932B2A">
        <w:rPr>
          <w:bCs/>
          <w:lang w:val="lt-LT"/>
        </w:rPr>
        <w:t xml:space="preserve">  </w:t>
      </w:r>
    </w:p>
    <w:p w14:paraId="1AD6E1FA" w14:textId="77777777" w:rsidR="00492C84" w:rsidRPr="00932B2A" w:rsidRDefault="00492C84" w:rsidP="00C44FF4">
      <w:pPr>
        <w:ind w:left="5760"/>
        <w:rPr>
          <w:bCs/>
          <w:lang w:val="lt-LT"/>
        </w:rPr>
      </w:pPr>
    </w:p>
    <w:p w14:paraId="1AD6E1FB" w14:textId="77777777" w:rsidR="00492C84" w:rsidRPr="00932B2A" w:rsidRDefault="00492C84" w:rsidP="00C44FF4">
      <w:pPr>
        <w:ind w:left="5760"/>
        <w:rPr>
          <w:bCs/>
          <w:lang w:val="lt-LT"/>
        </w:rPr>
      </w:pPr>
    </w:p>
    <w:p w14:paraId="1AD6E1FC" w14:textId="77777777" w:rsidR="00C44FF4" w:rsidRPr="00932B2A" w:rsidRDefault="00C44FF4">
      <w:pPr>
        <w:jc w:val="center"/>
        <w:rPr>
          <w:lang w:val="lt-LT"/>
        </w:rPr>
      </w:pPr>
    </w:p>
    <w:sectPr w:rsidR="00C44FF4" w:rsidRPr="00932B2A" w:rsidSect="00932B2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AAF2F" w14:textId="77777777" w:rsidR="00D27068" w:rsidRDefault="00D27068">
      <w:r>
        <w:separator/>
      </w:r>
    </w:p>
  </w:endnote>
  <w:endnote w:type="continuationSeparator" w:id="0">
    <w:p w14:paraId="0689C47B" w14:textId="77777777" w:rsidR="00D27068" w:rsidRDefault="00D2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97500" w14:textId="77777777" w:rsidR="00D27068" w:rsidRDefault="00D27068">
      <w:r>
        <w:separator/>
      </w:r>
    </w:p>
  </w:footnote>
  <w:footnote w:type="continuationSeparator" w:id="0">
    <w:p w14:paraId="2AE9EB5F" w14:textId="77777777" w:rsidR="00D27068" w:rsidRDefault="00D27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715471"/>
      <w:docPartObj>
        <w:docPartGallery w:val="Page Numbers (Top of Page)"/>
        <w:docPartUnique/>
      </w:docPartObj>
    </w:sdtPr>
    <w:sdtEndPr/>
    <w:sdtContent>
      <w:p w14:paraId="1AD6E201" w14:textId="77777777" w:rsidR="00AF2B56" w:rsidRDefault="00AF2B5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753" w:rsidRPr="00282753">
          <w:rPr>
            <w:noProof/>
            <w:lang w:val="lt-LT"/>
          </w:rPr>
          <w:t>2</w:t>
        </w:r>
        <w:r>
          <w:fldChar w:fldCharType="end"/>
        </w:r>
      </w:p>
    </w:sdtContent>
  </w:sdt>
  <w:p w14:paraId="1AD6E202" w14:textId="77777777" w:rsidR="001E3952" w:rsidRDefault="001E395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6E203" w14:textId="77777777" w:rsidR="001E3952" w:rsidRDefault="001E3952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C57"/>
    <w:multiLevelType w:val="hybridMultilevel"/>
    <w:tmpl w:val="EE7245A8"/>
    <w:lvl w:ilvl="0" w:tplc="6B3AF33C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attachedTemplate r:id="rId1"/>
  <w:trackRevisions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BA"/>
    <w:rsid w:val="000100BA"/>
    <w:rsid w:val="0001323A"/>
    <w:rsid w:val="000279C7"/>
    <w:rsid w:val="00044A69"/>
    <w:rsid w:val="00046BB6"/>
    <w:rsid w:val="0005097F"/>
    <w:rsid w:val="00054F2E"/>
    <w:rsid w:val="0005731B"/>
    <w:rsid w:val="00057807"/>
    <w:rsid w:val="00063310"/>
    <w:rsid w:val="000645E0"/>
    <w:rsid w:val="00066589"/>
    <w:rsid w:val="000758BE"/>
    <w:rsid w:val="000765C2"/>
    <w:rsid w:val="000931BB"/>
    <w:rsid w:val="000A1563"/>
    <w:rsid w:val="000B1493"/>
    <w:rsid w:val="000C0D2F"/>
    <w:rsid w:val="000F0789"/>
    <w:rsid w:val="000F705B"/>
    <w:rsid w:val="00104EF7"/>
    <w:rsid w:val="00105E1A"/>
    <w:rsid w:val="001070D9"/>
    <w:rsid w:val="00116C3F"/>
    <w:rsid w:val="0011796D"/>
    <w:rsid w:val="001179F0"/>
    <w:rsid w:val="00127D1F"/>
    <w:rsid w:val="001321EC"/>
    <w:rsid w:val="00132F98"/>
    <w:rsid w:val="001571B0"/>
    <w:rsid w:val="0019458E"/>
    <w:rsid w:val="001D5EBD"/>
    <w:rsid w:val="001E3952"/>
    <w:rsid w:val="001E4FCF"/>
    <w:rsid w:val="001E50DF"/>
    <w:rsid w:val="00201C39"/>
    <w:rsid w:val="00206C27"/>
    <w:rsid w:val="00211640"/>
    <w:rsid w:val="0021560C"/>
    <w:rsid w:val="00217693"/>
    <w:rsid w:val="0022009B"/>
    <w:rsid w:val="00224454"/>
    <w:rsid w:val="002313A6"/>
    <w:rsid w:val="002418AE"/>
    <w:rsid w:val="00250D68"/>
    <w:rsid w:val="00257C97"/>
    <w:rsid w:val="00264073"/>
    <w:rsid w:val="00266C90"/>
    <w:rsid w:val="0027098C"/>
    <w:rsid w:val="00273308"/>
    <w:rsid w:val="002769F3"/>
    <w:rsid w:val="00282753"/>
    <w:rsid w:val="002940DC"/>
    <w:rsid w:val="002B69A1"/>
    <w:rsid w:val="002C196D"/>
    <w:rsid w:val="002C31EF"/>
    <w:rsid w:val="002C7CD9"/>
    <w:rsid w:val="002C7F85"/>
    <w:rsid w:val="002D25C3"/>
    <w:rsid w:val="002E7584"/>
    <w:rsid w:val="002F27F6"/>
    <w:rsid w:val="002F3A23"/>
    <w:rsid w:val="0030135D"/>
    <w:rsid w:val="0030208B"/>
    <w:rsid w:val="00307611"/>
    <w:rsid w:val="0031470A"/>
    <w:rsid w:val="00316309"/>
    <w:rsid w:val="003165C7"/>
    <w:rsid w:val="00316A04"/>
    <w:rsid w:val="003407B7"/>
    <w:rsid w:val="003554E2"/>
    <w:rsid w:val="00384A63"/>
    <w:rsid w:val="003A1AC2"/>
    <w:rsid w:val="003B4331"/>
    <w:rsid w:val="003C0C7B"/>
    <w:rsid w:val="003C3A09"/>
    <w:rsid w:val="003D28B8"/>
    <w:rsid w:val="003E6EB5"/>
    <w:rsid w:val="003E7AD8"/>
    <w:rsid w:val="004166E1"/>
    <w:rsid w:val="0042043A"/>
    <w:rsid w:val="0042229E"/>
    <w:rsid w:val="004230B5"/>
    <w:rsid w:val="00424A5E"/>
    <w:rsid w:val="004308CB"/>
    <w:rsid w:val="004339CD"/>
    <w:rsid w:val="004339E0"/>
    <w:rsid w:val="00433AF3"/>
    <w:rsid w:val="00450220"/>
    <w:rsid w:val="0045081B"/>
    <w:rsid w:val="004509C4"/>
    <w:rsid w:val="00450AF9"/>
    <w:rsid w:val="00454A11"/>
    <w:rsid w:val="00466A21"/>
    <w:rsid w:val="00477495"/>
    <w:rsid w:val="00482138"/>
    <w:rsid w:val="00483D59"/>
    <w:rsid w:val="00492C84"/>
    <w:rsid w:val="004A1F64"/>
    <w:rsid w:val="004C0BBD"/>
    <w:rsid w:val="004C3B81"/>
    <w:rsid w:val="004C5077"/>
    <w:rsid w:val="004C7510"/>
    <w:rsid w:val="004D1AEB"/>
    <w:rsid w:val="004E56B5"/>
    <w:rsid w:val="004F0ACF"/>
    <w:rsid w:val="004F7AC2"/>
    <w:rsid w:val="00506885"/>
    <w:rsid w:val="00507B86"/>
    <w:rsid w:val="00514668"/>
    <w:rsid w:val="005254A0"/>
    <w:rsid w:val="00542A93"/>
    <w:rsid w:val="0054395C"/>
    <w:rsid w:val="0054671B"/>
    <w:rsid w:val="00554EF8"/>
    <w:rsid w:val="0056454A"/>
    <w:rsid w:val="005714AE"/>
    <w:rsid w:val="00572D77"/>
    <w:rsid w:val="0057612E"/>
    <w:rsid w:val="005778FB"/>
    <w:rsid w:val="00577AFC"/>
    <w:rsid w:val="00586DCA"/>
    <w:rsid w:val="005A4B77"/>
    <w:rsid w:val="005C2043"/>
    <w:rsid w:val="005C5BC5"/>
    <w:rsid w:val="005D149C"/>
    <w:rsid w:val="005D7EDC"/>
    <w:rsid w:val="006019B5"/>
    <w:rsid w:val="00601A76"/>
    <w:rsid w:val="00610609"/>
    <w:rsid w:val="00612702"/>
    <w:rsid w:val="00630793"/>
    <w:rsid w:val="00633A81"/>
    <w:rsid w:val="00634278"/>
    <w:rsid w:val="0063539F"/>
    <w:rsid w:val="0063658D"/>
    <w:rsid w:val="0063747B"/>
    <w:rsid w:val="00641019"/>
    <w:rsid w:val="006460FA"/>
    <w:rsid w:val="006577E7"/>
    <w:rsid w:val="006631B9"/>
    <w:rsid w:val="00664087"/>
    <w:rsid w:val="0066416B"/>
    <w:rsid w:val="006701D1"/>
    <w:rsid w:val="00673F39"/>
    <w:rsid w:val="0068027B"/>
    <w:rsid w:val="006829B2"/>
    <w:rsid w:val="00683E3F"/>
    <w:rsid w:val="0069485B"/>
    <w:rsid w:val="006A02A9"/>
    <w:rsid w:val="006A4C40"/>
    <w:rsid w:val="006B4841"/>
    <w:rsid w:val="006B7102"/>
    <w:rsid w:val="006C2D0A"/>
    <w:rsid w:val="006C3B8A"/>
    <w:rsid w:val="006D5A3E"/>
    <w:rsid w:val="006D6E25"/>
    <w:rsid w:val="006F43A4"/>
    <w:rsid w:val="00706EE9"/>
    <w:rsid w:val="00712FF8"/>
    <w:rsid w:val="007225CE"/>
    <w:rsid w:val="00730D28"/>
    <w:rsid w:val="00731254"/>
    <w:rsid w:val="00737815"/>
    <w:rsid w:val="00737C58"/>
    <w:rsid w:val="007454BD"/>
    <w:rsid w:val="00764EE5"/>
    <w:rsid w:val="00773E46"/>
    <w:rsid w:val="00786028"/>
    <w:rsid w:val="007862E8"/>
    <w:rsid w:val="007A452A"/>
    <w:rsid w:val="007D0A65"/>
    <w:rsid w:val="007D492D"/>
    <w:rsid w:val="0080397A"/>
    <w:rsid w:val="00812082"/>
    <w:rsid w:val="00814663"/>
    <w:rsid w:val="00816D91"/>
    <w:rsid w:val="00820BC1"/>
    <w:rsid w:val="00821A6B"/>
    <w:rsid w:val="008324B4"/>
    <w:rsid w:val="00835658"/>
    <w:rsid w:val="00836221"/>
    <w:rsid w:val="00847BB9"/>
    <w:rsid w:val="00850288"/>
    <w:rsid w:val="00852BE9"/>
    <w:rsid w:val="00855C82"/>
    <w:rsid w:val="00856310"/>
    <w:rsid w:val="0086780E"/>
    <w:rsid w:val="00870792"/>
    <w:rsid w:val="008835AD"/>
    <w:rsid w:val="0088438A"/>
    <w:rsid w:val="008857EE"/>
    <w:rsid w:val="00890CC6"/>
    <w:rsid w:val="00890DD0"/>
    <w:rsid w:val="00893890"/>
    <w:rsid w:val="00895B37"/>
    <w:rsid w:val="00895F0E"/>
    <w:rsid w:val="008969B1"/>
    <w:rsid w:val="008A3534"/>
    <w:rsid w:val="008C376E"/>
    <w:rsid w:val="008C7053"/>
    <w:rsid w:val="008E2EA1"/>
    <w:rsid w:val="008F0476"/>
    <w:rsid w:val="00901E9B"/>
    <w:rsid w:val="009057F1"/>
    <w:rsid w:val="00906676"/>
    <w:rsid w:val="00910C08"/>
    <w:rsid w:val="009148B0"/>
    <w:rsid w:val="00932B2A"/>
    <w:rsid w:val="00937B48"/>
    <w:rsid w:val="0094253F"/>
    <w:rsid w:val="00943744"/>
    <w:rsid w:val="0096636A"/>
    <w:rsid w:val="0096795F"/>
    <w:rsid w:val="00977C4F"/>
    <w:rsid w:val="00981358"/>
    <w:rsid w:val="00982DCF"/>
    <w:rsid w:val="00997707"/>
    <w:rsid w:val="009A02D7"/>
    <w:rsid w:val="009A0D1F"/>
    <w:rsid w:val="009A38A7"/>
    <w:rsid w:val="009A3E6D"/>
    <w:rsid w:val="009B06DD"/>
    <w:rsid w:val="009B0D35"/>
    <w:rsid w:val="009C2E02"/>
    <w:rsid w:val="009D5CEB"/>
    <w:rsid w:val="009D75F7"/>
    <w:rsid w:val="009E5225"/>
    <w:rsid w:val="009F7DA6"/>
    <w:rsid w:val="00A120DE"/>
    <w:rsid w:val="00A27781"/>
    <w:rsid w:val="00A56139"/>
    <w:rsid w:val="00A7475A"/>
    <w:rsid w:val="00A80B8F"/>
    <w:rsid w:val="00A814DC"/>
    <w:rsid w:val="00A83359"/>
    <w:rsid w:val="00A927BF"/>
    <w:rsid w:val="00A932F0"/>
    <w:rsid w:val="00A97883"/>
    <w:rsid w:val="00AA254C"/>
    <w:rsid w:val="00AC0F47"/>
    <w:rsid w:val="00AC2FA5"/>
    <w:rsid w:val="00AC5749"/>
    <w:rsid w:val="00AC772A"/>
    <w:rsid w:val="00AD2814"/>
    <w:rsid w:val="00AE0C50"/>
    <w:rsid w:val="00AE301E"/>
    <w:rsid w:val="00AF2B56"/>
    <w:rsid w:val="00AF3BD2"/>
    <w:rsid w:val="00AF542C"/>
    <w:rsid w:val="00B171FD"/>
    <w:rsid w:val="00B2430B"/>
    <w:rsid w:val="00B26017"/>
    <w:rsid w:val="00B31B17"/>
    <w:rsid w:val="00B326A6"/>
    <w:rsid w:val="00B5064E"/>
    <w:rsid w:val="00B73CCF"/>
    <w:rsid w:val="00B81364"/>
    <w:rsid w:val="00B8547C"/>
    <w:rsid w:val="00B91E29"/>
    <w:rsid w:val="00BC14FB"/>
    <w:rsid w:val="00BD073A"/>
    <w:rsid w:val="00BD3CB0"/>
    <w:rsid w:val="00BD3D97"/>
    <w:rsid w:val="00BD7A6E"/>
    <w:rsid w:val="00BF66D7"/>
    <w:rsid w:val="00C009B8"/>
    <w:rsid w:val="00C156C9"/>
    <w:rsid w:val="00C241E4"/>
    <w:rsid w:val="00C24FC4"/>
    <w:rsid w:val="00C3035C"/>
    <w:rsid w:val="00C309CD"/>
    <w:rsid w:val="00C32BE5"/>
    <w:rsid w:val="00C368D1"/>
    <w:rsid w:val="00C44FF4"/>
    <w:rsid w:val="00C50523"/>
    <w:rsid w:val="00C53F33"/>
    <w:rsid w:val="00C6424F"/>
    <w:rsid w:val="00C70DF9"/>
    <w:rsid w:val="00C71549"/>
    <w:rsid w:val="00C83650"/>
    <w:rsid w:val="00CB4143"/>
    <w:rsid w:val="00CD7661"/>
    <w:rsid w:val="00CE1A94"/>
    <w:rsid w:val="00D0252C"/>
    <w:rsid w:val="00D10116"/>
    <w:rsid w:val="00D22D1C"/>
    <w:rsid w:val="00D27068"/>
    <w:rsid w:val="00D467E0"/>
    <w:rsid w:val="00D47908"/>
    <w:rsid w:val="00D647A0"/>
    <w:rsid w:val="00D72FAC"/>
    <w:rsid w:val="00D765BA"/>
    <w:rsid w:val="00D91223"/>
    <w:rsid w:val="00D953CA"/>
    <w:rsid w:val="00D955D8"/>
    <w:rsid w:val="00DA287F"/>
    <w:rsid w:val="00DA452F"/>
    <w:rsid w:val="00DA7AAE"/>
    <w:rsid w:val="00DB117C"/>
    <w:rsid w:val="00DC2C5E"/>
    <w:rsid w:val="00DC4F9C"/>
    <w:rsid w:val="00DD319D"/>
    <w:rsid w:val="00DE45A4"/>
    <w:rsid w:val="00DE5830"/>
    <w:rsid w:val="00DE66AB"/>
    <w:rsid w:val="00DE7E59"/>
    <w:rsid w:val="00E00450"/>
    <w:rsid w:val="00E008EE"/>
    <w:rsid w:val="00E06D21"/>
    <w:rsid w:val="00E07248"/>
    <w:rsid w:val="00E1613B"/>
    <w:rsid w:val="00E25CA1"/>
    <w:rsid w:val="00E307DF"/>
    <w:rsid w:val="00E32005"/>
    <w:rsid w:val="00E45881"/>
    <w:rsid w:val="00E461D0"/>
    <w:rsid w:val="00E47E90"/>
    <w:rsid w:val="00E51967"/>
    <w:rsid w:val="00E661EB"/>
    <w:rsid w:val="00E72EA3"/>
    <w:rsid w:val="00E83720"/>
    <w:rsid w:val="00EA0B14"/>
    <w:rsid w:val="00EA2D6E"/>
    <w:rsid w:val="00EA6B20"/>
    <w:rsid w:val="00EB06CA"/>
    <w:rsid w:val="00EB7038"/>
    <w:rsid w:val="00EE15FD"/>
    <w:rsid w:val="00EE58AC"/>
    <w:rsid w:val="00EF18A0"/>
    <w:rsid w:val="00EF402F"/>
    <w:rsid w:val="00F04316"/>
    <w:rsid w:val="00F15767"/>
    <w:rsid w:val="00F175B1"/>
    <w:rsid w:val="00F34C0B"/>
    <w:rsid w:val="00F5326B"/>
    <w:rsid w:val="00F63FAF"/>
    <w:rsid w:val="00F72E8F"/>
    <w:rsid w:val="00F877D9"/>
    <w:rsid w:val="00F91B20"/>
    <w:rsid w:val="00F96D8C"/>
    <w:rsid w:val="00FA1038"/>
    <w:rsid w:val="00FB78E8"/>
    <w:rsid w:val="00FD2FE1"/>
    <w:rsid w:val="00FD5276"/>
    <w:rsid w:val="00FF1F4A"/>
    <w:rsid w:val="00FF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D6E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6B4841"/>
    <w:pPr>
      <w:jc w:val="center"/>
    </w:pPr>
    <w:rPr>
      <w:b/>
      <w:bCs/>
      <w:lang w:val="lt-LT"/>
    </w:rPr>
  </w:style>
  <w:style w:type="character" w:customStyle="1" w:styleId="BodyTextChar">
    <w:name w:val="Body Text Char"/>
    <w:basedOn w:val="DefaultParagraphFont"/>
    <w:link w:val="BodyText"/>
    <w:rsid w:val="006B4841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81466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FD2FE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D2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D2FE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2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2FE1"/>
    <w:rPr>
      <w:b/>
      <w:bCs/>
      <w:lang w:val="en-GB" w:eastAsia="en-US"/>
    </w:rPr>
  </w:style>
  <w:style w:type="paragraph" w:styleId="Revision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2B56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6B48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B4841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6B4841"/>
    <w:pPr>
      <w:jc w:val="center"/>
    </w:pPr>
    <w:rPr>
      <w:b/>
      <w:bCs/>
      <w:lang w:val="lt-LT"/>
    </w:rPr>
  </w:style>
  <w:style w:type="character" w:customStyle="1" w:styleId="BodyTextChar">
    <w:name w:val="Body Text Char"/>
    <w:basedOn w:val="DefaultParagraphFont"/>
    <w:link w:val="BodyText"/>
    <w:rsid w:val="006B4841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81466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FD2FE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D2F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D2FE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D2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D2FE1"/>
    <w:rPr>
      <w:b/>
      <w:bCs/>
      <w:lang w:val="en-GB" w:eastAsia="en-US"/>
    </w:rPr>
  </w:style>
  <w:style w:type="paragraph" w:styleId="Revision">
    <w:name w:val="Revision"/>
    <w:hidden/>
    <w:semiHidden/>
    <w:rsid w:val="00FD2FE1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2B5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245305d5bf5f477985f38701a3d2164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B75AE-DF39-4996-A02E-5F31581E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245305d5bf5f477985f38701a3d2164e.dot</Template>
  <TotalTime>1</TotalTime>
  <Pages>1</Pages>
  <Words>253</Words>
  <Characters>2086</Characters>
  <Application>Microsoft Office Word</Application>
  <DocSecurity>0</DocSecurity>
  <Lines>49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2017–2019 METŲ VASAROS LAUKO KAVINIŲ ĮRENGIMO IR EKSPLOATAVIMO KONKURSO ORGANIZAVIMO</vt:lpstr>
      <vt:lpstr/>
    </vt:vector>
  </TitlesOfParts>
  <Manager>2018-08-06</Manager>
  <Company>SINTAGMA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KAZIUKO MUGĖS ORGANIZATORIAUS PARINKIMO 
KONKURSO ORGANIZAVIMO</dc:title>
  <dc:subject>30-2636/18(2.1.1E-TD2)</dc:subject>
  <dc:creator>VILNIAUS MIESTO SAVIVALDYBĖS ADMINISTRACIJOS DIREKTORIUS</dc:creator>
  <cp:lastModifiedBy>Vilma Baltrėnaitė</cp:lastModifiedBy>
  <cp:revision>5</cp:revision>
  <cp:lastPrinted>2017-08-22T06:28:00Z</cp:lastPrinted>
  <dcterms:created xsi:type="dcterms:W3CDTF">2018-07-25T12:02:00Z</dcterms:created>
  <dcterms:modified xsi:type="dcterms:W3CDTF">2018-08-07T13:53:00Z</dcterms:modified>
  <cp:category>PRIEDAS</cp:category>
</cp:coreProperties>
</file>