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172" w:type="dxa"/>
        <w:tblLook w:val="04A0" w:firstRow="1" w:lastRow="0" w:firstColumn="1" w:lastColumn="0" w:noHBand="0" w:noVBand="1"/>
      </w:tblPr>
      <w:tblGrid>
        <w:gridCol w:w="6487"/>
        <w:gridCol w:w="3685"/>
      </w:tblGrid>
      <w:tr w:rsidR="00672BB7" w:rsidRPr="009D448C" w14:paraId="36841CA6" w14:textId="77777777" w:rsidTr="00DD65C2">
        <w:tc>
          <w:tcPr>
            <w:tcW w:w="6487" w:type="dxa"/>
            <w:shd w:val="clear" w:color="auto" w:fill="auto"/>
          </w:tcPr>
          <w:p w14:paraId="0BD21BE3" w14:textId="77777777" w:rsidR="00672BB7" w:rsidRPr="009D448C" w:rsidRDefault="00672BB7" w:rsidP="00DD65C2">
            <w:pPr>
              <w:pStyle w:val="Title"/>
              <w:spacing w:line="240" w:lineRule="auto"/>
              <w:ind w:right="175"/>
            </w:pPr>
          </w:p>
        </w:tc>
        <w:tc>
          <w:tcPr>
            <w:tcW w:w="3685" w:type="dxa"/>
            <w:shd w:val="clear" w:color="auto" w:fill="auto"/>
          </w:tcPr>
          <w:p w14:paraId="74AFA36D" w14:textId="77777777" w:rsidR="0003742D" w:rsidRDefault="00672BB7" w:rsidP="00DD65C2">
            <w:pPr>
              <w:pStyle w:val="Title"/>
              <w:spacing w:line="240" w:lineRule="auto"/>
              <w:jc w:val="both"/>
              <w:rPr>
                <w:b w:val="0"/>
              </w:rPr>
            </w:pPr>
            <w:r w:rsidRPr="009D448C">
              <w:rPr>
                <w:b w:val="0"/>
              </w:rPr>
              <w:t xml:space="preserve">Kaziuko mugės organizatoriaus parinkimo konkurso nuostatų </w:t>
            </w:r>
          </w:p>
          <w:p w14:paraId="111D9259" w14:textId="77777777" w:rsidR="00672BB7" w:rsidRPr="009D448C" w:rsidRDefault="00672BB7" w:rsidP="00DD65C2">
            <w:pPr>
              <w:pStyle w:val="Title"/>
              <w:spacing w:line="240" w:lineRule="auto"/>
              <w:jc w:val="both"/>
              <w:rPr>
                <w:b w:val="0"/>
              </w:rPr>
            </w:pPr>
            <w:r w:rsidRPr="009D448C">
              <w:rPr>
                <w:b w:val="0"/>
              </w:rPr>
              <w:t xml:space="preserve">3 priedas </w:t>
            </w:r>
          </w:p>
        </w:tc>
      </w:tr>
    </w:tbl>
    <w:p w14:paraId="054BEE9D" w14:textId="77777777" w:rsidR="00672BB7" w:rsidRPr="009D448C" w:rsidRDefault="00672BB7" w:rsidP="00672BB7">
      <w:pPr>
        <w:pStyle w:val="Title"/>
        <w:spacing w:line="240" w:lineRule="auto"/>
      </w:pPr>
    </w:p>
    <w:p w14:paraId="23054E92" w14:textId="77777777" w:rsidR="00FF6C47" w:rsidRPr="009D448C" w:rsidRDefault="001646FE" w:rsidP="001646FE">
      <w:pPr>
        <w:pStyle w:val="Title"/>
        <w:spacing w:line="240" w:lineRule="auto"/>
      </w:pPr>
      <w:r w:rsidRPr="009D448C">
        <w:t>KAZIUKO MUGĖS ORGANIZAVIMO</w:t>
      </w:r>
    </w:p>
    <w:p w14:paraId="1DA4093D" w14:textId="77777777" w:rsidR="001646FE" w:rsidRPr="009D448C" w:rsidRDefault="001646FE" w:rsidP="001646FE">
      <w:pPr>
        <w:pStyle w:val="Title"/>
        <w:spacing w:line="240" w:lineRule="auto"/>
      </w:pPr>
      <w:r w:rsidRPr="009D448C">
        <w:t xml:space="preserve"> SUTARTIS NR. </w:t>
      </w:r>
    </w:p>
    <w:p w14:paraId="48ECB9B0" w14:textId="36309289" w:rsidR="001646FE" w:rsidRPr="009D448C" w:rsidRDefault="001646FE" w:rsidP="001646FE">
      <w:pPr>
        <w:spacing w:line="320" w:lineRule="exact"/>
        <w:jc w:val="center"/>
      </w:pPr>
      <w:r w:rsidRPr="009D448C">
        <w:t>20</w:t>
      </w:r>
      <w:r w:rsidR="004C1449">
        <w:t>_</w:t>
      </w:r>
      <w:r w:rsidR="00E16D16" w:rsidRPr="009D448C">
        <w:t>_</w:t>
      </w:r>
      <w:r w:rsidRPr="009D448C">
        <w:t xml:space="preserve"> m.</w:t>
      </w:r>
      <w:r w:rsidR="004C7A42" w:rsidRPr="009D448C">
        <w:t xml:space="preserve"> </w:t>
      </w:r>
      <w:r w:rsidR="00E16D16" w:rsidRPr="009D448C">
        <w:t xml:space="preserve">_______________________       </w:t>
      </w:r>
      <w:r w:rsidRPr="009D448C">
        <w:t>d.</w:t>
      </w:r>
    </w:p>
    <w:p w14:paraId="3C9C6350" w14:textId="77777777" w:rsidR="001646FE" w:rsidRPr="009D448C" w:rsidRDefault="001646FE" w:rsidP="001646FE">
      <w:pPr>
        <w:spacing w:line="320" w:lineRule="exact"/>
        <w:jc w:val="center"/>
      </w:pPr>
      <w:r w:rsidRPr="009D448C">
        <w:t>Vilni</w:t>
      </w:r>
      <w:bookmarkStart w:id="0" w:name="_GoBack"/>
      <w:bookmarkEnd w:id="0"/>
      <w:r w:rsidRPr="009D448C">
        <w:t>us</w:t>
      </w:r>
    </w:p>
    <w:p w14:paraId="569ACDC0" w14:textId="77777777" w:rsidR="00D90689" w:rsidRPr="009D448C" w:rsidRDefault="00D90689" w:rsidP="001646FE">
      <w:pPr>
        <w:tabs>
          <w:tab w:val="left" w:pos="3600"/>
          <w:tab w:val="left" w:pos="3720"/>
          <w:tab w:val="left" w:pos="3840"/>
          <w:tab w:val="left" w:pos="3960"/>
          <w:tab w:val="left" w:pos="4200"/>
        </w:tabs>
        <w:ind w:left="360"/>
      </w:pPr>
    </w:p>
    <w:p w14:paraId="0BD428DA" w14:textId="15DC775D" w:rsidR="001646FE" w:rsidRPr="009D448C" w:rsidRDefault="00D46CBF" w:rsidP="00D46CBF">
      <w:pPr>
        <w:tabs>
          <w:tab w:val="left" w:pos="960"/>
        </w:tabs>
        <w:jc w:val="both"/>
        <w:rPr>
          <w:b/>
        </w:rPr>
      </w:pPr>
      <w:r w:rsidRPr="009D448C">
        <w:tab/>
        <w:t xml:space="preserve">Vilniaus </w:t>
      </w:r>
      <w:r w:rsidR="001646FE" w:rsidRPr="009D448C">
        <w:t>miesto savivaldybės administracij</w:t>
      </w:r>
      <w:r w:rsidRPr="009D448C">
        <w:t>a</w:t>
      </w:r>
      <w:r w:rsidR="009D0B7C">
        <w:t xml:space="preserve"> (toliau – Savivaldybė)</w:t>
      </w:r>
      <w:r w:rsidRPr="009D448C">
        <w:t xml:space="preserve">, atstovaujama </w:t>
      </w:r>
      <w:r w:rsidR="00C54BF3" w:rsidRPr="009D448C">
        <w:t>Savivaldybės a</w:t>
      </w:r>
      <w:r w:rsidRPr="009D448C">
        <w:t>dministracijos direktoriaus</w:t>
      </w:r>
      <w:r w:rsidR="009D0B7C">
        <w:t xml:space="preserve"> 20</w:t>
      </w:r>
      <w:r w:rsidR="00072E41">
        <w:t>_</w:t>
      </w:r>
      <w:r w:rsidR="009D0B7C">
        <w:t>_</w:t>
      </w:r>
      <w:r w:rsidR="0003742D">
        <w:t xml:space="preserve"> </w:t>
      </w:r>
      <w:r w:rsidR="009D0B7C">
        <w:t>m._________d. įsakymu Nr.________</w:t>
      </w:r>
      <w:r w:rsidR="00C54BF3" w:rsidRPr="009D448C">
        <w:t xml:space="preserve"> </w:t>
      </w:r>
      <w:r w:rsidR="003A0BB9" w:rsidRPr="009D448C">
        <w:t>įgalioto asmens</w:t>
      </w:r>
      <w:r w:rsidR="009D0B7C">
        <w:t xml:space="preserve"> </w:t>
      </w:r>
      <w:r w:rsidR="007E566D">
        <w:t>_____________________</w:t>
      </w:r>
      <w:r w:rsidR="004375E8">
        <w:t>, i</w:t>
      </w:r>
      <w:r w:rsidR="009D0B7C">
        <w:t xml:space="preserve">r </w:t>
      </w:r>
      <w:r w:rsidR="00BD26FA" w:rsidRPr="009D448C">
        <w:t>______________________________________________</w:t>
      </w:r>
      <w:r w:rsidR="009D0B7C">
        <w:t>_____</w:t>
      </w:r>
      <w:r w:rsidR="004C7A42" w:rsidRPr="009D448C">
        <w:t>(</w:t>
      </w:r>
      <w:r w:rsidR="000A6200" w:rsidRPr="009D448C">
        <w:t>juridinio asmens</w:t>
      </w:r>
      <w:r w:rsidR="004C7A42" w:rsidRPr="009D448C">
        <w:t xml:space="preserve"> kodas</w:t>
      </w:r>
      <w:r w:rsidR="00BD26FA" w:rsidRPr="009D448C">
        <w:t>________</w:t>
      </w:r>
      <w:r w:rsidR="00F5106C" w:rsidRPr="009D448C">
        <w:t>_</w:t>
      </w:r>
      <w:r w:rsidR="00BD26FA" w:rsidRPr="009D448C">
        <w:t>_</w:t>
      </w:r>
      <w:r w:rsidR="004C7A42" w:rsidRPr="009D448C">
        <w:t>)</w:t>
      </w:r>
      <w:r w:rsidR="00037A26" w:rsidRPr="009D448C">
        <w:t xml:space="preserve"> </w:t>
      </w:r>
      <w:r w:rsidR="002E7373" w:rsidRPr="009D448C">
        <w:t xml:space="preserve">(toliau – </w:t>
      </w:r>
      <w:r w:rsidR="00B77AD7" w:rsidRPr="009D448C">
        <w:t>Organizatorius</w:t>
      </w:r>
      <w:r w:rsidR="002E7373" w:rsidRPr="009D448C">
        <w:t>)</w:t>
      </w:r>
      <w:r w:rsidR="001646FE" w:rsidRPr="009D448C">
        <w:t>, atstovaujama</w:t>
      </w:r>
      <w:r w:rsidR="004C7A42" w:rsidRPr="009D448C">
        <w:t xml:space="preserve"> </w:t>
      </w:r>
      <w:r w:rsidR="00BD26FA" w:rsidRPr="009D448C">
        <w:t>______________________</w:t>
      </w:r>
      <w:r w:rsidR="004C7A42" w:rsidRPr="009D448C">
        <w:t xml:space="preserve">, </w:t>
      </w:r>
      <w:r w:rsidR="001646FE" w:rsidRPr="009D448C">
        <w:t xml:space="preserve">sudarė </w:t>
      </w:r>
      <w:r w:rsidR="006719F8" w:rsidRPr="009D448C">
        <w:t xml:space="preserve">šią </w:t>
      </w:r>
      <w:r w:rsidR="001646FE" w:rsidRPr="009D448C">
        <w:t>sutartį</w:t>
      </w:r>
      <w:r w:rsidR="00A424ED" w:rsidRPr="009D448C">
        <w:t>.</w:t>
      </w:r>
      <w:r w:rsidR="001646FE" w:rsidRPr="009D448C">
        <w:t xml:space="preserve"> </w:t>
      </w:r>
    </w:p>
    <w:p w14:paraId="652FEE76" w14:textId="77777777" w:rsidR="001646FE" w:rsidRPr="009D448C" w:rsidRDefault="001646FE" w:rsidP="001646FE">
      <w:pPr>
        <w:jc w:val="both"/>
      </w:pPr>
    </w:p>
    <w:p w14:paraId="7ADC18B4" w14:textId="77777777" w:rsidR="001646FE" w:rsidRPr="009D448C" w:rsidRDefault="001646FE" w:rsidP="001646FE">
      <w:pPr>
        <w:pStyle w:val="Heading2"/>
        <w:spacing w:line="240" w:lineRule="auto"/>
        <w:rPr>
          <w:b/>
          <w:u w:val="none"/>
        </w:rPr>
      </w:pPr>
      <w:r w:rsidRPr="009D448C">
        <w:rPr>
          <w:b/>
          <w:u w:val="none"/>
        </w:rPr>
        <w:t>I. BENDROSIOS SĄLYGOS</w:t>
      </w:r>
    </w:p>
    <w:p w14:paraId="68ACAA8C" w14:textId="77777777" w:rsidR="002E7373" w:rsidRPr="009D448C" w:rsidRDefault="002E7373" w:rsidP="002E7373">
      <w:pPr>
        <w:rPr>
          <w:lang w:eastAsia="lt-LT"/>
        </w:rPr>
      </w:pPr>
    </w:p>
    <w:p w14:paraId="4317B21F" w14:textId="77777777" w:rsidR="002148B7" w:rsidRPr="009D448C" w:rsidRDefault="00D46CBF" w:rsidP="002148B7">
      <w:pPr>
        <w:ind w:firstLine="720"/>
        <w:jc w:val="both"/>
        <w:rPr>
          <w:color w:val="000000"/>
        </w:rPr>
      </w:pPr>
      <w:r w:rsidRPr="009D448C">
        <w:t>1</w:t>
      </w:r>
      <w:r w:rsidR="001646FE" w:rsidRPr="009D448C">
        <w:t>. Kaziuko mugę</w:t>
      </w:r>
      <w:r w:rsidR="009B2EE6" w:rsidRPr="009D448C">
        <w:t xml:space="preserve"> (toliau – </w:t>
      </w:r>
      <w:r w:rsidR="0003742D">
        <w:t xml:space="preserve">ir </w:t>
      </w:r>
      <w:r w:rsidR="009B2EE6" w:rsidRPr="009D448C">
        <w:t>mugė)</w:t>
      </w:r>
      <w:r w:rsidR="006517FE" w:rsidRPr="009D448C">
        <w:t xml:space="preserve"> </w:t>
      </w:r>
      <w:r w:rsidR="001646FE" w:rsidRPr="009D448C">
        <w:t>leidžiama rengti 201</w:t>
      </w:r>
      <w:r w:rsidR="0065382B" w:rsidRPr="009D448C">
        <w:t>9</w:t>
      </w:r>
      <w:r w:rsidR="001646FE" w:rsidRPr="009D448C">
        <w:t xml:space="preserve"> m. kovo </w:t>
      </w:r>
      <w:r w:rsidR="0065382B" w:rsidRPr="009D448C">
        <w:t>1</w:t>
      </w:r>
      <w:r w:rsidR="001646FE" w:rsidRPr="009D448C">
        <w:t xml:space="preserve">, </w:t>
      </w:r>
      <w:r w:rsidR="0065382B" w:rsidRPr="009D448C">
        <w:t>2</w:t>
      </w:r>
      <w:r w:rsidR="001646FE" w:rsidRPr="009D448C">
        <w:t xml:space="preserve"> ir </w:t>
      </w:r>
      <w:r w:rsidR="0065382B" w:rsidRPr="009D448C">
        <w:t>3</w:t>
      </w:r>
      <w:r w:rsidR="001646FE" w:rsidRPr="009D448C">
        <w:t xml:space="preserve"> dienomis</w:t>
      </w:r>
      <w:r w:rsidR="00C339D8" w:rsidRPr="009D448C">
        <w:t xml:space="preserve"> su galimybe </w:t>
      </w:r>
      <w:r w:rsidR="00F77DD5" w:rsidRPr="009D448C">
        <w:t>pratęsti</w:t>
      </w:r>
      <w:r w:rsidR="00C339D8" w:rsidRPr="009D448C">
        <w:t xml:space="preserve"> mug</w:t>
      </w:r>
      <w:r w:rsidR="00F77DD5" w:rsidRPr="009D448C">
        <w:t>ės organizavimą</w:t>
      </w:r>
      <w:r w:rsidR="00C339D8" w:rsidRPr="009D448C">
        <w:t xml:space="preserve"> 2020</w:t>
      </w:r>
      <w:r w:rsidR="00A5553B" w:rsidRPr="009D448C">
        <w:t xml:space="preserve"> ir 2</w:t>
      </w:r>
      <w:r w:rsidR="00C339D8" w:rsidRPr="009D448C">
        <w:t>021 m</w:t>
      </w:r>
      <w:r w:rsidR="00A5553B" w:rsidRPr="009D448C">
        <w:t>etais</w:t>
      </w:r>
      <w:r w:rsidR="00C339D8" w:rsidRPr="009D448C">
        <w:t xml:space="preserve"> (kasmet pasirašant sutartį, atsižvelgiant į </w:t>
      </w:r>
      <w:r w:rsidR="00A5553B" w:rsidRPr="009D448C">
        <w:t>V</w:t>
      </w:r>
      <w:r w:rsidR="00C339D8" w:rsidRPr="009D448C">
        <w:t>ilniaus miesto savivaldybės poreikius)</w:t>
      </w:r>
      <w:r w:rsidR="003A0BB9" w:rsidRPr="009D448C">
        <w:t>. Mugę leidžiama rengti</w:t>
      </w:r>
      <w:r w:rsidR="001646FE" w:rsidRPr="009D448C">
        <w:rPr>
          <w:color w:val="000000"/>
        </w:rPr>
        <w:t xml:space="preserve"> </w:t>
      </w:r>
      <w:r w:rsidR="002148B7" w:rsidRPr="009D448C">
        <w:rPr>
          <w:color w:val="000000"/>
        </w:rPr>
        <w:t xml:space="preserve">Gedimino prospekte, </w:t>
      </w:r>
      <w:r w:rsidR="002148B7" w:rsidRPr="009D448C">
        <w:t>Pilies, Didžiojoje, Vokiečių (neporinių namų pusėje), Maironio, Barboros Radvilaitės</w:t>
      </w:r>
      <w:r w:rsidR="006719F8" w:rsidRPr="009D448C">
        <w:t>,</w:t>
      </w:r>
      <w:r w:rsidR="002148B7" w:rsidRPr="009D448C">
        <w:t xml:space="preserve"> Šventaragio, T.</w:t>
      </w:r>
      <w:r w:rsidR="00A424ED" w:rsidRPr="009D448C">
        <w:t xml:space="preserve"> </w:t>
      </w:r>
      <w:r w:rsidR="002148B7" w:rsidRPr="009D448C">
        <w:t>Vrublevskio gatvėse ir prie šių gatvių esančiose aikštėse ir skveruose</w:t>
      </w:r>
      <w:r w:rsidR="002148B7" w:rsidRPr="009D448C">
        <w:rPr>
          <w:color w:val="000000"/>
        </w:rPr>
        <w:t xml:space="preserve"> (Katedros</w:t>
      </w:r>
      <w:r w:rsidR="00854D70" w:rsidRPr="009D448C">
        <w:rPr>
          <w:color w:val="000000"/>
        </w:rPr>
        <w:t xml:space="preserve"> </w:t>
      </w:r>
      <w:r w:rsidR="002148B7" w:rsidRPr="009D448C">
        <w:rPr>
          <w:color w:val="000000"/>
        </w:rPr>
        <w:t xml:space="preserve">ir Rotušės aikštėse </w:t>
      </w:r>
      <w:r w:rsidR="00A424ED" w:rsidRPr="009D448C">
        <w:rPr>
          <w:color w:val="000000"/>
        </w:rPr>
        <w:t xml:space="preserve">ir </w:t>
      </w:r>
      <w:r w:rsidR="002148B7" w:rsidRPr="009D448C">
        <w:rPr>
          <w:color w:val="000000"/>
        </w:rPr>
        <w:t>K</w:t>
      </w:r>
      <w:r w:rsidR="00A424ED" w:rsidRPr="009D448C">
        <w:rPr>
          <w:color w:val="000000"/>
        </w:rPr>
        <w:t>onstantino</w:t>
      </w:r>
      <w:r w:rsidR="002148B7" w:rsidRPr="009D448C">
        <w:rPr>
          <w:color w:val="000000"/>
        </w:rPr>
        <w:t xml:space="preserve"> Sirvydo ir Odminių skveruose</w:t>
      </w:r>
      <w:r w:rsidR="00A424ED" w:rsidRPr="009D448C">
        <w:rPr>
          <w:color w:val="000000"/>
        </w:rPr>
        <w:t>)</w:t>
      </w:r>
      <w:r w:rsidR="002148B7" w:rsidRPr="009D448C">
        <w:rPr>
          <w:color w:val="000000"/>
        </w:rPr>
        <w:t xml:space="preserve"> pagal </w:t>
      </w:r>
      <w:r w:rsidR="009D0B7C">
        <w:rPr>
          <w:color w:val="000000"/>
        </w:rPr>
        <w:t xml:space="preserve">su Savivaldybe </w:t>
      </w:r>
      <w:r w:rsidR="00854D70" w:rsidRPr="009D448C">
        <w:rPr>
          <w:color w:val="000000"/>
        </w:rPr>
        <w:t xml:space="preserve">suderintą </w:t>
      </w:r>
      <w:r w:rsidR="002148B7" w:rsidRPr="009D448C">
        <w:rPr>
          <w:color w:val="000000"/>
        </w:rPr>
        <w:t>schemą. Kaziuko mugės vietos i</w:t>
      </w:r>
      <w:r w:rsidR="00A424ED" w:rsidRPr="009D448C">
        <w:rPr>
          <w:color w:val="000000"/>
        </w:rPr>
        <w:t>r</w:t>
      </w:r>
      <w:r w:rsidR="002148B7" w:rsidRPr="009D448C">
        <w:rPr>
          <w:color w:val="000000"/>
        </w:rPr>
        <w:t xml:space="preserve"> datos gali būti tikslinamos (papildomos ar išbraukiamos) Savivaldybės administracijos direktoriaus </w:t>
      </w:r>
      <w:r w:rsidR="00A77E15" w:rsidRPr="009D448C">
        <w:rPr>
          <w:color w:val="000000"/>
        </w:rPr>
        <w:t xml:space="preserve">ar jo </w:t>
      </w:r>
      <w:r w:rsidR="003A0BB9" w:rsidRPr="009D448C">
        <w:rPr>
          <w:color w:val="000000"/>
        </w:rPr>
        <w:t>įgalioto asmens</w:t>
      </w:r>
      <w:r w:rsidR="002148B7" w:rsidRPr="009D448C">
        <w:rPr>
          <w:color w:val="000000"/>
        </w:rPr>
        <w:t xml:space="preserve"> įsakym</w:t>
      </w:r>
      <w:r w:rsidR="00A424ED" w:rsidRPr="009D448C">
        <w:rPr>
          <w:color w:val="000000"/>
        </w:rPr>
        <w:t>u</w:t>
      </w:r>
      <w:r w:rsidR="000A6200" w:rsidRPr="009D448C">
        <w:rPr>
          <w:color w:val="000000"/>
        </w:rPr>
        <w:t>, kuriuo</w:t>
      </w:r>
      <w:r w:rsidR="002148B7" w:rsidRPr="009D448C">
        <w:rPr>
          <w:color w:val="000000"/>
        </w:rPr>
        <w:t xml:space="preserve"> leid</w:t>
      </w:r>
      <w:r w:rsidR="000A6200" w:rsidRPr="009D448C">
        <w:rPr>
          <w:color w:val="000000"/>
        </w:rPr>
        <w:t>žiama</w:t>
      </w:r>
      <w:r w:rsidR="002148B7" w:rsidRPr="009D448C">
        <w:rPr>
          <w:color w:val="000000"/>
        </w:rPr>
        <w:t xml:space="preserve"> organizuoti Kaziuko mugę. </w:t>
      </w:r>
    </w:p>
    <w:p w14:paraId="7F19335D" w14:textId="77777777" w:rsidR="001646FE" w:rsidRPr="009D448C" w:rsidRDefault="00AE7EF5" w:rsidP="002148B7">
      <w:pPr>
        <w:ind w:firstLine="720"/>
        <w:jc w:val="both"/>
      </w:pPr>
      <w:r w:rsidRPr="009D448C">
        <w:rPr>
          <w:color w:val="000000"/>
        </w:rPr>
        <w:t xml:space="preserve"> </w:t>
      </w:r>
      <w:r w:rsidR="00D46CBF" w:rsidRPr="009D448C">
        <w:t>2</w:t>
      </w:r>
      <w:r w:rsidR="001646FE" w:rsidRPr="009D448C">
        <w:t xml:space="preserve">. </w:t>
      </w:r>
      <w:r w:rsidR="00B77AD7" w:rsidRPr="009D448C">
        <w:t>Organizatoriui</w:t>
      </w:r>
      <w:r w:rsidR="001646FE" w:rsidRPr="009D448C">
        <w:t xml:space="preserve"> leidžiama organizuoti </w:t>
      </w:r>
      <w:r w:rsidR="000A6200" w:rsidRPr="009D448C">
        <w:t xml:space="preserve">Kaziuko </w:t>
      </w:r>
      <w:r w:rsidR="001646FE" w:rsidRPr="009D448C">
        <w:t xml:space="preserve">mugę ir riboti </w:t>
      </w:r>
      <w:r w:rsidR="000A6200" w:rsidRPr="009D448C">
        <w:t xml:space="preserve">(pakeisti) </w:t>
      </w:r>
      <w:r w:rsidR="001646FE" w:rsidRPr="009D448C">
        <w:t xml:space="preserve">eismą pagal </w:t>
      </w:r>
      <w:r w:rsidR="000A6200" w:rsidRPr="009D448C">
        <w:t xml:space="preserve">nustatyta tvarka suderintą </w:t>
      </w:r>
      <w:r w:rsidR="001646FE" w:rsidRPr="009D448C">
        <w:t xml:space="preserve">eismo organizavimo projektą Kaziuko mugės dienomis. Kaziuko mugės darbo laikas – ne anksčiau kaip </w:t>
      </w:r>
      <w:r w:rsidR="0003742D">
        <w:t xml:space="preserve">nuo </w:t>
      </w:r>
      <w:r w:rsidR="001646FE" w:rsidRPr="009D448C">
        <w:t xml:space="preserve">7 val. ir ne </w:t>
      </w:r>
      <w:r w:rsidR="008B6086" w:rsidRPr="009D448C">
        <w:t>vėliau</w:t>
      </w:r>
      <w:r w:rsidR="001646FE" w:rsidRPr="009D448C">
        <w:t xml:space="preserve"> kaip </w:t>
      </w:r>
      <w:r w:rsidR="0003742D">
        <w:t xml:space="preserve">iki </w:t>
      </w:r>
      <w:r w:rsidR="001646FE" w:rsidRPr="009D448C">
        <w:t>23</w:t>
      </w:r>
      <w:r w:rsidR="00A424ED" w:rsidRPr="009D448C">
        <w:t>.</w:t>
      </w:r>
      <w:r w:rsidR="001646FE" w:rsidRPr="009D448C">
        <w:t xml:space="preserve">30 </w:t>
      </w:r>
      <w:r w:rsidR="00A424ED" w:rsidRPr="009D448C">
        <w:t>val</w:t>
      </w:r>
      <w:r w:rsidR="001646FE" w:rsidRPr="009D448C">
        <w:t xml:space="preserve">. Konkretus mugės laikas nurodomas Savivaldybės administracijos </w:t>
      </w:r>
      <w:r w:rsidR="00A77E15" w:rsidRPr="009D448C">
        <w:t>direktoriaus ar jo pavaduotojo įsakyme</w:t>
      </w:r>
      <w:r w:rsidR="000A6200" w:rsidRPr="009D448C">
        <w:t>, kuriuo</w:t>
      </w:r>
      <w:r w:rsidR="00A77E15" w:rsidRPr="009D448C">
        <w:t xml:space="preserve"> leid</w:t>
      </w:r>
      <w:r w:rsidR="000A6200" w:rsidRPr="009D448C">
        <w:t>ž</w:t>
      </w:r>
      <w:r w:rsidR="00A77E15" w:rsidRPr="009D448C">
        <w:t>i</w:t>
      </w:r>
      <w:r w:rsidR="000A6200" w:rsidRPr="009D448C">
        <w:t>a</w:t>
      </w:r>
      <w:r w:rsidR="00A77E15" w:rsidRPr="009D448C">
        <w:t>m</w:t>
      </w:r>
      <w:r w:rsidR="000A6200" w:rsidRPr="009D448C">
        <w:t>a</w:t>
      </w:r>
      <w:r w:rsidR="00A77E15" w:rsidRPr="009D448C">
        <w:t xml:space="preserve"> organizuoti Kaziuko mugę</w:t>
      </w:r>
      <w:r w:rsidR="001646FE" w:rsidRPr="009D448C">
        <w:t>.</w:t>
      </w:r>
    </w:p>
    <w:p w14:paraId="04D46A67" w14:textId="77777777" w:rsidR="001646FE" w:rsidRPr="009D448C" w:rsidRDefault="001646FE" w:rsidP="001646FE">
      <w:pPr>
        <w:ind w:firstLine="720"/>
        <w:jc w:val="both"/>
        <w:rPr>
          <w:b/>
        </w:rPr>
      </w:pPr>
    </w:p>
    <w:p w14:paraId="6402AF62" w14:textId="77777777" w:rsidR="001646FE" w:rsidRPr="009D448C" w:rsidRDefault="001646FE" w:rsidP="001646FE">
      <w:pPr>
        <w:pStyle w:val="Heading2"/>
        <w:spacing w:line="240" w:lineRule="auto"/>
        <w:rPr>
          <w:b/>
          <w:u w:val="none"/>
        </w:rPr>
      </w:pPr>
      <w:r w:rsidRPr="009D448C">
        <w:rPr>
          <w:b/>
          <w:u w:val="none"/>
        </w:rPr>
        <w:t>II. ŠALIŲ TEISĖS IR ĮSIPAREIGOJIMAI</w:t>
      </w:r>
    </w:p>
    <w:p w14:paraId="560F24C2" w14:textId="77777777" w:rsidR="00BA1DA6" w:rsidRPr="009D448C" w:rsidRDefault="00BA1DA6" w:rsidP="00BA1DA6">
      <w:pPr>
        <w:rPr>
          <w:lang w:eastAsia="lt-LT"/>
        </w:rPr>
      </w:pPr>
    </w:p>
    <w:p w14:paraId="1E01FE5F" w14:textId="77777777" w:rsidR="001646FE" w:rsidRPr="009D448C" w:rsidRDefault="00D46CBF" w:rsidP="001646FE">
      <w:pPr>
        <w:pStyle w:val="BodyTextIndent3"/>
        <w:rPr>
          <w:strike w:val="0"/>
        </w:rPr>
      </w:pPr>
      <w:r w:rsidRPr="009D448C">
        <w:rPr>
          <w:strike w:val="0"/>
        </w:rPr>
        <w:t>3</w:t>
      </w:r>
      <w:r w:rsidR="001646FE" w:rsidRPr="009D448C">
        <w:rPr>
          <w:strike w:val="0"/>
        </w:rPr>
        <w:t>. Savivaldybė įsipareigoja:</w:t>
      </w:r>
    </w:p>
    <w:p w14:paraId="4D883876" w14:textId="77777777" w:rsidR="001646FE" w:rsidRPr="009D448C" w:rsidRDefault="00D46CBF" w:rsidP="001646FE">
      <w:pPr>
        <w:pStyle w:val="BodyTextIndent3"/>
        <w:rPr>
          <w:strike w:val="0"/>
        </w:rPr>
      </w:pPr>
      <w:r w:rsidRPr="009D448C">
        <w:rPr>
          <w:strike w:val="0"/>
        </w:rPr>
        <w:t>3</w:t>
      </w:r>
      <w:r w:rsidR="001646FE" w:rsidRPr="009D448C">
        <w:rPr>
          <w:strike w:val="0"/>
        </w:rPr>
        <w:t xml:space="preserve">.1. leisti </w:t>
      </w:r>
      <w:r w:rsidR="00B77AD7" w:rsidRPr="009D448C">
        <w:rPr>
          <w:strike w:val="0"/>
        </w:rPr>
        <w:t>Organizatoriui</w:t>
      </w:r>
      <w:r w:rsidR="001646FE" w:rsidRPr="009D448C">
        <w:rPr>
          <w:strike w:val="0"/>
        </w:rPr>
        <w:t xml:space="preserve"> mugės išdėstymo schemoje nurodytose vietose pradėti statyti </w:t>
      </w:r>
      <w:r w:rsidR="00A16052">
        <w:rPr>
          <w:strike w:val="0"/>
        </w:rPr>
        <w:t xml:space="preserve">mugės įrangą </w:t>
      </w:r>
      <w:r w:rsidR="001646FE" w:rsidRPr="009D448C">
        <w:rPr>
          <w:strike w:val="0"/>
        </w:rPr>
        <w:t>(laikinus statinius, prekystalius, vežimėlius ir kitus įrenginius) ne ank</w:t>
      </w:r>
      <w:r w:rsidR="00311267" w:rsidRPr="009D448C">
        <w:rPr>
          <w:strike w:val="0"/>
        </w:rPr>
        <w:t>s</w:t>
      </w:r>
      <w:r w:rsidR="001646FE" w:rsidRPr="009D448C">
        <w:rPr>
          <w:strike w:val="0"/>
        </w:rPr>
        <w:t>čiau kaip savaitė iki renginio pradžios;</w:t>
      </w:r>
    </w:p>
    <w:p w14:paraId="7DEAD850" w14:textId="77777777" w:rsidR="001646FE" w:rsidRPr="009D448C" w:rsidRDefault="00D46CBF" w:rsidP="001646FE">
      <w:pPr>
        <w:pStyle w:val="BodyTextIndent3"/>
        <w:rPr>
          <w:strike w:val="0"/>
        </w:rPr>
      </w:pPr>
      <w:r w:rsidRPr="009D448C">
        <w:rPr>
          <w:strike w:val="0"/>
          <w:color w:val="000000"/>
        </w:rPr>
        <w:t>3</w:t>
      </w:r>
      <w:r w:rsidR="001646FE" w:rsidRPr="009D448C">
        <w:rPr>
          <w:strike w:val="0"/>
          <w:color w:val="000000"/>
        </w:rPr>
        <w:t>.</w:t>
      </w:r>
      <w:r w:rsidR="005C2CB9" w:rsidRPr="009D448C">
        <w:rPr>
          <w:strike w:val="0"/>
          <w:color w:val="000000"/>
        </w:rPr>
        <w:t>2</w:t>
      </w:r>
      <w:r w:rsidR="001646FE" w:rsidRPr="009D448C">
        <w:rPr>
          <w:strike w:val="0"/>
          <w:color w:val="000000"/>
        </w:rPr>
        <w:t xml:space="preserve">. išduoti leidimus prekiauti viešosiose vietose </w:t>
      </w:r>
      <w:r w:rsidR="001646FE" w:rsidRPr="009D448C">
        <w:rPr>
          <w:strike w:val="0"/>
        </w:rPr>
        <w:t>renginio metu</w:t>
      </w:r>
      <w:r w:rsidR="001646FE" w:rsidRPr="009D448C">
        <w:rPr>
          <w:strike w:val="0"/>
          <w:color w:val="000000"/>
        </w:rPr>
        <w:t>.</w:t>
      </w:r>
    </w:p>
    <w:p w14:paraId="35795FE9" w14:textId="77777777" w:rsidR="001646FE" w:rsidRPr="009D448C" w:rsidRDefault="00D46CBF" w:rsidP="001646FE">
      <w:pPr>
        <w:pStyle w:val="BodyTextIndent3"/>
        <w:rPr>
          <w:strike w:val="0"/>
        </w:rPr>
      </w:pPr>
      <w:r w:rsidRPr="009D448C">
        <w:rPr>
          <w:strike w:val="0"/>
        </w:rPr>
        <w:t>4</w:t>
      </w:r>
      <w:r w:rsidR="001646FE" w:rsidRPr="009D448C">
        <w:rPr>
          <w:strike w:val="0"/>
        </w:rPr>
        <w:t>. Savivaldybė turi teisę:</w:t>
      </w:r>
    </w:p>
    <w:p w14:paraId="0C614863" w14:textId="77777777" w:rsidR="001646FE" w:rsidRPr="009D448C" w:rsidRDefault="00D46CBF" w:rsidP="001646FE">
      <w:pPr>
        <w:pStyle w:val="BodyTextIndent3"/>
        <w:rPr>
          <w:strike w:val="0"/>
        </w:rPr>
      </w:pPr>
      <w:r w:rsidRPr="009D448C">
        <w:rPr>
          <w:strike w:val="0"/>
        </w:rPr>
        <w:t>4</w:t>
      </w:r>
      <w:r w:rsidR="001646FE" w:rsidRPr="009D448C">
        <w:rPr>
          <w:strike w:val="0"/>
        </w:rPr>
        <w:t>.1. tikrinti, kaip vykdomi sutarties įsipareigojimai;</w:t>
      </w:r>
    </w:p>
    <w:p w14:paraId="0B22B02C" w14:textId="5F1803DE" w:rsidR="00BB7ED3" w:rsidRPr="009D448C" w:rsidRDefault="00D46CBF" w:rsidP="001646FE">
      <w:pPr>
        <w:pStyle w:val="BodyTextIndent3"/>
        <w:rPr>
          <w:strike w:val="0"/>
        </w:rPr>
      </w:pPr>
      <w:r w:rsidRPr="009D448C">
        <w:rPr>
          <w:strike w:val="0"/>
        </w:rPr>
        <w:t>4</w:t>
      </w:r>
      <w:r w:rsidR="001646FE" w:rsidRPr="009D448C">
        <w:rPr>
          <w:strike w:val="0"/>
        </w:rPr>
        <w:t>.2. keisti Kaziuko mugės vietas</w:t>
      </w:r>
      <w:r w:rsidR="006477AF" w:rsidRPr="009D448C">
        <w:rPr>
          <w:strike w:val="0"/>
        </w:rPr>
        <w:t xml:space="preserve"> ir datas</w:t>
      </w:r>
      <w:r w:rsidR="00BB7ED3" w:rsidRPr="009D448C">
        <w:rPr>
          <w:strike w:val="0"/>
        </w:rPr>
        <w:t>;</w:t>
      </w:r>
    </w:p>
    <w:p w14:paraId="4CCD2FEC" w14:textId="37594932" w:rsidR="001646FE" w:rsidRPr="009D448C" w:rsidRDefault="00BB7ED3" w:rsidP="001646FE">
      <w:pPr>
        <w:pStyle w:val="BodyTextIndent3"/>
        <w:rPr>
          <w:strike w:val="0"/>
        </w:rPr>
      </w:pPr>
      <w:r w:rsidRPr="009D448C">
        <w:rPr>
          <w:strike w:val="0"/>
        </w:rPr>
        <w:t>4.3. vykdyti mugės parengiamųjų darbų priežiūrą</w:t>
      </w:r>
      <w:r w:rsidR="006E655B" w:rsidRPr="009D448C">
        <w:rPr>
          <w:strike w:val="0"/>
        </w:rPr>
        <w:t>, esant poreikiui koreguoti parengiamųjų darbų organizavimą</w:t>
      </w:r>
      <w:r w:rsidR="00311267" w:rsidRPr="009D448C">
        <w:rPr>
          <w:strike w:val="0"/>
        </w:rPr>
        <w:t>.</w:t>
      </w:r>
    </w:p>
    <w:p w14:paraId="76B44374" w14:textId="77777777" w:rsidR="001646FE" w:rsidRPr="009D448C" w:rsidRDefault="00D46CBF" w:rsidP="001646FE">
      <w:pPr>
        <w:ind w:firstLine="720"/>
        <w:jc w:val="both"/>
      </w:pPr>
      <w:r w:rsidRPr="009D448C">
        <w:t>5</w:t>
      </w:r>
      <w:r w:rsidR="001646FE" w:rsidRPr="009D448C">
        <w:t xml:space="preserve">. </w:t>
      </w:r>
      <w:r w:rsidR="00B77AD7" w:rsidRPr="009D448C">
        <w:t>Organizatorius</w:t>
      </w:r>
      <w:r w:rsidR="001646FE" w:rsidRPr="009D448C">
        <w:t xml:space="preserve"> įsipareigoja:</w:t>
      </w:r>
    </w:p>
    <w:p w14:paraId="7C8CA75B" w14:textId="77777777" w:rsidR="00FB3B7B" w:rsidRPr="009D448C" w:rsidRDefault="00D46CBF" w:rsidP="00FB3B7B">
      <w:pPr>
        <w:ind w:firstLine="720"/>
        <w:jc w:val="both"/>
        <w:rPr>
          <w:color w:val="000000"/>
        </w:rPr>
      </w:pPr>
      <w:r w:rsidRPr="009D448C">
        <w:t>5</w:t>
      </w:r>
      <w:r w:rsidR="001646FE" w:rsidRPr="009D448C">
        <w:t xml:space="preserve">.1. </w:t>
      </w:r>
      <w:r w:rsidR="001646FE" w:rsidRPr="009D448C">
        <w:rPr>
          <w:color w:val="000000"/>
        </w:rPr>
        <w:t xml:space="preserve">organizuoti Kaziuko mugę </w:t>
      </w:r>
      <w:r w:rsidR="00354CC0" w:rsidRPr="009D448C">
        <w:rPr>
          <w:color w:val="000000"/>
        </w:rPr>
        <w:t xml:space="preserve">Gedimino prospekte, </w:t>
      </w:r>
      <w:r w:rsidR="00354CC0" w:rsidRPr="009D448C">
        <w:t>Pilies, Didžiojoje, Vokiečių (neporinių namų pusėje), Maironio, Barboros Radvilaitės</w:t>
      </w:r>
      <w:r w:rsidR="006719F8" w:rsidRPr="009D448C">
        <w:t>,</w:t>
      </w:r>
      <w:r w:rsidR="00354CC0" w:rsidRPr="009D448C">
        <w:t xml:space="preserve"> Šventaragio, T.</w:t>
      </w:r>
      <w:r w:rsidR="00311267" w:rsidRPr="009D448C">
        <w:t xml:space="preserve"> </w:t>
      </w:r>
      <w:r w:rsidR="00354CC0" w:rsidRPr="009D448C">
        <w:t>Vrublevskio gatvėse ir prie šių gatvių esančiose aikštėse ir skveruose</w:t>
      </w:r>
      <w:r w:rsidR="00354CC0" w:rsidRPr="009D448C">
        <w:rPr>
          <w:color w:val="000000"/>
        </w:rPr>
        <w:t xml:space="preserve"> (Katedros</w:t>
      </w:r>
      <w:r w:rsidR="00D12C9B" w:rsidRPr="009D448C">
        <w:rPr>
          <w:color w:val="000000"/>
        </w:rPr>
        <w:t xml:space="preserve"> </w:t>
      </w:r>
      <w:r w:rsidR="00354CC0" w:rsidRPr="009D448C">
        <w:rPr>
          <w:color w:val="000000"/>
        </w:rPr>
        <w:t>ir Rotušės aikštėse</w:t>
      </w:r>
      <w:r w:rsidR="00C60100">
        <w:rPr>
          <w:color w:val="000000"/>
        </w:rPr>
        <w:t>,</w:t>
      </w:r>
      <w:r w:rsidR="00354CC0" w:rsidRPr="009D448C">
        <w:rPr>
          <w:color w:val="000000"/>
        </w:rPr>
        <w:t xml:space="preserve"> K</w:t>
      </w:r>
      <w:r w:rsidR="00311267" w:rsidRPr="009D448C">
        <w:rPr>
          <w:color w:val="000000"/>
        </w:rPr>
        <w:t>onstantino</w:t>
      </w:r>
      <w:r w:rsidR="00354CC0" w:rsidRPr="009D448C">
        <w:rPr>
          <w:color w:val="000000"/>
        </w:rPr>
        <w:t xml:space="preserve"> Sirvydo ir Odminių skveruose</w:t>
      </w:r>
      <w:r w:rsidR="00311267" w:rsidRPr="009D448C">
        <w:rPr>
          <w:color w:val="000000"/>
        </w:rPr>
        <w:t>);</w:t>
      </w:r>
    </w:p>
    <w:p w14:paraId="3AFD55C1" w14:textId="2A0B86CC" w:rsidR="00567B9B" w:rsidRPr="009D448C" w:rsidRDefault="00D028F6" w:rsidP="00FB3B7B">
      <w:pPr>
        <w:ind w:firstLine="720"/>
        <w:jc w:val="both"/>
        <w:rPr>
          <w:color w:val="000000"/>
        </w:rPr>
      </w:pPr>
      <w:r w:rsidRPr="009D448C">
        <w:rPr>
          <w:color w:val="000000"/>
        </w:rPr>
        <w:t>5</w:t>
      </w:r>
      <w:r w:rsidR="00567B9B" w:rsidRPr="009D448C">
        <w:rPr>
          <w:color w:val="000000"/>
        </w:rPr>
        <w:t>.</w:t>
      </w:r>
      <w:r w:rsidR="00FD2769" w:rsidRPr="009D448C">
        <w:rPr>
          <w:color w:val="000000"/>
        </w:rPr>
        <w:t>2</w:t>
      </w:r>
      <w:r w:rsidR="002A703C" w:rsidRPr="009D448C">
        <w:rPr>
          <w:color w:val="000000"/>
        </w:rPr>
        <w:t>. parengti mugės išdėstymo schemą</w:t>
      </w:r>
      <w:r w:rsidR="00C90883" w:rsidRPr="009D448C">
        <w:rPr>
          <w:color w:val="000000"/>
        </w:rPr>
        <w:t xml:space="preserve"> (toliau – schema). S</w:t>
      </w:r>
      <w:r w:rsidR="002A703C" w:rsidRPr="009D448C">
        <w:rPr>
          <w:color w:val="000000"/>
        </w:rPr>
        <w:t>chemoje nurodyti</w:t>
      </w:r>
      <w:r w:rsidR="004A5CE4" w:rsidRPr="009D448C">
        <w:rPr>
          <w:color w:val="000000"/>
        </w:rPr>
        <w:t xml:space="preserve"> prekybos zonas pagal asortimentą, </w:t>
      </w:r>
      <w:r w:rsidR="002A703C" w:rsidRPr="009D448C">
        <w:rPr>
          <w:color w:val="000000"/>
        </w:rPr>
        <w:t>prekybos vietos užimamą plotą kv. m</w:t>
      </w:r>
      <w:r w:rsidR="000A6200" w:rsidRPr="009D448C">
        <w:rPr>
          <w:color w:val="000000"/>
        </w:rPr>
        <w:t>.</w:t>
      </w:r>
      <w:r w:rsidR="00B10923" w:rsidRPr="009D448C">
        <w:rPr>
          <w:color w:val="000000"/>
        </w:rPr>
        <w:t xml:space="preserve"> ir prekybos vietų skaičių</w:t>
      </w:r>
      <w:r w:rsidR="00C90883" w:rsidRPr="009D448C">
        <w:rPr>
          <w:color w:val="000000"/>
        </w:rPr>
        <w:t>, biot</w:t>
      </w:r>
      <w:r w:rsidR="0002343B" w:rsidRPr="009D448C">
        <w:rPr>
          <w:color w:val="000000"/>
        </w:rPr>
        <w:t>ua</w:t>
      </w:r>
      <w:r w:rsidR="00C90883" w:rsidRPr="009D448C">
        <w:rPr>
          <w:color w:val="000000"/>
        </w:rPr>
        <w:t>letų ir konteinerių skaičių ir</w:t>
      </w:r>
      <w:r w:rsidR="00453F79" w:rsidRPr="009D448C">
        <w:rPr>
          <w:color w:val="000000"/>
        </w:rPr>
        <w:t xml:space="preserve"> jų</w:t>
      </w:r>
      <w:r w:rsidR="00C90883" w:rsidRPr="009D448C">
        <w:rPr>
          <w:color w:val="000000"/>
        </w:rPr>
        <w:t xml:space="preserve"> išdėstymo vietas bei kultūrinių renginių vietas</w:t>
      </w:r>
      <w:r w:rsidR="005E11C4" w:rsidRPr="009D448C">
        <w:rPr>
          <w:color w:val="000000"/>
        </w:rPr>
        <w:t>. Schemą</w:t>
      </w:r>
      <w:r w:rsidR="002A703C" w:rsidRPr="009D448C">
        <w:rPr>
          <w:color w:val="000000"/>
        </w:rPr>
        <w:t xml:space="preserve"> suderinti su Savivaldybės administracijos Miesto plėtros departamentu, </w:t>
      </w:r>
      <w:r w:rsidR="000A6200" w:rsidRPr="009D448C">
        <w:rPr>
          <w:color w:val="000000"/>
        </w:rPr>
        <w:t xml:space="preserve">Turto departamento </w:t>
      </w:r>
      <w:r w:rsidR="00DF3F80" w:rsidRPr="009D448C">
        <w:rPr>
          <w:color w:val="000000"/>
        </w:rPr>
        <w:t>L</w:t>
      </w:r>
      <w:r w:rsidR="007F3BC5" w:rsidRPr="009D448C">
        <w:rPr>
          <w:color w:val="000000"/>
        </w:rPr>
        <w:t>icencijavimo ir leidimų skyriumi,</w:t>
      </w:r>
      <w:r w:rsidR="002A703C" w:rsidRPr="009D448C">
        <w:rPr>
          <w:color w:val="000000"/>
        </w:rPr>
        <w:t xml:space="preserve"> Miesto ūkio ir transporto departamentu ir Saugaus miesto departamentu</w:t>
      </w:r>
      <w:r w:rsidR="000A6200" w:rsidRPr="009D448C">
        <w:rPr>
          <w:color w:val="000000"/>
        </w:rPr>
        <w:t xml:space="preserve"> bei Vilniaus </w:t>
      </w:r>
      <w:r w:rsidR="000A6200" w:rsidRPr="009D448C">
        <w:rPr>
          <w:color w:val="000000"/>
        </w:rPr>
        <w:lastRenderedPageBreak/>
        <w:t>apskrities priešgaisrine gelbėjimo valdyba</w:t>
      </w:r>
      <w:r w:rsidR="00217846" w:rsidRPr="009D448C">
        <w:rPr>
          <w:color w:val="000000"/>
        </w:rPr>
        <w:t>.</w:t>
      </w:r>
      <w:r w:rsidR="006C78E8" w:rsidRPr="006C78E8">
        <w:rPr>
          <w:color w:val="000000"/>
        </w:rPr>
        <w:t xml:space="preserve"> </w:t>
      </w:r>
      <w:r w:rsidR="006C78E8" w:rsidRPr="009D448C">
        <w:rPr>
          <w:color w:val="000000"/>
        </w:rPr>
        <w:t>Schema turi būti paskelbta</w:t>
      </w:r>
      <w:r w:rsidR="006C78E8">
        <w:rPr>
          <w:color w:val="000000"/>
        </w:rPr>
        <w:t xml:space="preserve"> </w:t>
      </w:r>
      <w:r w:rsidR="00C315A6">
        <w:rPr>
          <w:color w:val="000000"/>
        </w:rPr>
        <w:t>O</w:t>
      </w:r>
      <w:r w:rsidR="006C78E8">
        <w:rPr>
          <w:color w:val="000000"/>
        </w:rPr>
        <w:t>rganizatoriaus sukurtoje internet</w:t>
      </w:r>
      <w:r w:rsidR="00C315A6">
        <w:rPr>
          <w:color w:val="000000"/>
        </w:rPr>
        <w:t>o</w:t>
      </w:r>
      <w:r w:rsidR="006C78E8">
        <w:rPr>
          <w:color w:val="000000"/>
        </w:rPr>
        <w:t xml:space="preserve"> svetainėje</w:t>
      </w:r>
      <w:r w:rsidR="00C315A6">
        <w:rPr>
          <w:color w:val="000000"/>
        </w:rPr>
        <w:t>;</w:t>
      </w:r>
    </w:p>
    <w:p w14:paraId="23CFA528" w14:textId="43B0A4D9" w:rsidR="00FD2769" w:rsidRPr="009D448C" w:rsidRDefault="00D028F6" w:rsidP="00FB3B7B">
      <w:pPr>
        <w:ind w:firstLine="720"/>
        <w:jc w:val="both"/>
        <w:rPr>
          <w:color w:val="000000"/>
        </w:rPr>
      </w:pPr>
      <w:r w:rsidRPr="009D448C">
        <w:rPr>
          <w:color w:val="000000"/>
        </w:rPr>
        <w:t>5</w:t>
      </w:r>
      <w:r w:rsidR="00FD2769" w:rsidRPr="009D448C">
        <w:rPr>
          <w:color w:val="000000"/>
        </w:rPr>
        <w:t>.3. parengti eismo organizavimo projektą ir suderinti jį su Savivaldybės administracijos Miesto ūkio ir transporto departament</w:t>
      </w:r>
      <w:r w:rsidR="00BD57AC" w:rsidRPr="009D448C">
        <w:rPr>
          <w:color w:val="000000"/>
        </w:rPr>
        <w:t>o Eismo organizavimo skyriumi, Vilniaus apskrities vyriausiojo policijos komisariato Kelių policijos valdyba</w:t>
      </w:r>
      <w:r w:rsidR="00E66A69">
        <w:rPr>
          <w:color w:val="000000"/>
        </w:rPr>
        <w:t xml:space="preserve">. Organizatorius su </w:t>
      </w:r>
      <w:r w:rsidR="00FD2769" w:rsidRPr="009D448C">
        <w:rPr>
          <w:color w:val="000000"/>
        </w:rPr>
        <w:t xml:space="preserve">Savivaldybės įmone „Susisiekimo paslaugos“ </w:t>
      </w:r>
      <w:r w:rsidR="00E66A69">
        <w:rPr>
          <w:color w:val="000000"/>
        </w:rPr>
        <w:t xml:space="preserve">suderina </w:t>
      </w:r>
      <w:r w:rsidR="00FD2769" w:rsidRPr="009D448C">
        <w:rPr>
          <w:color w:val="000000"/>
        </w:rPr>
        <w:t>viešojo transporto maršrutų pakeitimus i</w:t>
      </w:r>
      <w:r w:rsidR="00311267" w:rsidRPr="009D448C">
        <w:rPr>
          <w:color w:val="000000"/>
        </w:rPr>
        <w:t>r</w:t>
      </w:r>
      <w:r w:rsidR="00FD2769" w:rsidRPr="009D448C">
        <w:rPr>
          <w:color w:val="000000"/>
        </w:rPr>
        <w:t xml:space="preserve"> automobilių stovėjimo vietų panaudoji</w:t>
      </w:r>
      <w:r w:rsidR="004375E8">
        <w:rPr>
          <w:color w:val="000000"/>
        </w:rPr>
        <w:t>m</w:t>
      </w:r>
      <w:r w:rsidR="00E66A69">
        <w:rPr>
          <w:color w:val="000000"/>
        </w:rPr>
        <w:t>o klausimus.</w:t>
      </w:r>
      <w:r w:rsidR="006C78E8">
        <w:rPr>
          <w:color w:val="000000"/>
        </w:rPr>
        <w:t xml:space="preserve"> Eismo organizavimo projektas turi būti paskelbtas </w:t>
      </w:r>
      <w:r w:rsidR="00C315A6">
        <w:rPr>
          <w:color w:val="000000"/>
        </w:rPr>
        <w:t>O</w:t>
      </w:r>
      <w:r w:rsidR="00551A77">
        <w:rPr>
          <w:color w:val="000000"/>
        </w:rPr>
        <w:t>rganizatoriaus sukurtoje interneto svetainėje</w:t>
      </w:r>
      <w:r w:rsidR="00FD2769" w:rsidRPr="009D448C">
        <w:rPr>
          <w:color w:val="000000"/>
        </w:rPr>
        <w:t>;</w:t>
      </w:r>
    </w:p>
    <w:p w14:paraId="6FFFB36A" w14:textId="77777777" w:rsidR="005673FA" w:rsidRPr="009D448C" w:rsidRDefault="002D4DAA" w:rsidP="005673FA">
      <w:pPr>
        <w:pStyle w:val="BodyTextIndent"/>
        <w:ind w:left="0" w:firstLine="720"/>
        <w:jc w:val="both"/>
        <w:rPr>
          <w:lang w:val="lt-LT"/>
        </w:rPr>
      </w:pPr>
      <w:r w:rsidRPr="009D448C">
        <w:rPr>
          <w:lang w:val="lt-LT"/>
        </w:rPr>
        <w:t>5</w:t>
      </w:r>
      <w:r w:rsidR="005673FA" w:rsidRPr="009D448C">
        <w:rPr>
          <w:lang w:val="lt-LT"/>
        </w:rPr>
        <w:t>.</w:t>
      </w:r>
      <w:r w:rsidR="000D1B99" w:rsidRPr="009D448C">
        <w:rPr>
          <w:lang w:val="lt-LT"/>
        </w:rPr>
        <w:t>4</w:t>
      </w:r>
      <w:r w:rsidR="005673FA" w:rsidRPr="009D448C">
        <w:rPr>
          <w:lang w:val="lt-LT"/>
        </w:rPr>
        <w:t>. organizuoti mugės prekybą:</w:t>
      </w:r>
    </w:p>
    <w:p w14:paraId="3F92D914" w14:textId="13393051" w:rsidR="005673FA" w:rsidRPr="009D448C" w:rsidRDefault="002D4DAA" w:rsidP="005673FA">
      <w:pPr>
        <w:ind w:firstLine="720"/>
        <w:jc w:val="both"/>
        <w:rPr>
          <w:color w:val="000000"/>
        </w:rPr>
      </w:pPr>
      <w:r w:rsidRPr="009D448C">
        <w:rPr>
          <w:color w:val="000000"/>
        </w:rPr>
        <w:t>5</w:t>
      </w:r>
      <w:r w:rsidR="005673FA" w:rsidRPr="009D448C">
        <w:rPr>
          <w:color w:val="000000"/>
        </w:rPr>
        <w:t>.</w:t>
      </w:r>
      <w:r w:rsidR="000D1B99" w:rsidRPr="009D448C">
        <w:rPr>
          <w:color w:val="000000"/>
        </w:rPr>
        <w:t>4</w:t>
      </w:r>
      <w:r w:rsidR="005673FA" w:rsidRPr="009D448C">
        <w:rPr>
          <w:color w:val="000000"/>
        </w:rPr>
        <w:t xml:space="preserve">.1. organizuoti </w:t>
      </w:r>
      <w:r w:rsidR="006406C2">
        <w:rPr>
          <w:color w:val="000000"/>
        </w:rPr>
        <w:t xml:space="preserve">prekybą </w:t>
      </w:r>
      <w:r w:rsidR="00935359" w:rsidRPr="009D448C">
        <w:rPr>
          <w:color w:val="000000"/>
        </w:rPr>
        <w:t>tradicin</w:t>
      </w:r>
      <w:r w:rsidR="006406C2">
        <w:rPr>
          <w:color w:val="000000"/>
        </w:rPr>
        <w:t xml:space="preserve">iais gaminiais – nemasinės gamybos amatininkų dirbiniais, žemės ūkio ir maisto produktais ir kitais etninio materialiojo paveldo gaminiais, pagamintais iš tradicinių žaliavų, naudojantis rankų darbu ir kitomis senosiomis arba jas atitinkančiomis naujomis technologijomis ir išsaugant unikalias kokybines gaminių savybes ir sudėtį, tautodailės ir dailiųjų amatų gaminiais (ypač verbomis) </w:t>
      </w:r>
      <w:r w:rsidR="00177E59" w:rsidRPr="009D448C">
        <w:rPr>
          <w:color w:val="000000"/>
        </w:rPr>
        <w:t xml:space="preserve"> pagal </w:t>
      </w:r>
      <w:r w:rsidR="00B931A3">
        <w:rPr>
          <w:color w:val="000000"/>
        </w:rPr>
        <w:t xml:space="preserve">prekybos vietų išdėstymo </w:t>
      </w:r>
      <w:r w:rsidR="00177E59" w:rsidRPr="009D448C">
        <w:rPr>
          <w:color w:val="000000"/>
        </w:rPr>
        <w:t>schemą</w:t>
      </w:r>
      <w:r w:rsidR="00B931A3">
        <w:rPr>
          <w:color w:val="000000"/>
        </w:rPr>
        <w:t xml:space="preserve"> ir užtikrinti, kad būtų d</w:t>
      </w:r>
      <w:r w:rsidR="00935359" w:rsidRPr="009D448C">
        <w:rPr>
          <w:color w:val="000000"/>
        </w:rPr>
        <w:t>emonstruo</w:t>
      </w:r>
      <w:r w:rsidR="00B931A3">
        <w:rPr>
          <w:color w:val="000000"/>
        </w:rPr>
        <w:t>jama</w:t>
      </w:r>
      <w:r w:rsidR="00935359" w:rsidRPr="009D448C">
        <w:rPr>
          <w:color w:val="000000"/>
        </w:rPr>
        <w:t xml:space="preserve"> tradicini</w:t>
      </w:r>
      <w:r w:rsidR="00B931A3">
        <w:rPr>
          <w:color w:val="000000"/>
        </w:rPr>
        <w:t>ų gaminių gamyba</w:t>
      </w:r>
      <w:r w:rsidR="00A12B3E" w:rsidRPr="009D448C">
        <w:rPr>
          <w:color w:val="000000"/>
        </w:rPr>
        <w:t>;</w:t>
      </w:r>
      <w:r w:rsidR="00935359" w:rsidRPr="009D448C">
        <w:rPr>
          <w:color w:val="000000"/>
        </w:rPr>
        <w:t xml:space="preserve"> </w:t>
      </w:r>
    </w:p>
    <w:p w14:paraId="7F9E9992" w14:textId="77777777" w:rsidR="005673FA" w:rsidRPr="009D448C" w:rsidRDefault="005673FA" w:rsidP="005673FA">
      <w:pPr>
        <w:pStyle w:val="BodyTextIndent"/>
        <w:ind w:left="0" w:firstLine="600"/>
        <w:jc w:val="both"/>
        <w:rPr>
          <w:lang w:val="lt-LT"/>
        </w:rPr>
      </w:pPr>
      <w:r w:rsidRPr="009D448C">
        <w:rPr>
          <w:lang w:val="lt-LT"/>
        </w:rPr>
        <w:t xml:space="preserve">  </w:t>
      </w:r>
      <w:r w:rsidR="002D4DAA" w:rsidRPr="009D448C">
        <w:rPr>
          <w:lang w:val="lt-LT"/>
        </w:rPr>
        <w:t>5</w:t>
      </w:r>
      <w:r w:rsidRPr="009D448C">
        <w:rPr>
          <w:lang w:val="lt-LT"/>
        </w:rPr>
        <w:t>.</w:t>
      </w:r>
      <w:r w:rsidR="000D1B99" w:rsidRPr="009D448C">
        <w:rPr>
          <w:lang w:val="lt-LT"/>
        </w:rPr>
        <w:t>4</w:t>
      </w:r>
      <w:r w:rsidRPr="009D448C">
        <w:rPr>
          <w:lang w:val="lt-LT"/>
        </w:rPr>
        <w:t>.</w:t>
      </w:r>
      <w:r w:rsidR="00313FC3" w:rsidRPr="009D448C">
        <w:rPr>
          <w:lang w:val="lt-LT"/>
        </w:rPr>
        <w:t>2</w:t>
      </w:r>
      <w:r w:rsidRPr="009D448C">
        <w:rPr>
          <w:lang w:val="lt-LT"/>
        </w:rPr>
        <w:t xml:space="preserve">. </w:t>
      </w:r>
      <w:r w:rsidR="00FE0B6C" w:rsidRPr="009D448C">
        <w:rPr>
          <w:lang w:val="lt-LT"/>
        </w:rPr>
        <w:t xml:space="preserve">sukurti interneto svetainę, kurioje būtų galima rasti informaciją apie mugę, vietų registraciją ir kitą informaciją, </w:t>
      </w:r>
      <w:r w:rsidRPr="009D448C">
        <w:rPr>
          <w:lang w:val="lt-LT"/>
        </w:rPr>
        <w:t>užtikrinti, kad prekiautojai galėtų vietas užsisakyti iš anksto (ne vėliau kaip likus 14 kalendorin</w:t>
      </w:r>
      <w:r w:rsidR="000D094D" w:rsidRPr="009D448C">
        <w:rPr>
          <w:lang w:val="lt-LT"/>
        </w:rPr>
        <w:t>ių</w:t>
      </w:r>
      <w:r w:rsidRPr="009D448C">
        <w:rPr>
          <w:lang w:val="lt-LT"/>
        </w:rPr>
        <w:t xml:space="preserve"> dien</w:t>
      </w:r>
      <w:r w:rsidR="000D094D" w:rsidRPr="009D448C">
        <w:rPr>
          <w:lang w:val="lt-LT"/>
        </w:rPr>
        <w:t>ų</w:t>
      </w:r>
      <w:r w:rsidRPr="009D448C">
        <w:rPr>
          <w:lang w:val="lt-LT"/>
        </w:rPr>
        <w:t xml:space="preserve"> iki mugės pradžios)</w:t>
      </w:r>
      <w:r w:rsidR="00426153" w:rsidRPr="009D448C">
        <w:rPr>
          <w:lang w:val="lt-LT"/>
        </w:rPr>
        <w:t xml:space="preserve"> ir registruotis elektroniniu būdu</w:t>
      </w:r>
      <w:r w:rsidR="00FE0B6C" w:rsidRPr="009D448C">
        <w:rPr>
          <w:lang w:val="lt-LT"/>
        </w:rPr>
        <w:t>;</w:t>
      </w:r>
    </w:p>
    <w:p w14:paraId="027676EB" w14:textId="67B3D02A" w:rsidR="00D12C9B" w:rsidRPr="009D448C" w:rsidRDefault="002D4DAA" w:rsidP="005673FA">
      <w:pPr>
        <w:ind w:firstLine="720"/>
        <w:jc w:val="both"/>
        <w:rPr>
          <w:color w:val="000000"/>
        </w:rPr>
      </w:pPr>
      <w:r w:rsidRPr="009D448C">
        <w:rPr>
          <w:color w:val="000000"/>
        </w:rPr>
        <w:t>5</w:t>
      </w:r>
      <w:r w:rsidR="005673FA" w:rsidRPr="009D448C">
        <w:rPr>
          <w:color w:val="000000"/>
        </w:rPr>
        <w:t>.</w:t>
      </w:r>
      <w:r w:rsidR="000D1B99" w:rsidRPr="009D448C">
        <w:rPr>
          <w:color w:val="000000"/>
        </w:rPr>
        <w:t>4</w:t>
      </w:r>
      <w:r w:rsidR="005673FA" w:rsidRPr="009D448C">
        <w:rPr>
          <w:color w:val="000000"/>
        </w:rPr>
        <w:t>.</w:t>
      </w:r>
      <w:r w:rsidR="00313FC3" w:rsidRPr="009D448C">
        <w:rPr>
          <w:color w:val="000000"/>
        </w:rPr>
        <w:t>3</w:t>
      </w:r>
      <w:r w:rsidR="005673FA" w:rsidRPr="009D448C">
        <w:rPr>
          <w:color w:val="000000"/>
        </w:rPr>
        <w:t>. užtikrinti, kad būtų</w:t>
      </w:r>
      <w:r w:rsidR="002809F9" w:rsidRPr="009D448C">
        <w:rPr>
          <w:color w:val="000000"/>
        </w:rPr>
        <w:t xml:space="preserve"> išskirta mugės dalis, kurioje būtų prekiaujama sertifikuotais tautinio paveldo produktais</w:t>
      </w:r>
      <w:r w:rsidR="005673FA" w:rsidRPr="009D448C">
        <w:rPr>
          <w:color w:val="000000"/>
        </w:rPr>
        <w:t xml:space="preserve">, </w:t>
      </w:r>
      <w:r w:rsidR="00D87DBE" w:rsidRPr="009D448C">
        <w:rPr>
          <w:color w:val="000000"/>
        </w:rPr>
        <w:t>visi tautinio paveldo produktų gamintojai būtų sukoncentruoti mugės vietose, atskirtose simboli</w:t>
      </w:r>
      <w:r w:rsidR="00C315A6">
        <w:rPr>
          <w:color w:val="000000"/>
        </w:rPr>
        <w:t>niais</w:t>
      </w:r>
      <w:r w:rsidR="00D87DBE" w:rsidRPr="009D448C">
        <w:rPr>
          <w:color w:val="000000"/>
        </w:rPr>
        <w:t xml:space="preserve"> var</w:t>
      </w:r>
      <w:r w:rsidR="00C315A6">
        <w:rPr>
          <w:color w:val="000000"/>
        </w:rPr>
        <w:t>t</w:t>
      </w:r>
      <w:r w:rsidR="00D87DBE" w:rsidRPr="009D448C">
        <w:rPr>
          <w:color w:val="000000"/>
        </w:rPr>
        <w:t xml:space="preserve">ais su užrašais, atitinkančiais Kaziuko mugės tematiką. </w:t>
      </w:r>
      <w:r w:rsidR="00C315A6">
        <w:rPr>
          <w:color w:val="000000"/>
        </w:rPr>
        <w:t>A</w:t>
      </w:r>
      <w:r w:rsidR="005673FA" w:rsidRPr="009D448C">
        <w:rPr>
          <w:color w:val="000000"/>
        </w:rPr>
        <w:t>matininkams</w:t>
      </w:r>
      <w:r w:rsidR="00311267" w:rsidRPr="009D448C">
        <w:rPr>
          <w:color w:val="000000"/>
        </w:rPr>
        <w:t>,</w:t>
      </w:r>
      <w:r w:rsidR="005673FA" w:rsidRPr="009D448C">
        <w:rPr>
          <w:color w:val="000000"/>
        </w:rPr>
        <w:t xml:space="preserve"> </w:t>
      </w:r>
      <w:r w:rsidR="00FB5A98" w:rsidRPr="009D448C">
        <w:rPr>
          <w:color w:val="000000"/>
        </w:rPr>
        <w:t xml:space="preserve">turintiems </w:t>
      </w:r>
      <w:r w:rsidR="004A4280" w:rsidRPr="009D448C">
        <w:rPr>
          <w:color w:val="000000"/>
        </w:rPr>
        <w:t>tautinio paveldo produkto sertifikatus</w:t>
      </w:r>
      <w:r w:rsidR="00C315A6">
        <w:rPr>
          <w:color w:val="000000"/>
        </w:rPr>
        <w:t>,</w:t>
      </w:r>
      <w:r w:rsidR="004A4280" w:rsidRPr="009D448C">
        <w:rPr>
          <w:color w:val="000000"/>
        </w:rPr>
        <w:t xml:space="preserve"> būtų skirtos </w:t>
      </w:r>
      <w:r w:rsidR="00C315A6">
        <w:rPr>
          <w:color w:val="000000"/>
        </w:rPr>
        <w:t xml:space="preserve">šios </w:t>
      </w:r>
      <w:r w:rsidR="004A4280" w:rsidRPr="009D448C">
        <w:rPr>
          <w:color w:val="000000"/>
        </w:rPr>
        <w:t>prekybos vietos:</w:t>
      </w:r>
    </w:p>
    <w:p w14:paraId="15BCD909" w14:textId="293277BF" w:rsidR="004A4280" w:rsidRPr="009D448C" w:rsidRDefault="004A4280" w:rsidP="005673FA">
      <w:pPr>
        <w:ind w:firstLine="720"/>
        <w:jc w:val="both"/>
        <w:rPr>
          <w:color w:val="000000"/>
        </w:rPr>
      </w:pPr>
      <w:r w:rsidRPr="009D448C">
        <w:rPr>
          <w:color w:val="000000"/>
        </w:rPr>
        <w:t>5.4.</w:t>
      </w:r>
      <w:r w:rsidR="00313FC3" w:rsidRPr="009D448C">
        <w:rPr>
          <w:color w:val="000000"/>
        </w:rPr>
        <w:t>3</w:t>
      </w:r>
      <w:r w:rsidRPr="009D448C">
        <w:rPr>
          <w:color w:val="000000"/>
        </w:rPr>
        <w:t>.1. Gedimino prospekte nuo Katedros aikštės iki Vilniaus gatvės prekybai ne maisto produktais;</w:t>
      </w:r>
    </w:p>
    <w:p w14:paraId="08DEE293" w14:textId="1E54C847" w:rsidR="004A4280" w:rsidRDefault="004A4280" w:rsidP="005673FA">
      <w:pPr>
        <w:ind w:firstLine="720"/>
        <w:jc w:val="both"/>
        <w:rPr>
          <w:color w:val="000000"/>
        </w:rPr>
      </w:pPr>
      <w:r w:rsidRPr="009D448C">
        <w:rPr>
          <w:color w:val="000000"/>
        </w:rPr>
        <w:t>5.4.</w:t>
      </w:r>
      <w:r w:rsidR="00313FC3" w:rsidRPr="009D448C">
        <w:rPr>
          <w:color w:val="000000"/>
        </w:rPr>
        <w:t>3</w:t>
      </w:r>
      <w:r w:rsidRPr="009D448C">
        <w:rPr>
          <w:color w:val="000000"/>
        </w:rPr>
        <w:t>.2. T. Vrublevskio gatvėje prekybai maisto produktais;</w:t>
      </w:r>
    </w:p>
    <w:p w14:paraId="35940617" w14:textId="55B68AA4" w:rsidR="00DE2FF5" w:rsidRPr="009D448C" w:rsidRDefault="00DE2FF5" w:rsidP="005673FA">
      <w:pPr>
        <w:ind w:firstLine="720"/>
        <w:jc w:val="both"/>
        <w:rPr>
          <w:color w:val="000000"/>
        </w:rPr>
      </w:pPr>
      <w:r>
        <w:rPr>
          <w:color w:val="000000"/>
        </w:rPr>
        <w:t>5.4.3.3. Šventaragio gatvėje prekybai ne maisto ir maisto produktais;</w:t>
      </w:r>
    </w:p>
    <w:p w14:paraId="69A6E3A3" w14:textId="77777777" w:rsidR="000A3850" w:rsidRPr="009D448C" w:rsidRDefault="00313FC3" w:rsidP="000A3850">
      <w:pPr>
        <w:ind w:firstLine="720"/>
        <w:jc w:val="both"/>
        <w:rPr>
          <w:color w:val="000000"/>
        </w:rPr>
      </w:pPr>
      <w:r w:rsidRPr="009D448C">
        <w:rPr>
          <w:color w:val="000000"/>
        </w:rPr>
        <w:t>5.4.4.</w:t>
      </w:r>
      <w:r w:rsidR="000A3850" w:rsidRPr="009D448C">
        <w:rPr>
          <w:color w:val="000000"/>
        </w:rPr>
        <w:t xml:space="preserve"> užtikrinti, kad Katedros aikštėje</w:t>
      </w:r>
      <w:r w:rsidR="00D30BA9" w:rsidRPr="009D448C">
        <w:rPr>
          <w:color w:val="000000"/>
        </w:rPr>
        <w:t xml:space="preserve"> (neteikiant maitinimo paslaugų)</w:t>
      </w:r>
      <w:r w:rsidR="000A3850" w:rsidRPr="009D448C">
        <w:rPr>
          <w:color w:val="000000"/>
        </w:rPr>
        <w:t xml:space="preserve"> prekiautų socialinės įmonės, neįgaliųjų organizacijos ir įstaigos, savo dirbinius demonstruotų ir platintų tradicinės Lietuvoje religinės bendruomenės ir vienuolijos, skiriant prekybos vietas sumokėjus tik vietinę rinkliavą už leidimo prekiauti išdavimą, nerenkant papildomų mokesčių</w:t>
      </w:r>
      <w:r w:rsidR="001D6CC2" w:rsidRPr="009D448C">
        <w:rPr>
          <w:color w:val="000000"/>
        </w:rPr>
        <w:t>, jeigu jos prekiaus jų pačių pagamintais gaminiais</w:t>
      </w:r>
      <w:r w:rsidR="000A3850" w:rsidRPr="009D448C">
        <w:rPr>
          <w:color w:val="000000"/>
        </w:rPr>
        <w:t>;</w:t>
      </w:r>
    </w:p>
    <w:p w14:paraId="4277D3EF" w14:textId="77777777" w:rsidR="00FB5A98" w:rsidRPr="009D448C" w:rsidRDefault="00FB5A98" w:rsidP="005673FA">
      <w:pPr>
        <w:ind w:firstLine="720"/>
        <w:jc w:val="both"/>
        <w:rPr>
          <w:color w:val="000000"/>
        </w:rPr>
      </w:pPr>
      <w:r w:rsidRPr="009D448C">
        <w:rPr>
          <w:color w:val="000000"/>
        </w:rPr>
        <w:t>5.4.5. užtikrinti, kad būtų organizuojama prekyba pagal atskiras zonas, grupuojant  prekes pagal asortimentą: pinti gaminiai, keramika, tekstilė, medžio dirbiniai, stiklo gaminiai, pieno, mėsos, duonos, konditerijos gaminiai, maitinimo paslaugos</w:t>
      </w:r>
      <w:r w:rsidR="004A4280" w:rsidRPr="009D448C">
        <w:rPr>
          <w:color w:val="000000"/>
        </w:rPr>
        <w:t>, užsienio svečių gaminiai</w:t>
      </w:r>
      <w:r w:rsidRPr="009D448C">
        <w:rPr>
          <w:color w:val="000000"/>
        </w:rPr>
        <w:t xml:space="preserve"> ir panašiai;</w:t>
      </w:r>
    </w:p>
    <w:p w14:paraId="0A0A4B00" w14:textId="7845D7A3" w:rsidR="005673FA" w:rsidRPr="009D448C" w:rsidRDefault="002D4DAA" w:rsidP="005673FA">
      <w:pPr>
        <w:ind w:firstLine="720"/>
        <w:jc w:val="both"/>
      </w:pPr>
      <w:r w:rsidRPr="009D448C">
        <w:t>5</w:t>
      </w:r>
      <w:r w:rsidR="005673FA" w:rsidRPr="009D448C">
        <w:t>.</w:t>
      </w:r>
      <w:r w:rsidR="000D1B99" w:rsidRPr="009D448C">
        <w:t>4</w:t>
      </w:r>
      <w:r w:rsidR="005673FA" w:rsidRPr="009D448C">
        <w:t>.</w:t>
      </w:r>
      <w:r w:rsidR="00FB5A98" w:rsidRPr="009D448C">
        <w:t>6</w:t>
      </w:r>
      <w:r w:rsidR="005673FA" w:rsidRPr="009D448C">
        <w:t>. užtikrinti, kad Vilniaus dailės akademij</w:t>
      </w:r>
      <w:r w:rsidR="00FB5A98" w:rsidRPr="009D448C">
        <w:t xml:space="preserve">ai, </w:t>
      </w:r>
      <w:r w:rsidR="005673FA" w:rsidRPr="009D448C">
        <w:t>men</w:t>
      </w:r>
      <w:r w:rsidR="00FB5A98" w:rsidRPr="009D448C">
        <w:t>ų</w:t>
      </w:r>
      <w:r w:rsidR="005673FA" w:rsidRPr="009D448C">
        <w:t xml:space="preserve"> kolegij</w:t>
      </w:r>
      <w:r w:rsidR="00FB5A98" w:rsidRPr="009D448C">
        <w:t>oms</w:t>
      </w:r>
      <w:r w:rsidR="005673FA" w:rsidRPr="009D448C">
        <w:t xml:space="preserve"> i</w:t>
      </w:r>
      <w:r w:rsidR="00311267" w:rsidRPr="009D448C">
        <w:t>r</w:t>
      </w:r>
      <w:r w:rsidR="005673FA" w:rsidRPr="009D448C">
        <w:t xml:space="preserve"> meno mokykl</w:t>
      </w:r>
      <w:r w:rsidR="00FB5A98" w:rsidRPr="009D448C">
        <w:t>oms</w:t>
      </w:r>
      <w:r w:rsidR="005673FA" w:rsidRPr="009D448C">
        <w:t xml:space="preserve"> būtų sudarytos sąlygos prekiauti skiriant prekybos vietas sumokėjus tik vietinę rinkliavą už leidimo prekiauti išdavimą, nerenkant papildomų mokesčių, jeigu prekiaus </w:t>
      </w:r>
      <w:r w:rsidR="00FB5A98" w:rsidRPr="009D448C">
        <w:t xml:space="preserve">jų studentai ir moksleiviai savo </w:t>
      </w:r>
      <w:r w:rsidR="005673FA" w:rsidRPr="009D448C">
        <w:t>pagamintais gaminiais;</w:t>
      </w:r>
    </w:p>
    <w:p w14:paraId="47EBE3F1" w14:textId="77777777" w:rsidR="002E0E17" w:rsidRPr="009D448C" w:rsidRDefault="002E0E17" w:rsidP="005673FA">
      <w:pPr>
        <w:ind w:firstLine="720"/>
        <w:jc w:val="both"/>
      </w:pPr>
      <w:r w:rsidRPr="009D448C">
        <w:t>5.4.</w:t>
      </w:r>
      <w:r w:rsidR="0065382B" w:rsidRPr="009D448C">
        <w:t>7</w:t>
      </w:r>
      <w:r w:rsidRPr="009D448C">
        <w:t>. užtikrinti, kad mugėje prekiautų tik patys gamintojai ir augintojai</w:t>
      </w:r>
      <w:r w:rsidR="000A3850" w:rsidRPr="009D448C">
        <w:t xml:space="preserve"> ir (arba) jų šeimos nariai</w:t>
      </w:r>
      <w:r w:rsidR="004664C6" w:rsidRPr="009D448C">
        <w:t xml:space="preserve"> (</w:t>
      </w:r>
      <w:r w:rsidR="004664C6" w:rsidRPr="009D448C">
        <w:rPr>
          <w:color w:val="000000"/>
          <w:shd w:val="clear" w:color="auto" w:fill="FFFFFF"/>
        </w:rPr>
        <w:t>šeimos nariais laikomi kartu su tuo asmeniu gyvenantys tėvai (įtėviai), vaikai (įvaikiai), broliai, seserys ir jų sutuoktiniai, asmens sutuoktinis)</w:t>
      </w:r>
      <w:r w:rsidR="004664C6" w:rsidRPr="009D448C">
        <w:t>;</w:t>
      </w:r>
    </w:p>
    <w:p w14:paraId="3F945D15" w14:textId="6AB6E22C" w:rsidR="008F5D17" w:rsidRPr="009D448C" w:rsidRDefault="002E0E17" w:rsidP="00B36278">
      <w:pPr>
        <w:ind w:firstLine="720"/>
        <w:jc w:val="both"/>
      </w:pPr>
      <w:r w:rsidRPr="009D448C">
        <w:t>5.4.</w:t>
      </w:r>
      <w:r w:rsidR="0065382B" w:rsidRPr="009D448C">
        <w:t>8</w:t>
      </w:r>
      <w:r w:rsidRPr="009D448C">
        <w:t xml:space="preserve">. </w:t>
      </w:r>
      <w:r w:rsidR="00A03689" w:rsidRPr="009D448C">
        <w:t>organizuo</w:t>
      </w:r>
      <w:r w:rsidR="00647978" w:rsidRPr="009D448C">
        <w:t>ti</w:t>
      </w:r>
      <w:r w:rsidR="00A03689" w:rsidRPr="009D448C">
        <w:t xml:space="preserve"> </w:t>
      </w:r>
      <w:r w:rsidR="008F5D17" w:rsidRPr="009D448C">
        <w:t>mugę</w:t>
      </w:r>
      <w:r w:rsidR="00A03689" w:rsidRPr="009D448C">
        <w:t>,</w:t>
      </w:r>
      <w:r w:rsidR="008F5D17" w:rsidRPr="009D448C">
        <w:t xml:space="preserve"> </w:t>
      </w:r>
      <w:r w:rsidR="00A03689" w:rsidRPr="009D448C">
        <w:t xml:space="preserve">puoselėjant </w:t>
      </w:r>
      <w:r w:rsidR="004A45A8">
        <w:t>š</w:t>
      </w:r>
      <w:r w:rsidR="008F5D17" w:rsidRPr="009D448C">
        <w:t xml:space="preserve">v. </w:t>
      </w:r>
      <w:r w:rsidR="00A03689" w:rsidRPr="009D448C">
        <w:t>Kazi</w:t>
      </w:r>
      <w:r w:rsidR="008F5D17" w:rsidRPr="009D448C">
        <w:t xml:space="preserve">miero šventės </w:t>
      </w:r>
      <w:r w:rsidR="00A03689" w:rsidRPr="009D448C">
        <w:t>istorines tradicijas,</w:t>
      </w:r>
      <w:r w:rsidRPr="009D448C">
        <w:t xml:space="preserve"> </w:t>
      </w:r>
      <w:r w:rsidR="008F5D17" w:rsidRPr="009D448C">
        <w:t xml:space="preserve">skirti mugės apipavidalinimui senovinius tautinius puošybos ir meno atributus, dekoracijas ir įrenginius, suteikti mugei šventinį autentišką </w:t>
      </w:r>
      <w:r w:rsidR="004A45A8">
        <w:t>š</w:t>
      </w:r>
      <w:r w:rsidR="008F5D17" w:rsidRPr="009D448C">
        <w:t>v. Kazimiero šventės įvaizdį;</w:t>
      </w:r>
    </w:p>
    <w:p w14:paraId="39C3C1E0" w14:textId="77777777" w:rsidR="004202C0" w:rsidRPr="009D448C" w:rsidRDefault="004202C0" w:rsidP="005673FA">
      <w:pPr>
        <w:ind w:firstLine="720"/>
        <w:jc w:val="both"/>
      </w:pPr>
      <w:r w:rsidRPr="009D448C">
        <w:t>5.4.</w:t>
      </w:r>
      <w:r w:rsidR="0065382B" w:rsidRPr="009D448C">
        <w:t>9</w:t>
      </w:r>
      <w:r w:rsidRPr="009D448C">
        <w:t xml:space="preserve">. </w:t>
      </w:r>
      <w:r w:rsidR="0007155C" w:rsidRPr="009D448C">
        <w:t>užtikrinti, kad būtų prekiaujama tik numatytu prekių asortimentu schemo</w:t>
      </w:r>
      <w:r w:rsidR="00DF3D73" w:rsidRPr="009D448C">
        <w:t>je</w:t>
      </w:r>
      <w:r w:rsidR="0007155C" w:rsidRPr="009D448C">
        <w:t xml:space="preserve"> numatytose vietose pagal atskiras zonas</w:t>
      </w:r>
      <w:r w:rsidR="007B2B57" w:rsidRPr="009D448C">
        <w:t>, grupuojant prekes pagal asortimentą</w:t>
      </w:r>
      <w:r w:rsidRPr="009D448C">
        <w:t>;</w:t>
      </w:r>
    </w:p>
    <w:p w14:paraId="25F180A6" w14:textId="77777777" w:rsidR="004202C0" w:rsidRPr="009D448C" w:rsidRDefault="004202C0" w:rsidP="005673FA">
      <w:pPr>
        <w:ind w:firstLine="720"/>
        <w:jc w:val="both"/>
      </w:pPr>
      <w:r w:rsidRPr="009D448C">
        <w:t>5.4.1</w:t>
      </w:r>
      <w:r w:rsidR="0065382B" w:rsidRPr="009D448C">
        <w:t>0</w:t>
      </w:r>
      <w:r w:rsidRPr="009D448C">
        <w:t>. užtikrinti, kad prekybos įranga būtų tvarkinga ir atitiktų mugės tematiką, būtų įrengtos iškabos, mugės dalyviai prekiautų iš vienodos spalvos prekybos įrangos (vienoda palapinių spalva visoje mugėje arba atskirose prekybos zonose tos pačios rūšies prekėms);</w:t>
      </w:r>
    </w:p>
    <w:p w14:paraId="3CE124B7" w14:textId="77777777" w:rsidR="00B2762F" w:rsidRPr="009D448C" w:rsidRDefault="00437FD3" w:rsidP="001C1C9B">
      <w:pPr>
        <w:pStyle w:val="BodyTextIndent"/>
        <w:ind w:left="0" w:firstLine="600"/>
        <w:jc w:val="both"/>
        <w:rPr>
          <w:lang w:val="lt-LT"/>
        </w:rPr>
      </w:pPr>
      <w:r w:rsidRPr="009D448C">
        <w:rPr>
          <w:lang w:val="lt-LT"/>
        </w:rPr>
        <w:t xml:space="preserve"> </w:t>
      </w:r>
      <w:r w:rsidR="001C1C9B" w:rsidRPr="009D448C">
        <w:rPr>
          <w:lang w:val="lt-LT"/>
        </w:rPr>
        <w:t xml:space="preserve"> </w:t>
      </w:r>
      <w:r w:rsidR="003352E0" w:rsidRPr="009D448C">
        <w:rPr>
          <w:lang w:val="lt-LT"/>
        </w:rPr>
        <w:t>5.5.</w:t>
      </w:r>
      <w:r w:rsidR="005673FA" w:rsidRPr="009D448C">
        <w:rPr>
          <w:lang w:val="lt-LT"/>
        </w:rPr>
        <w:t xml:space="preserve"> </w:t>
      </w:r>
      <w:r w:rsidR="00B2762F" w:rsidRPr="009D448C">
        <w:rPr>
          <w:lang w:val="lt-LT"/>
        </w:rPr>
        <w:t>organizuoti mugės kultūrinę programą</w:t>
      </w:r>
      <w:r w:rsidR="00005D86" w:rsidRPr="009D448C">
        <w:rPr>
          <w:lang w:val="lt-LT"/>
        </w:rPr>
        <w:t>:</w:t>
      </w:r>
    </w:p>
    <w:p w14:paraId="244A541A" w14:textId="7FE55CCC" w:rsidR="005673FA" w:rsidRPr="009D448C" w:rsidRDefault="00005D86" w:rsidP="001C1C9B">
      <w:pPr>
        <w:pStyle w:val="BodyTextIndent"/>
        <w:ind w:left="0" w:firstLine="600"/>
        <w:jc w:val="both"/>
        <w:rPr>
          <w:lang w:val="lt-LT"/>
        </w:rPr>
      </w:pPr>
      <w:r w:rsidRPr="009D448C">
        <w:rPr>
          <w:lang w:val="lt-LT"/>
        </w:rPr>
        <w:t xml:space="preserve">  5.5.1. </w:t>
      </w:r>
      <w:r w:rsidR="005673FA" w:rsidRPr="009D448C">
        <w:rPr>
          <w:lang w:val="lt-LT"/>
        </w:rPr>
        <w:t>glaudžiai ir geranoriškai bendradarbiauti su</w:t>
      </w:r>
      <w:r w:rsidRPr="009D448C">
        <w:rPr>
          <w:lang w:val="lt-LT"/>
        </w:rPr>
        <w:t xml:space="preserve"> Savivaldybės administracija</w:t>
      </w:r>
      <w:r w:rsidR="00EA23C7" w:rsidRPr="009D448C">
        <w:rPr>
          <w:lang w:val="lt-LT"/>
        </w:rPr>
        <w:t>, Kaziuko mugės organizatoriaus parinkimo konkurso komisija (toliau – Komisija)</w:t>
      </w:r>
      <w:r w:rsidRPr="009D448C">
        <w:rPr>
          <w:lang w:val="lt-LT"/>
        </w:rPr>
        <w:t xml:space="preserve"> ir</w:t>
      </w:r>
      <w:r w:rsidR="002D4DAA" w:rsidRPr="009D448C">
        <w:rPr>
          <w:lang w:val="lt-LT"/>
        </w:rPr>
        <w:t xml:space="preserve"> už mugės organizavim</w:t>
      </w:r>
      <w:r w:rsidR="00DF3D73" w:rsidRPr="009D448C">
        <w:rPr>
          <w:lang w:val="lt-LT"/>
        </w:rPr>
        <w:t>ą,</w:t>
      </w:r>
      <w:r w:rsidR="002D4DAA" w:rsidRPr="009D448C">
        <w:rPr>
          <w:lang w:val="lt-LT"/>
        </w:rPr>
        <w:t xml:space="preserve"> priežiūrą i</w:t>
      </w:r>
      <w:r w:rsidR="00311267" w:rsidRPr="009D448C">
        <w:rPr>
          <w:lang w:val="lt-LT"/>
        </w:rPr>
        <w:t>r</w:t>
      </w:r>
      <w:r w:rsidR="002D4DAA" w:rsidRPr="009D448C">
        <w:rPr>
          <w:lang w:val="lt-LT"/>
        </w:rPr>
        <w:t xml:space="preserve"> kontrolę atsa</w:t>
      </w:r>
      <w:r w:rsidR="005673FA" w:rsidRPr="009D448C">
        <w:rPr>
          <w:lang w:val="lt-LT"/>
        </w:rPr>
        <w:t xml:space="preserve">kingais </w:t>
      </w:r>
      <w:r w:rsidR="00DE2FF5">
        <w:rPr>
          <w:lang w:val="lt-LT"/>
        </w:rPr>
        <w:t>Savivaldybės administracijos</w:t>
      </w:r>
      <w:r w:rsidR="005673FA" w:rsidRPr="009D448C">
        <w:rPr>
          <w:lang w:val="lt-LT"/>
        </w:rPr>
        <w:t xml:space="preserve"> </w:t>
      </w:r>
      <w:r w:rsidR="002D4DAA" w:rsidRPr="009D448C">
        <w:rPr>
          <w:lang w:val="lt-LT"/>
        </w:rPr>
        <w:t>padaliniais</w:t>
      </w:r>
      <w:r w:rsidR="00C90883" w:rsidRPr="009D448C">
        <w:rPr>
          <w:lang w:val="lt-LT"/>
        </w:rPr>
        <w:t>;</w:t>
      </w:r>
      <w:r w:rsidR="005673FA" w:rsidRPr="009D448C">
        <w:rPr>
          <w:lang w:val="lt-LT"/>
        </w:rPr>
        <w:t xml:space="preserve"> </w:t>
      </w:r>
    </w:p>
    <w:p w14:paraId="52893832" w14:textId="1D25FA1E" w:rsidR="0063281E" w:rsidRPr="009D448C" w:rsidRDefault="005673FA" w:rsidP="0063281E">
      <w:pPr>
        <w:pStyle w:val="BodyTextIndent"/>
        <w:ind w:left="0" w:firstLine="600"/>
        <w:jc w:val="both"/>
        <w:rPr>
          <w:lang w:val="lt-LT"/>
        </w:rPr>
      </w:pPr>
      <w:r w:rsidRPr="009D448C">
        <w:rPr>
          <w:lang w:val="lt-LT"/>
        </w:rPr>
        <w:lastRenderedPageBreak/>
        <w:t xml:space="preserve">  </w:t>
      </w:r>
      <w:r w:rsidR="003352E0" w:rsidRPr="009D448C">
        <w:rPr>
          <w:lang w:val="lt-LT"/>
        </w:rPr>
        <w:t>5.5.</w:t>
      </w:r>
      <w:r w:rsidR="007A429A" w:rsidRPr="009D448C">
        <w:rPr>
          <w:lang w:val="lt-LT"/>
        </w:rPr>
        <w:t>2</w:t>
      </w:r>
      <w:r w:rsidRPr="009D448C">
        <w:rPr>
          <w:lang w:val="lt-LT"/>
        </w:rPr>
        <w:t xml:space="preserve">. </w:t>
      </w:r>
      <w:r w:rsidR="0063281E" w:rsidRPr="009D448C">
        <w:rPr>
          <w:lang w:val="lt-LT"/>
        </w:rPr>
        <w:t xml:space="preserve">kviesti </w:t>
      </w:r>
      <w:r w:rsidR="00E73B2D">
        <w:rPr>
          <w:lang w:val="lt-LT"/>
        </w:rPr>
        <w:t xml:space="preserve">į mugę </w:t>
      </w:r>
      <w:r w:rsidR="0063281E" w:rsidRPr="009D448C">
        <w:rPr>
          <w:lang w:val="lt-LT"/>
        </w:rPr>
        <w:t xml:space="preserve">meno kolektyvus ir pavienius atlikėjus, kurių pasirodymo specifika leidžia </w:t>
      </w:r>
      <w:r w:rsidR="00FB4202">
        <w:rPr>
          <w:lang w:val="lt-LT"/>
        </w:rPr>
        <w:t xml:space="preserve"> atlikti</w:t>
      </w:r>
      <w:r w:rsidR="0063281E" w:rsidRPr="009D448C">
        <w:rPr>
          <w:lang w:val="lt-LT"/>
        </w:rPr>
        <w:t xml:space="preserve"> kūrinius</w:t>
      </w:r>
      <w:r w:rsidR="0097295A">
        <w:rPr>
          <w:lang w:val="lt-LT"/>
        </w:rPr>
        <w:t>,</w:t>
      </w:r>
      <w:r w:rsidR="0063281E" w:rsidRPr="009D448C">
        <w:rPr>
          <w:lang w:val="lt-LT"/>
        </w:rPr>
        <w:t xml:space="preserve"> ir sudaryti sąlygas jiems koncertuoti;</w:t>
      </w:r>
    </w:p>
    <w:p w14:paraId="753DAC54" w14:textId="2251E885" w:rsidR="005673FA" w:rsidRPr="009D448C" w:rsidRDefault="005673FA" w:rsidP="005673FA">
      <w:pPr>
        <w:pStyle w:val="BodyTextIndent"/>
        <w:ind w:left="0" w:firstLine="600"/>
        <w:jc w:val="both"/>
        <w:rPr>
          <w:lang w:val="lt-LT"/>
        </w:rPr>
      </w:pPr>
      <w:r w:rsidRPr="009D448C">
        <w:rPr>
          <w:lang w:val="lt-LT"/>
        </w:rPr>
        <w:t xml:space="preserve">  </w:t>
      </w:r>
      <w:r w:rsidR="003352E0" w:rsidRPr="009D448C">
        <w:rPr>
          <w:lang w:val="lt-LT"/>
        </w:rPr>
        <w:t>5.5.</w:t>
      </w:r>
      <w:r w:rsidR="007A429A" w:rsidRPr="009D448C">
        <w:rPr>
          <w:lang w:val="lt-LT"/>
        </w:rPr>
        <w:t>3</w:t>
      </w:r>
      <w:r w:rsidRPr="009D448C">
        <w:rPr>
          <w:lang w:val="lt-LT"/>
        </w:rPr>
        <w:t xml:space="preserve">. </w:t>
      </w:r>
      <w:r w:rsidR="000856BD">
        <w:rPr>
          <w:lang w:val="lt-LT"/>
        </w:rPr>
        <w:t>rengti</w:t>
      </w:r>
      <w:r w:rsidRPr="009D448C">
        <w:rPr>
          <w:lang w:val="lt-LT"/>
        </w:rPr>
        <w:t xml:space="preserve"> mugės kultūrinę programą </w:t>
      </w:r>
      <w:r w:rsidR="00A70220" w:rsidRPr="003A221A">
        <w:rPr>
          <w:lang w:val="lt-LT"/>
        </w:rPr>
        <w:t>15</w:t>
      </w:r>
      <w:r w:rsidR="009D448C">
        <w:rPr>
          <w:lang w:val="lt-LT"/>
        </w:rPr>
        <w:t>–20 viet</w:t>
      </w:r>
      <w:r w:rsidR="004375E8">
        <w:rPr>
          <w:lang w:val="lt-LT"/>
        </w:rPr>
        <w:t>ų</w:t>
      </w:r>
      <w:r w:rsidR="009D448C">
        <w:rPr>
          <w:lang w:val="lt-LT"/>
        </w:rPr>
        <w:t xml:space="preserve">, </w:t>
      </w:r>
      <w:r w:rsidR="000856BD">
        <w:rPr>
          <w:lang w:val="lt-LT"/>
        </w:rPr>
        <w:t xml:space="preserve">tolygiai </w:t>
      </w:r>
      <w:r w:rsidR="009D448C">
        <w:rPr>
          <w:lang w:val="lt-LT"/>
        </w:rPr>
        <w:t>išdėstyt</w:t>
      </w:r>
      <w:r w:rsidR="004375E8">
        <w:rPr>
          <w:lang w:val="lt-LT"/>
        </w:rPr>
        <w:t>ų</w:t>
      </w:r>
      <w:r w:rsidR="000856BD">
        <w:rPr>
          <w:lang w:val="lt-LT"/>
        </w:rPr>
        <w:t xml:space="preserve"> </w:t>
      </w:r>
      <w:r w:rsidR="00A70220" w:rsidRPr="003A221A">
        <w:rPr>
          <w:lang w:val="lt-LT"/>
        </w:rPr>
        <w:t>per visą mugės ilgį</w:t>
      </w:r>
      <w:r w:rsidR="004375E8">
        <w:rPr>
          <w:lang w:val="lt-LT"/>
        </w:rPr>
        <w:t>,</w:t>
      </w:r>
      <w:r w:rsidR="000856BD">
        <w:rPr>
          <w:lang w:val="lt-LT"/>
        </w:rPr>
        <w:t xml:space="preserve"> ir</w:t>
      </w:r>
      <w:r w:rsidR="00A70220" w:rsidRPr="003A221A">
        <w:rPr>
          <w:lang w:val="lt-LT"/>
        </w:rPr>
        <w:t xml:space="preserve"> tose vietose įreng</w:t>
      </w:r>
      <w:r w:rsidR="000856BD">
        <w:rPr>
          <w:lang w:val="lt-LT"/>
        </w:rPr>
        <w:t>ti</w:t>
      </w:r>
      <w:r w:rsidR="00A70220" w:rsidRPr="003A221A">
        <w:rPr>
          <w:lang w:val="lt-LT"/>
        </w:rPr>
        <w:t xml:space="preserve"> nedideles pakylas (pagal atlikėjų poreikius) atlikėjams</w:t>
      </w:r>
      <w:r w:rsidR="0080379A" w:rsidRPr="003A221A">
        <w:rPr>
          <w:lang w:val="lt-LT"/>
        </w:rPr>
        <w:t xml:space="preserve"> koncertuoti</w:t>
      </w:r>
      <w:r w:rsidR="000856BD">
        <w:rPr>
          <w:lang w:val="lt-LT"/>
        </w:rPr>
        <w:t>,</w:t>
      </w:r>
      <w:r w:rsidR="00A70220" w:rsidRPr="003A221A">
        <w:rPr>
          <w:lang w:val="lt-LT"/>
        </w:rPr>
        <w:t xml:space="preserve"> jas įgarsinti </w:t>
      </w:r>
      <w:r w:rsidR="000856BD">
        <w:rPr>
          <w:lang w:val="lt-LT"/>
        </w:rPr>
        <w:t xml:space="preserve">ir </w:t>
      </w:r>
      <w:r w:rsidR="00A70220" w:rsidRPr="003A221A">
        <w:rPr>
          <w:lang w:val="lt-LT"/>
        </w:rPr>
        <w:t>dekoruoti mugės motyvais</w:t>
      </w:r>
      <w:r w:rsidRPr="009D448C">
        <w:rPr>
          <w:lang w:val="lt-LT"/>
        </w:rPr>
        <w:t>;</w:t>
      </w:r>
    </w:p>
    <w:p w14:paraId="5A090E5F" w14:textId="77777777" w:rsidR="00A5683C" w:rsidRPr="009D448C" w:rsidRDefault="007A429A" w:rsidP="005673FA">
      <w:pPr>
        <w:pStyle w:val="BodyTextIndent"/>
        <w:ind w:left="0" w:firstLine="600"/>
        <w:jc w:val="both"/>
        <w:rPr>
          <w:lang w:val="lt-LT"/>
        </w:rPr>
      </w:pPr>
      <w:r w:rsidRPr="009D448C">
        <w:rPr>
          <w:lang w:val="lt-LT"/>
        </w:rPr>
        <w:t xml:space="preserve">  </w:t>
      </w:r>
      <w:r w:rsidR="00691813" w:rsidRPr="009D448C">
        <w:rPr>
          <w:lang w:val="lt-LT"/>
        </w:rPr>
        <w:t>5.5.4. organizuoti mugės atidarymo ir uždarymo ceremonijas</w:t>
      </w:r>
      <w:r w:rsidR="00A5683C" w:rsidRPr="009D448C">
        <w:rPr>
          <w:lang w:val="lt-LT"/>
        </w:rPr>
        <w:t>;</w:t>
      </w:r>
    </w:p>
    <w:p w14:paraId="28793618" w14:textId="3CA2D147" w:rsidR="00A5683C" w:rsidRPr="009D448C" w:rsidRDefault="00A5683C" w:rsidP="005673FA">
      <w:pPr>
        <w:pStyle w:val="BodyTextIndent"/>
        <w:ind w:left="0" w:firstLine="600"/>
        <w:jc w:val="both"/>
        <w:rPr>
          <w:lang w:val="lt-LT"/>
        </w:rPr>
      </w:pPr>
      <w:r w:rsidRPr="009D448C">
        <w:rPr>
          <w:lang w:val="lt-LT"/>
        </w:rPr>
        <w:t xml:space="preserve">  5.5.5</w:t>
      </w:r>
      <w:r w:rsidR="00EB422C">
        <w:rPr>
          <w:lang w:val="lt-LT"/>
        </w:rPr>
        <w:t>.</w:t>
      </w:r>
      <w:r w:rsidRPr="009D448C">
        <w:rPr>
          <w:lang w:val="lt-LT"/>
        </w:rPr>
        <w:t xml:space="preserve"> organizuoti</w:t>
      </w:r>
      <w:r w:rsidR="00F7522A">
        <w:rPr>
          <w:lang w:val="lt-LT"/>
        </w:rPr>
        <w:t xml:space="preserve"> Kaziuko</w:t>
      </w:r>
      <w:r w:rsidRPr="009D448C">
        <w:rPr>
          <w:lang w:val="lt-LT"/>
        </w:rPr>
        <w:t xml:space="preserve"> mugės eiseną;</w:t>
      </w:r>
    </w:p>
    <w:p w14:paraId="4D1CF98E" w14:textId="4E716C78" w:rsidR="005F3C9B" w:rsidRPr="009D448C" w:rsidRDefault="00A5683C" w:rsidP="005673FA">
      <w:pPr>
        <w:pStyle w:val="BodyTextIndent"/>
        <w:ind w:left="0" w:firstLine="600"/>
        <w:jc w:val="both"/>
        <w:rPr>
          <w:lang w:val="lt-LT"/>
        </w:rPr>
      </w:pPr>
      <w:r w:rsidRPr="009D448C">
        <w:rPr>
          <w:lang w:val="lt-LT"/>
        </w:rPr>
        <w:t xml:space="preserve">  5.5.6. laikytis senųjų mugės </w:t>
      </w:r>
      <w:r w:rsidR="00CE5F90">
        <w:rPr>
          <w:lang w:val="lt-LT"/>
        </w:rPr>
        <w:t>kultūros</w:t>
      </w:r>
      <w:r w:rsidRPr="009D448C">
        <w:rPr>
          <w:lang w:val="lt-LT"/>
        </w:rPr>
        <w:t xml:space="preserve"> tradicijų</w:t>
      </w:r>
      <w:r w:rsidR="0097295A">
        <w:rPr>
          <w:lang w:val="lt-LT"/>
        </w:rPr>
        <w:t>;</w:t>
      </w:r>
      <w:r w:rsidR="005673FA" w:rsidRPr="009D448C">
        <w:rPr>
          <w:lang w:val="lt-LT"/>
        </w:rPr>
        <w:t xml:space="preserve">  </w:t>
      </w:r>
    </w:p>
    <w:p w14:paraId="6B9E9752" w14:textId="77777777" w:rsidR="005673FA" w:rsidRPr="009D448C" w:rsidRDefault="005F3C9B" w:rsidP="005673FA">
      <w:pPr>
        <w:pStyle w:val="BodyTextIndent"/>
        <w:ind w:left="0" w:firstLine="600"/>
        <w:jc w:val="both"/>
        <w:rPr>
          <w:lang w:val="lt-LT"/>
        </w:rPr>
      </w:pPr>
      <w:r w:rsidRPr="009D448C">
        <w:rPr>
          <w:lang w:val="lt-LT"/>
        </w:rPr>
        <w:t xml:space="preserve">  </w:t>
      </w:r>
      <w:r w:rsidR="003352E0" w:rsidRPr="009D448C">
        <w:rPr>
          <w:lang w:val="lt-LT"/>
        </w:rPr>
        <w:t>5.6</w:t>
      </w:r>
      <w:r w:rsidR="005673FA" w:rsidRPr="009D448C">
        <w:rPr>
          <w:lang w:val="lt-LT"/>
        </w:rPr>
        <w:t>. įrengti infrastruktūrą:</w:t>
      </w:r>
    </w:p>
    <w:p w14:paraId="3E2023B8" w14:textId="3B51EDC4" w:rsidR="005673FA" w:rsidRPr="009D448C" w:rsidRDefault="003352E0" w:rsidP="005673FA">
      <w:pPr>
        <w:ind w:firstLine="720"/>
        <w:jc w:val="both"/>
        <w:rPr>
          <w:color w:val="000000"/>
        </w:rPr>
      </w:pPr>
      <w:r w:rsidRPr="009D448C">
        <w:rPr>
          <w:color w:val="000000"/>
        </w:rPr>
        <w:t>5.6.</w:t>
      </w:r>
      <w:r w:rsidR="005673FA" w:rsidRPr="009D448C">
        <w:rPr>
          <w:color w:val="000000"/>
        </w:rPr>
        <w:t xml:space="preserve">1. </w:t>
      </w:r>
      <w:r w:rsidR="00945940" w:rsidRPr="009D448C">
        <w:rPr>
          <w:color w:val="000000"/>
        </w:rPr>
        <w:t>atsižvelg</w:t>
      </w:r>
      <w:r w:rsidR="000B0A0E">
        <w:rPr>
          <w:color w:val="000000"/>
        </w:rPr>
        <w:t>damas</w:t>
      </w:r>
      <w:r w:rsidR="00945940" w:rsidRPr="009D448C">
        <w:rPr>
          <w:color w:val="000000"/>
        </w:rPr>
        <w:t xml:space="preserve"> į mugės dalyvių skaičių,</w:t>
      </w:r>
      <w:r w:rsidR="00D82FBC" w:rsidRPr="009D448C">
        <w:rPr>
          <w:color w:val="000000"/>
        </w:rPr>
        <w:t xml:space="preserve"> vadovau</w:t>
      </w:r>
      <w:r w:rsidR="000B0A0E">
        <w:rPr>
          <w:color w:val="000000"/>
        </w:rPr>
        <w:t>damasis</w:t>
      </w:r>
      <w:r w:rsidR="00D82FBC" w:rsidRPr="009D448C">
        <w:rPr>
          <w:color w:val="000000"/>
        </w:rPr>
        <w:t xml:space="preserve"> </w:t>
      </w:r>
      <w:r w:rsidR="00945940" w:rsidRPr="009D448C">
        <w:rPr>
          <w:color w:val="000000"/>
        </w:rPr>
        <w:t>Tvarkymo ir švaros taisyklė</w:t>
      </w:r>
      <w:r w:rsidR="00D82FBC" w:rsidRPr="009D448C">
        <w:rPr>
          <w:color w:val="000000"/>
        </w:rPr>
        <w:t xml:space="preserve">mis </w:t>
      </w:r>
      <w:r w:rsidR="00D82FBC" w:rsidRPr="009D448C">
        <w:t xml:space="preserve"> pastatyti</w:t>
      </w:r>
      <w:r w:rsidR="00945940" w:rsidRPr="009D448C">
        <w:rPr>
          <w:color w:val="000000"/>
        </w:rPr>
        <w:t xml:space="preserve"> nurodytą skaičių </w:t>
      </w:r>
      <w:r w:rsidR="000A6200" w:rsidRPr="009D448C">
        <w:rPr>
          <w:color w:val="000000"/>
        </w:rPr>
        <w:t>biotualet</w:t>
      </w:r>
      <w:r w:rsidR="00945940" w:rsidRPr="009D448C">
        <w:rPr>
          <w:color w:val="000000"/>
        </w:rPr>
        <w:t>ų</w:t>
      </w:r>
      <w:r w:rsidR="000A6200" w:rsidRPr="009D448C">
        <w:rPr>
          <w:color w:val="000000"/>
        </w:rPr>
        <w:t xml:space="preserve"> (t</w:t>
      </w:r>
      <w:r w:rsidR="000B0A0E">
        <w:rPr>
          <w:color w:val="000000"/>
        </w:rPr>
        <w:t>arp jų</w:t>
      </w:r>
      <w:r w:rsidR="000A6200" w:rsidRPr="009D448C">
        <w:rPr>
          <w:color w:val="000000"/>
        </w:rPr>
        <w:t xml:space="preserve"> </w:t>
      </w:r>
      <w:r w:rsidR="000A6200" w:rsidRPr="009D448C">
        <w:t>pritaikyt</w:t>
      </w:r>
      <w:r w:rsidR="00945940" w:rsidRPr="009D448C">
        <w:t>ų</w:t>
      </w:r>
      <w:r w:rsidR="000A6200" w:rsidRPr="009D448C">
        <w:t xml:space="preserve"> neįgalie</w:t>
      </w:r>
      <w:r w:rsidR="000B0A0E">
        <w:t>ms</w:t>
      </w:r>
      <w:r w:rsidR="000A6200" w:rsidRPr="009D448C">
        <w:t xml:space="preserve"> asmenims)</w:t>
      </w:r>
      <w:r w:rsidR="00C33D07">
        <w:rPr>
          <w:color w:val="000000"/>
        </w:rPr>
        <w:t xml:space="preserve"> ir</w:t>
      </w:r>
      <w:r w:rsidR="005673FA" w:rsidRPr="009D448C">
        <w:rPr>
          <w:color w:val="000000"/>
        </w:rPr>
        <w:t xml:space="preserve"> šiukšlių surinkimo konteinerius schemoje nurodytose vietose;</w:t>
      </w:r>
    </w:p>
    <w:p w14:paraId="7207184A" w14:textId="0D78A390" w:rsidR="005673FA" w:rsidRPr="009D448C" w:rsidRDefault="003352E0" w:rsidP="005673FA">
      <w:pPr>
        <w:ind w:firstLine="720"/>
        <w:jc w:val="both"/>
        <w:rPr>
          <w:color w:val="000000"/>
        </w:rPr>
      </w:pPr>
      <w:r w:rsidRPr="009D448C">
        <w:rPr>
          <w:color w:val="000000"/>
        </w:rPr>
        <w:t>5.6.</w:t>
      </w:r>
      <w:r w:rsidR="005673FA" w:rsidRPr="009D448C">
        <w:rPr>
          <w:color w:val="000000"/>
        </w:rPr>
        <w:t>2. pastatyti laikinu</w:t>
      </w:r>
      <w:r w:rsidR="00056696" w:rsidRPr="009D448C">
        <w:rPr>
          <w:color w:val="000000"/>
        </w:rPr>
        <w:t>s</w:t>
      </w:r>
      <w:r w:rsidR="005673FA" w:rsidRPr="009D448C">
        <w:rPr>
          <w:color w:val="000000"/>
        </w:rPr>
        <w:t xml:space="preserve"> kelio</w:t>
      </w:r>
      <w:r w:rsidR="00E90DAA" w:rsidRPr="009D448C">
        <w:rPr>
          <w:color w:val="000000"/>
        </w:rPr>
        <w:t xml:space="preserve"> ir informacinius</w:t>
      </w:r>
      <w:r w:rsidR="005673FA" w:rsidRPr="009D448C">
        <w:rPr>
          <w:color w:val="000000"/>
        </w:rPr>
        <w:t xml:space="preserve"> ženklus pagal</w:t>
      </w:r>
      <w:r w:rsidR="00DA1F21" w:rsidRPr="009D448C">
        <w:rPr>
          <w:color w:val="000000"/>
        </w:rPr>
        <w:t xml:space="preserve"> su</w:t>
      </w:r>
      <w:r w:rsidR="005673FA" w:rsidRPr="009D448C">
        <w:rPr>
          <w:color w:val="000000"/>
        </w:rPr>
        <w:t xml:space="preserve"> </w:t>
      </w:r>
      <w:r w:rsidR="00B16B21" w:rsidRPr="009D448C">
        <w:rPr>
          <w:color w:val="000000"/>
        </w:rPr>
        <w:t xml:space="preserve">Savivaldybės administracijos </w:t>
      </w:r>
      <w:r w:rsidR="005673FA" w:rsidRPr="009D448C">
        <w:rPr>
          <w:color w:val="000000"/>
        </w:rPr>
        <w:t xml:space="preserve">Miesto ūkio ir transporto </w:t>
      </w:r>
      <w:r w:rsidR="00E90DAA" w:rsidRPr="009D448C">
        <w:rPr>
          <w:color w:val="000000"/>
        </w:rPr>
        <w:t>departamento Eismo organizavimo skyriumi</w:t>
      </w:r>
      <w:r w:rsidR="00DA1F21" w:rsidRPr="009D448C">
        <w:rPr>
          <w:color w:val="000000"/>
        </w:rPr>
        <w:t xml:space="preserve">, Savivaldybės įmone „Susisiekimo paslaugos“ ir </w:t>
      </w:r>
      <w:r w:rsidR="00507C34" w:rsidRPr="009D448C">
        <w:rPr>
          <w:color w:val="000000"/>
        </w:rPr>
        <w:t>Vilniaus apskrities vyriausiojo policijos komisariato Kelių policijos vadyba</w:t>
      </w:r>
      <w:r w:rsidR="00DA1F21" w:rsidRPr="009D448C">
        <w:rPr>
          <w:color w:val="000000"/>
        </w:rPr>
        <w:t xml:space="preserve"> suderintą eismo organizavimo projektą</w:t>
      </w:r>
      <w:r w:rsidR="005673FA" w:rsidRPr="009D448C">
        <w:rPr>
          <w:color w:val="000000"/>
        </w:rPr>
        <w:t>;</w:t>
      </w:r>
    </w:p>
    <w:p w14:paraId="153BD5E8" w14:textId="511B3B90" w:rsidR="005673FA" w:rsidRPr="009D448C" w:rsidRDefault="003352E0" w:rsidP="005673FA">
      <w:pPr>
        <w:pStyle w:val="BodyTextIndent"/>
        <w:ind w:left="0" w:firstLine="720"/>
        <w:jc w:val="both"/>
        <w:rPr>
          <w:lang w:val="lt-LT"/>
        </w:rPr>
      </w:pPr>
      <w:r w:rsidRPr="009D448C">
        <w:rPr>
          <w:lang w:val="lt-LT"/>
        </w:rPr>
        <w:t>5.6.</w:t>
      </w:r>
      <w:r w:rsidR="005673FA" w:rsidRPr="009D448C">
        <w:rPr>
          <w:lang w:val="lt-LT"/>
        </w:rPr>
        <w:t>3. užtikrinti elektros tiekimą</w:t>
      </w:r>
      <w:r w:rsidR="00056696" w:rsidRPr="009D448C">
        <w:rPr>
          <w:lang w:val="lt-LT"/>
        </w:rPr>
        <w:t>;</w:t>
      </w:r>
    </w:p>
    <w:p w14:paraId="3389E50C" w14:textId="77777777" w:rsidR="005673FA" w:rsidRPr="009D448C" w:rsidRDefault="005673FA" w:rsidP="005673FA">
      <w:pPr>
        <w:pStyle w:val="BodyTextIndent"/>
        <w:ind w:left="0" w:firstLine="600"/>
        <w:jc w:val="both"/>
        <w:rPr>
          <w:lang w:val="lt-LT"/>
        </w:rPr>
      </w:pPr>
      <w:r w:rsidRPr="009D448C">
        <w:rPr>
          <w:lang w:val="lt-LT"/>
        </w:rPr>
        <w:t xml:space="preserve">  </w:t>
      </w:r>
      <w:r w:rsidR="003352E0" w:rsidRPr="009D448C">
        <w:rPr>
          <w:lang w:val="lt-LT"/>
        </w:rPr>
        <w:t>5.7.</w:t>
      </w:r>
      <w:r w:rsidRPr="009D448C">
        <w:rPr>
          <w:lang w:val="lt-LT"/>
        </w:rPr>
        <w:t xml:space="preserve"> </w:t>
      </w:r>
      <w:r w:rsidR="000D094D" w:rsidRPr="009D448C">
        <w:rPr>
          <w:lang w:val="lt-LT"/>
        </w:rPr>
        <w:t>vykdyti</w:t>
      </w:r>
      <w:r w:rsidRPr="009D448C">
        <w:rPr>
          <w:lang w:val="lt-LT"/>
        </w:rPr>
        <w:t xml:space="preserve"> mugės (prekybos ir kultūrinės programos) informacinę k</w:t>
      </w:r>
      <w:r w:rsidR="008A5318" w:rsidRPr="009D448C">
        <w:rPr>
          <w:lang w:val="lt-LT"/>
        </w:rPr>
        <w:t>a</w:t>
      </w:r>
      <w:r w:rsidRPr="009D448C">
        <w:rPr>
          <w:lang w:val="lt-LT"/>
        </w:rPr>
        <w:t>mpaniją</w:t>
      </w:r>
      <w:r w:rsidR="00437FD3" w:rsidRPr="009D448C">
        <w:rPr>
          <w:lang w:val="lt-LT"/>
        </w:rPr>
        <w:t>, numatytą konkursiniame pasiūlyme</w:t>
      </w:r>
      <w:r w:rsidRPr="009D448C">
        <w:rPr>
          <w:lang w:val="lt-LT"/>
        </w:rPr>
        <w:t>:</w:t>
      </w:r>
    </w:p>
    <w:p w14:paraId="4C24C6F0" w14:textId="68277964" w:rsidR="005673FA" w:rsidRPr="009D448C" w:rsidRDefault="005673FA" w:rsidP="005673FA">
      <w:pPr>
        <w:pStyle w:val="BodyTextIndent"/>
        <w:ind w:left="0" w:firstLine="600"/>
        <w:jc w:val="both"/>
        <w:rPr>
          <w:lang w:val="lt-LT"/>
        </w:rPr>
      </w:pPr>
      <w:r w:rsidRPr="009D448C">
        <w:rPr>
          <w:lang w:val="lt-LT"/>
        </w:rPr>
        <w:t xml:space="preserve">  </w:t>
      </w:r>
      <w:r w:rsidR="003352E0" w:rsidRPr="009D448C">
        <w:rPr>
          <w:lang w:val="lt-LT"/>
        </w:rPr>
        <w:t>5.7</w:t>
      </w:r>
      <w:r w:rsidRPr="009D448C">
        <w:rPr>
          <w:lang w:val="lt-LT"/>
        </w:rPr>
        <w:t>.1. informuoti per nacionalinę ir regioninę žiniasklaidą, spaudos leidiniuose i</w:t>
      </w:r>
      <w:r w:rsidR="00056696" w:rsidRPr="009D448C">
        <w:rPr>
          <w:lang w:val="lt-LT"/>
        </w:rPr>
        <w:t>r</w:t>
      </w:r>
      <w:r w:rsidRPr="009D448C">
        <w:rPr>
          <w:lang w:val="lt-LT"/>
        </w:rPr>
        <w:t xml:space="preserve"> miestų ir miestelių informaci</w:t>
      </w:r>
      <w:r w:rsidR="000B0A0E">
        <w:rPr>
          <w:lang w:val="lt-LT"/>
        </w:rPr>
        <w:t>jos</w:t>
      </w:r>
      <w:r w:rsidRPr="009D448C">
        <w:rPr>
          <w:lang w:val="lt-LT"/>
        </w:rPr>
        <w:t xml:space="preserve"> centruose apie planuojamą renginį, reikalavimus prekiautojams ir prekių asortimentui, prekybos vietų skaičių, leidimų išdavimo laiką, vietą ir tvarką;</w:t>
      </w:r>
    </w:p>
    <w:p w14:paraId="39F0CD43" w14:textId="4D68E65E" w:rsidR="005673FA" w:rsidRPr="009D448C" w:rsidRDefault="005673FA" w:rsidP="005673FA">
      <w:pPr>
        <w:pStyle w:val="BodyTextIndent"/>
        <w:ind w:left="0" w:firstLine="0"/>
        <w:jc w:val="both"/>
        <w:rPr>
          <w:lang w:val="lt-LT"/>
        </w:rPr>
      </w:pPr>
      <w:r w:rsidRPr="009D448C">
        <w:rPr>
          <w:lang w:val="lt-LT"/>
        </w:rPr>
        <w:t xml:space="preserve">            </w:t>
      </w:r>
      <w:r w:rsidR="003352E0" w:rsidRPr="009D448C">
        <w:rPr>
          <w:lang w:val="lt-LT"/>
        </w:rPr>
        <w:t>5</w:t>
      </w:r>
      <w:r w:rsidRPr="009D448C">
        <w:rPr>
          <w:lang w:val="lt-LT"/>
        </w:rPr>
        <w:t>.</w:t>
      </w:r>
      <w:r w:rsidR="003352E0" w:rsidRPr="009D448C">
        <w:rPr>
          <w:lang w:val="lt-LT"/>
        </w:rPr>
        <w:t>7</w:t>
      </w:r>
      <w:r w:rsidRPr="009D448C">
        <w:rPr>
          <w:lang w:val="lt-LT"/>
        </w:rPr>
        <w:t>.2. reklamuoti mugę ir jos kultūrinę programą per nacionalinę, regioninę ir tarptautinę žiniasklaidą, spaudos leidiniuose, internete ir kitomis priemonė</w:t>
      </w:r>
      <w:r w:rsidR="00056696" w:rsidRPr="009D448C">
        <w:rPr>
          <w:lang w:val="lt-LT"/>
        </w:rPr>
        <w:t>mis</w:t>
      </w:r>
      <w:r w:rsidR="00FF505D" w:rsidRPr="009D448C">
        <w:rPr>
          <w:lang w:val="lt-LT"/>
        </w:rPr>
        <w:t xml:space="preserve">. </w:t>
      </w:r>
      <w:r w:rsidR="005272E6">
        <w:rPr>
          <w:lang w:val="lt-LT"/>
        </w:rPr>
        <w:t>M</w:t>
      </w:r>
      <w:r w:rsidR="008F5D17" w:rsidRPr="009D448C">
        <w:rPr>
          <w:lang w:val="lt-LT"/>
        </w:rPr>
        <w:t xml:space="preserve">ugės </w:t>
      </w:r>
      <w:r w:rsidR="00FF505D" w:rsidRPr="009D448C">
        <w:rPr>
          <w:lang w:val="lt-LT"/>
        </w:rPr>
        <w:t xml:space="preserve">kultūrinę programą derinti su suinteresuotomis </w:t>
      </w:r>
      <w:r w:rsidR="008F5D17" w:rsidRPr="009D448C">
        <w:rPr>
          <w:lang w:val="lt-LT"/>
        </w:rPr>
        <w:t xml:space="preserve">šalimis </w:t>
      </w:r>
      <w:r w:rsidR="00FF505D" w:rsidRPr="009D448C">
        <w:rPr>
          <w:lang w:val="lt-LT"/>
        </w:rPr>
        <w:t xml:space="preserve">ir įtraukti </w:t>
      </w:r>
      <w:r w:rsidR="000B0A0E">
        <w:rPr>
          <w:lang w:val="lt-LT"/>
        </w:rPr>
        <w:t>š</w:t>
      </w:r>
      <w:r w:rsidR="00FF505D" w:rsidRPr="009D448C">
        <w:rPr>
          <w:lang w:val="lt-LT"/>
        </w:rPr>
        <w:t>v. Kazimiero šventės renginius, vykstančius Vilniaus mieste</w:t>
      </w:r>
      <w:r w:rsidRPr="009D448C">
        <w:rPr>
          <w:lang w:val="lt-LT"/>
        </w:rPr>
        <w:t>;</w:t>
      </w:r>
    </w:p>
    <w:p w14:paraId="65FF68A4" w14:textId="5D99850B" w:rsidR="00FF505D" w:rsidRPr="009D448C" w:rsidRDefault="00FF505D" w:rsidP="005673FA">
      <w:pPr>
        <w:pStyle w:val="BodyTextIndent"/>
        <w:ind w:left="0" w:firstLine="0"/>
        <w:jc w:val="both"/>
        <w:rPr>
          <w:lang w:val="lt-LT"/>
        </w:rPr>
      </w:pPr>
      <w:r w:rsidRPr="009D448C">
        <w:rPr>
          <w:b/>
          <w:lang w:val="lt-LT"/>
        </w:rPr>
        <w:t xml:space="preserve">            </w:t>
      </w:r>
      <w:r w:rsidRPr="009D448C">
        <w:rPr>
          <w:lang w:val="lt-LT"/>
        </w:rPr>
        <w:t xml:space="preserve">5.7.3. išleisti ir išplatinti mugės žemėlapį tiražu, nurodytu </w:t>
      </w:r>
      <w:r w:rsidR="000B0A0E">
        <w:rPr>
          <w:lang w:val="lt-LT"/>
        </w:rPr>
        <w:t>k</w:t>
      </w:r>
      <w:r w:rsidRPr="009D448C">
        <w:rPr>
          <w:lang w:val="lt-LT"/>
        </w:rPr>
        <w:t>onkursiniame pasiūlyme dėl Kaziuko prekybos mugės organizavimo</w:t>
      </w:r>
      <w:r w:rsidR="00945940" w:rsidRPr="009D448C">
        <w:rPr>
          <w:lang w:val="lt-LT"/>
        </w:rPr>
        <w:t>,</w:t>
      </w:r>
      <w:r w:rsidR="0039148B" w:rsidRPr="009D448C">
        <w:rPr>
          <w:lang w:val="lt-LT"/>
        </w:rPr>
        <w:t xml:space="preserve"> </w:t>
      </w:r>
      <w:r w:rsidRPr="009D448C">
        <w:rPr>
          <w:lang w:val="lt-LT"/>
        </w:rPr>
        <w:t>įrengti informacinius stendus mugėje;</w:t>
      </w:r>
    </w:p>
    <w:p w14:paraId="125E4B99" w14:textId="25F4F0E2" w:rsidR="00FF505D" w:rsidRPr="009D448C" w:rsidRDefault="00FF505D" w:rsidP="005673FA">
      <w:pPr>
        <w:pStyle w:val="BodyTextIndent"/>
        <w:ind w:left="0" w:firstLine="0"/>
        <w:jc w:val="both"/>
        <w:rPr>
          <w:lang w:val="lt-LT"/>
        </w:rPr>
      </w:pPr>
      <w:r w:rsidRPr="009D448C">
        <w:rPr>
          <w:b/>
          <w:lang w:val="lt-LT"/>
        </w:rPr>
        <w:t xml:space="preserve">            </w:t>
      </w:r>
      <w:r w:rsidRPr="009D448C">
        <w:rPr>
          <w:lang w:val="lt-LT"/>
        </w:rPr>
        <w:t xml:space="preserve">5.7.4. </w:t>
      </w:r>
      <w:r w:rsidR="00DB42D8">
        <w:rPr>
          <w:lang w:val="lt-LT"/>
        </w:rPr>
        <w:t xml:space="preserve">laikantis Reglamento (ES) 2016/679 reikalavimų, </w:t>
      </w:r>
      <w:r w:rsidR="00A051CC" w:rsidRPr="009D448C">
        <w:rPr>
          <w:lang w:val="lt-LT"/>
        </w:rPr>
        <w:t xml:space="preserve">paskelbti </w:t>
      </w:r>
      <w:r w:rsidRPr="009D448C">
        <w:rPr>
          <w:lang w:val="lt-LT"/>
        </w:rPr>
        <w:t>sukurtoje interneto svetainėje interaktyvų</w:t>
      </w:r>
      <w:r w:rsidR="000B0A0E">
        <w:rPr>
          <w:lang w:val="lt-LT"/>
        </w:rPr>
        <w:t>jį</w:t>
      </w:r>
      <w:r w:rsidRPr="009D448C">
        <w:rPr>
          <w:lang w:val="lt-LT"/>
        </w:rPr>
        <w:t xml:space="preserve"> žemėlapį, kuriame</w:t>
      </w:r>
      <w:r w:rsidR="00DB42D8">
        <w:rPr>
          <w:lang w:val="lt-LT"/>
        </w:rPr>
        <w:t xml:space="preserve"> siekiant skaidrumo</w:t>
      </w:r>
      <w:r w:rsidR="00C33D07">
        <w:rPr>
          <w:lang w:val="lt-LT"/>
        </w:rPr>
        <w:t xml:space="preserve"> turi</w:t>
      </w:r>
      <w:r w:rsidRPr="009D448C">
        <w:rPr>
          <w:lang w:val="lt-LT"/>
        </w:rPr>
        <w:t xml:space="preserve"> </w:t>
      </w:r>
      <w:r w:rsidR="000B0A0E">
        <w:rPr>
          <w:lang w:val="lt-LT"/>
        </w:rPr>
        <w:t>būt</w:t>
      </w:r>
      <w:r w:rsidR="00C33D07">
        <w:rPr>
          <w:lang w:val="lt-LT"/>
        </w:rPr>
        <w:t>i</w:t>
      </w:r>
      <w:r w:rsidR="000B0A0E">
        <w:rPr>
          <w:lang w:val="lt-LT"/>
        </w:rPr>
        <w:t xml:space="preserve"> </w:t>
      </w:r>
      <w:r w:rsidRPr="009D448C">
        <w:rPr>
          <w:lang w:val="lt-LT"/>
        </w:rPr>
        <w:t xml:space="preserve">sužymėti </w:t>
      </w:r>
      <w:r w:rsidR="00C33D07">
        <w:rPr>
          <w:lang w:val="lt-LT"/>
        </w:rPr>
        <w:t xml:space="preserve">visi </w:t>
      </w:r>
      <w:r w:rsidRPr="009D448C">
        <w:rPr>
          <w:lang w:val="lt-LT"/>
        </w:rPr>
        <w:t>mugės dalyviai</w:t>
      </w:r>
      <w:r w:rsidR="00C33D07">
        <w:rPr>
          <w:lang w:val="lt-LT"/>
        </w:rPr>
        <w:t xml:space="preserve"> (nurodant jų vietos numerį, </w:t>
      </w:r>
      <w:r w:rsidR="00DB42D8">
        <w:rPr>
          <w:lang w:val="lt-LT"/>
        </w:rPr>
        <w:t xml:space="preserve">juridinio asmens pavadinimą, fizinio asmens vardo ir pavardės pirmąsias raides, prekių </w:t>
      </w:r>
      <w:r w:rsidR="00C33D07">
        <w:rPr>
          <w:lang w:val="lt-LT"/>
        </w:rPr>
        <w:t>asortimentą ir užimamą plotą)</w:t>
      </w:r>
      <w:r w:rsidR="004375E8">
        <w:rPr>
          <w:lang w:val="lt-LT"/>
        </w:rPr>
        <w:t>,</w:t>
      </w:r>
      <w:r w:rsidR="00C33D07">
        <w:rPr>
          <w:lang w:val="lt-LT"/>
        </w:rPr>
        <w:t xml:space="preserve"> </w:t>
      </w:r>
      <w:r w:rsidR="004375E8">
        <w:rPr>
          <w:lang w:val="lt-LT"/>
        </w:rPr>
        <w:t>t</w:t>
      </w:r>
      <w:r w:rsidR="00C33D07">
        <w:rPr>
          <w:lang w:val="lt-LT"/>
        </w:rPr>
        <w:t>aip pat pažymėti</w:t>
      </w:r>
      <w:r w:rsidRPr="009D448C">
        <w:rPr>
          <w:lang w:val="lt-LT"/>
        </w:rPr>
        <w:t xml:space="preserve"> rengini</w:t>
      </w:r>
      <w:r w:rsidR="00C33D07">
        <w:rPr>
          <w:lang w:val="lt-LT"/>
        </w:rPr>
        <w:t>us</w:t>
      </w:r>
      <w:r w:rsidRPr="009D448C">
        <w:rPr>
          <w:lang w:val="lt-LT"/>
        </w:rPr>
        <w:t xml:space="preserve"> ar lankytin</w:t>
      </w:r>
      <w:r w:rsidR="00C33D07">
        <w:rPr>
          <w:lang w:val="lt-LT"/>
        </w:rPr>
        <w:t>a</w:t>
      </w:r>
      <w:r w:rsidRPr="009D448C">
        <w:rPr>
          <w:lang w:val="lt-LT"/>
        </w:rPr>
        <w:t>s viet</w:t>
      </w:r>
      <w:r w:rsidR="00C33D07">
        <w:rPr>
          <w:lang w:val="lt-LT"/>
        </w:rPr>
        <w:t>a</w:t>
      </w:r>
      <w:r w:rsidRPr="009D448C">
        <w:rPr>
          <w:lang w:val="lt-LT"/>
        </w:rPr>
        <w:t>s</w:t>
      </w:r>
      <w:r w:rsidR="00D256EB">
        <w:rPr>
          <w:lang w:val="lt-LT"/>
        </w:rPr>
        <w:t xml:space="preserve"> </w:t>
      </w:r>
      <w:r w:rsidR="00320243">
        <w:rPr>
          <w:lang w:val="lt-LT"/>
        </w:rPr>
        <w:t xml:space="preserve">ir </w:t>
      </w:r>
      <w:r w:rsidR="004375E8">
        <w:rPr>
          <w:lang w:val="lt-LT"/>
        </w:rPr>
        <w:t xml:space="preserve">šią </w:t>
      </w:r>
      <w:r w:rsidR="00320243">
        <w:rPr>
          <w:lang w:val="lt-LT"/>
        </w:rPr>
        <w:t>informaciją (interaktyvųj</w:t>
      </w:r>
      <w:r w:rsidR="004375E8">
        <w:rPr>
          <w:lang w:val="lt-LT"/>
        </w:rPr>
        <w:t>į</w:t>
      </w:r>
      <w:r w:rsidR="00320243">
        <w:rPr>
          <w:lang w:val="lt-LT"/>
        </w:rPr>
        <w:t xml:space="preserve"> žemėlapį)</w:t>
      </w:r>
      <w:r w:rsidR="004375E8">
        <w:rPr>
          <w:lang w:val="lt-LT"/>
        </w:rPr>
        <w:t>, kuri bus viešinama, pateikti</w:t>
      </w:r>
      <w:r w:rsidR="0039148B" w:rsidRPr="009D448C">
        <w:rPr>
          <w:lang w:val="lt-LT"/>
        </w:rPr>
        <w:t xml:space="preserve"> E. miesto departamentui </w:t>
      </w:r>
      <w:r w:rsidR="00A051CC" w:rsidRPr="009D448C">
        <w:rPr>
          <w:lang w:val="lt-LT"/>
        </w:rPr>
        <w:t>suderintu formatu</w:t>
      </w:r>
      <w:r w:rsidR="00DB42D8">
        <w:rPr>
          <w:lang w:val="lt-LT"/>
        </w:rPr>
        <w:t>. Inter</w:t>
      </w:r>
      <w:r w:rsidR="00512D30">
        <w:rPr>
          <w:lang w:val="lt-LT"/>
        </w:rPr>
        <w:t>a</w:t>
      </w:r>
      <w:r w:rsidR="00DB42D8">
        <w:rPr>
          <w:lang w:val="lt-LT"/>
        </w:rPr>
        <w:t>ktyvi</w:t>
      </w:r>
      <w:r w:rsidR="00856842">
        <w:rPr>
          <w:lang w:val="lt-LT"/>
        </w:rPr>
        <w:t>a</w:t>
      </w:r>
      <w:r w:rsidR="00DB42D8">
        <w:rPr>
          <w:lang w:val="lt-LT"/>
        </w:rPr>
        <w:t>jame žemėlapyje pateikta informacija sukurtoje interneto svetainėje turi būti skelbiama ne ilgiau kaip iki 2019 m.</w:t>
      </w:r>
      <w:r w:rsidR="004A094D">
        <w:rPr>
          <w:lang w:val="lt-LT"/>
        </w:rPr>
        <w:t xml:space="preserve"> kovo 31 d.</w:t>
      </w:r>
      <w:r w:rsidR="007635B2">
        <w:rPr>
          <w:lang w:val="lt-LT"/>
        </w:rPr>
        <w:t>;</w:t>
      </w:r>
    </w:p>
    <w:p w14:paraId="4686F543" w14:textId="77777777" w:rsidR="005673FA" w:rsidRPr="009D448C" w:rsidRDefault="003352E0" w:rsidP="005673FA">
      <w:pPr>
        <w:ind w:firstLine="720"/>
        <w:jc w:val="both"/>
        <w:rPr>
          <w:color w:val="000000"/>
        </w:rPr>
      </w:pPr>
      <w:r w:rsidRPr="009D448C">
        <w:rPr>
          <w:color w:val="000000"/>
        </w:rPr>
        <w:t>5</w:t>
      </w:r>
      <w:r w:rsidR="005673FA" w:rsidRPr="009D448C">
        <w:rPr>
          <w:color w:val="000000"/>
        </w:rPr>
        <w:t>.</w:t>
      </w:r>
      <w:r w:rsidRPr="009D448C">
        <w:rPr>
          <w:color w:val="000000"/>
        </w:rPr>
        <w:t>8</w:t>
      </w:r>
      <w:r w:rsidR="005673FA" w:rsidRPr="009D448C">
        <w:rPr>
          <w:color w:val="000000"/>
        </w:rPr>
        <w:t xml:space="preserve">. gauti leidimą </w:t>
      </w:r>
      <w:r w:rsidR="00945940" w:rsidRPr="009D448C">
        <w:rPr>
          <w:color w:val="000000"/>
        </w:rPr>
        <w:t>organizuoti</w:t>
      </w:r>
      <w:r w:rsidR="005673FA" w:rsidRPr="009D448C">
        <w:rPr>
          <w:color w:val="000000"/>
        </w:rPr>
        <w:t xml:space="preserve"> renginį teisės aktų nustatyta tvarka;</w:t>
      </w:r>
    </w:p>
    <w:p w14:paraId="427BEC86" w14:textId="77777777" w:rsidR="005673FA" w:rsidRPr="009D448C" w:rsidRDefault="003352E0" w:rsidP="005673FA">
      <w:pPr>
        <w:ind w:firstLine="720"/>
        <w:jc w:val="both"/>
        <w:rPr>
          <w:color w:val="000000"/>
        </w:rPr>
      </w:pPr>
      <w:r w:rsidRPr="009D448C">
        <w:rPr>
          <w:color w:val="000000"/>
        </w:rPr>
        <w:t>5.</w:t>
      </w:r>
      <w:r w:rsidR="00DA1F21" w:rsidRPr="009D448C">
        <w:rPr>
          <w:color w:val="000000"/>
        </w:rPr>
        <w:t>9</w:t>
      </w:r>
      <w:r w:rsidR="005673FA" w:rsidRPr="009D448C">
        <w:rPr>
          <w:color w:val="000000"/>
        </w:rPr>
        <w:t>. užtikrinti mugės apsaugą;</w:t>
      </w:r>
    </w:p>
    <w:p w14:paraId="272D9AB6" w14:textId="0683101C" w:rsidR="005673FA" w:rsidRDefault="005673FA" w:rsidP="005673FA">
      <w:pPr>
        <w:pStyle w:val="BodyTextIndent"/>
        <w:tabs>
          <w:tab w:val="left" w:pos="720"/>
        </w:tabs>
        <w:ind w:left="0" w:firstLine="0"/>
        <w:jc w:val="both"/>
        <w:rPr>
          <w:lang w:val="lt-LT"/>
        </w:rPr>
      </w:pPr>
      <w:r w:rsidRPr="009D448C">
        <w:rPr>
          <w:lang w:val="lt-LT"/>
        </w:rPr>
        <w:tab/>
      </w:r>
      <w:r w:rsidR="003352E0" w:rsidRPr="009D448C">
        <w:rPr>
          <w:lang w:val="lt-LT"/>
        </w:rPr>
        <w:t>5</w:t>
      </w:r>
      <w:r w:rsidRPr="009D448C">
        <w:rPr>
          <w:lang w:val="lt-LT"/>
        </w:rPr>
        <w:t>.</w:t>
      </w:r>
      <w:r w:rsidR="00DA1F21" w:rsidRPr="009D448C">
        <w:rPr>
          <w:lang w:val="lt-LT"/>
        </w:rPr>
        <w:t>10</w:t>
      </w:r>
      <w:r w:rsidRPr="009D448C">
        <w:rPr>
          <w:lang w:val="lt-LT"/>
        </w:rPr>
        <w:t>. iš mugės prekiautojų im</w:t>
      </w:r>
      <w:r w:rsidR="00875743" w:rsidRPr="009D448C">
        <w:rPr>
          <w:lang w:val="lt-LT"/>
        </w:rPr>
        <w:t>ti</w:t>
      </w:r>
      <w:r w:rsidRPr="009D448C">
        <w:rPr>
          <w:lang w:val="lt-LT"/>
        </w:rPr>
        <w:t xml:space="preserve"> </w:t>
      </w:r>
      <w:r w:rsidR="00945940" w:rsidRPr="009D448C">
        <w:rPr>
          <w:lang w:val="lt-LT"/>
        </w:rPr>
        <w:t xml:space="preserve">ne didesnį </w:t>
      </w:r>
      <w:r w:rsidRPr="009D448C">
        <w:rPr>
          <w:lang w:val="lt-LT"/>
        </w:rPr>
        <w:t>mokest</w:t>
      </w:r>
      <w:r w:rsidR="00875743" w:rsidRPr="009D448C">
        <w:rPr>
          <w:lang w:val="lt-LT"/>
        </w:rPr>
        <w:t>į</w:t>
      </w:r>
      <w:r w:rsidRPr="009D448C">
        <w:rPr>
          <w:lang w:val="lt-LT"/>
        </w:rPr>
        <w:t xml:space="preserve">, </w:t>
      </w:r>
      <w:r w:rsidR="00945940" w:rsidRPr="009D448C">
        <w:rPr>
          <w:lang w:val="lt-LT"/>
        </w:rPr>
        <w:t xml:space="preserve">nei </w:t>
      </w:r>
      <w:r w:rsidRPr="009D448C">
        <w:rPr>
          <w:lang w:val="lt-LT"/>
        </w:rPr>
        <w:t>pasiūlyt</w:t>
      </w:r>
      <w:r w:rsidR="00945940" w:rsidRPr="009D448C">
        <w:rPr>
          <w:lang w:val="lt-LT"/>
        </w:rPr>
        <w:t>a</w:t>
      </w:r>
      <w:r w:rsidRPr="009D448C">
        <w:rPr>
          <w:lang w:val="lt-LT"/>
        </w:rPr>
        <w:t xml:space="preserve"> </w:t>
      </w:r>
      <w:r w:rsidR="005C16C2" w:rsidRPr="009D448C">
        <w:rPr>
          <w:lang w:val="lt-LT"/>
        </w:rPr>
        <w:t>k</w:t>
      </w:r>
      <w:r w:rsidR="000D2B83" w:rsidRPr="009D448C">
        <w:rPr>
          <w:lang w:val="lt-LT"/>
        </w:rPr>
        <w:t>onkursiniame pasiūlyme dėl Kaziuko  mugės organizavimo, atsižvelg</w:t>
      </w:r>
      <w:r w:rsidR="001071D9">
        <w:rPr>
          <w:lang w:val="lt-LT"/>
        </w:rPr>
        <w:t>damas</w:t>
      </w:r>
      <w:r w:rsidR="000D2B83" w:rsidRPr="009D448C">
        <w:rPr>
          <w:lang w:val="lt-LT"/>
        </w:rPr>
        <w:t xml:space="preserve"> į užimamą plotą;</w:t>
      </w:r>
    </w:p>
    <w:p w14:paraId="13F2FDC0" w14:textId="563AEA2F" w:rsidR="00BE6C09" w:rsidRPr="009D448C" w:rsidRDefault="00BE6C09" w:rsidP="005673FA">
      <w:pPr>
        <w:pStyle w:val="BodyTextIndent"/>
        <w:tabs>
          <w:tab w:val="left" w:pos="720"/>
        </w:tabs>
        <w:ind w:left="0" w:firstLine="0"/>
        <w:jc w:val="both"/>
        <w:rPr>
          <w:lang w:val="lt-LT"/>
        </w:rPr>
      </w:pPr>
      <w:r>
        <w:rPr>
          <w:lang w:val="lt-LT"/>
        </w:rPr>
        <w:t xml:space="preserve">            5.11. nereikalauti iš fizinių ir juridinių asmenų prekiaujančių mugėje, atlyginti už suteiktas paslaugas kitaip, negu sumok</w:t>
      </w:r>
      <w:r w:rsidR="004375E8">
        <w:rPr>
          <w:lang w:val="lt-LT"/>
        </w:rPr>
        <w:t>ant</w:t>
      </w:r>
      <w:r>
        <w:rPr>
          <w:lang w:val="lt-LT"/>
        </w:rPr>
        <w:t xml:space="preserve"> konkursiniame pasiūlyme pasiūlytą mokestį;</w:t>
      </w:r>
    </w:p>
    <w:p w14:paraId="1B94FD47" w14:textId="30AC9501" w:rsidR="005673FA" w:rsidRPr="009D448C" w:rsidRDefault="008758B5" w:rsidP="009A66A9">
      <w:pPr>
        <w:jc w:val="both"/>
      </w:pPr>
      <w:r w:rsidRPr="009D448C">
        <w:t xml:space="preserve">           </w:t>
      </w:r>
      <w:r w:rsidR="00175FA4" w:rsidRPr="009D448C">
        <w:t xml:space="preserve"> </w:t>
      </w:r>
      <w:r w:rsidR="003352E0" w:rsidRPr="009D448C">
        <w:t>5</w:t>
      </w:r>
      <w:r w:rsidR="005673FA" w:rsidRPr="009D448C">
        <w:t>.</w:t>
      </w:r>
      <w:r w:rsidR="00DA1F21" w:rsidRPr="009D448C">
        <w:t>1</w:t>
      </w:r>
      <w:r w:rsidR="006341F2">
        <w:t>2</w:t>
      </w:r>
      <w:r w:rsidR="005673FA" w:rsidRPr="009D448C">
        <w:t xml:space="preserve">. </w:t>
      </w:r>
      <w:r w:rsidR="000D2B83" w:rsidRPr="009D448C">
        <w:t xml:space="preserve">užtikrinti, kad </w:t>
      </w:r>
      <w:r w:rsidR="000D2B83" w:rsidRPr="009D448C">
        <w:rPr>
          <w:color w:val="000000"/>
        </w:rPr>
        <w:t>mugėje būtų prekiaujama (teikiamos paslaugos) tik gavus visus mugės prekiautojams</w:t>
      </w:r>
      <w:r w:rsidRPr="009D448C">
        <w:rPr>
          <w:color w:val="000000"/>
        </w:rPr>
        <w:t xml:space="preserve"> </w:t>
      </w:r>
      <w:r w:rsidR="000D2B83" w:rsidRPr="009D448C">
        <w:rPr>
          <w:color w:val="000000"/>
        </w:rPr>
        <w:t>(paslaugų t</w:t>
      </w:r>
      <w:r w:rsidR="006341F2">
        <w:rPr>
          <w:color w:val="000000"/>
        </w:rPr>
        <w:t>ei</w:t>
      </w:r>
      <w:r w:rsidR="000D2B83" w:rsidRPr="009D448C">
        <w:rPr>
          <w:color w:val="000000"/>
        </w:rPr>
        <w:t xml:space="preserve">kėjams) reikalingus leidimus. Mugės prekiautojai (paslaugų teikėjai) moka </w:t>
      </w:r>
      <w:r w:rsidR="00865314">
        <w:rPr>
          <w:color w:val="000000"/>
        </w:rPr>
        <w:t>O</w:t>
      </w:r>
      <w:r w:rsidR="000D2B83" w:rsidRPr="009D448C">
        <w:rPr>
          <w:color w:val="000000"/>
        </w:rPr>
        <w:t xml:space="preserve">rganizatoriui už teikiamas paslaugas </w:t>
      </w:r>
      <w:r w:rsidR="00945940" w:rsidRPr="009D448C">
        <w:rPr>
          <w:color w:val="000000"/>
        </w:rPr>
        <w:t xml:space="preserve">ne didesnį </w:t>
      </w:r>
      <w:r w:rsidR="000D2B83" w:rsidRPr="009D448C">
        <w:rPr>
          <w:color w:val="000000"/>
        </w:rPr>
        <w:t xml:space="preserve">mokestį, </w:t>
      </w:r>
      <w:r w:rsidR="00945940" w:rsidRPr="009D448C">
        <w:rPr>
          <w:color w:val="000000"/>
        </w:rPr>
        <w:t xml:space="preserve">nei </w:t>
      </w:r>
      <w:r w:rsidR="000D2B83" w:rsidRPr="009D448C">
        <w:rPr>
          <w:color w:val="000000"/>
        </w:rPr>
        <w:t>nurodyt</w:t>
      </w:r>
      <w:r w:rsidR="00945940" w:rsidRPr="009D448C">
        <w:rPr>
          <w:color w:val="000000"/>
        </w:rPr>
        <w:t>a</w:t>
      </w:r>
      <w:r w:rsidR="000D2B83" w:rsidRPr="009D448C">
        <w:rPr>
          <w:color w:val="000000"/>
        </w:rPr>
        <w:t xml:space="preserve"> </w:t>
      </w:r>
      <w:r w:rsidR="00865314">
        <w:rPr>
          <w:color w:val="000000"/>
        </w:rPr>
        <w:t xml:space="preserve">konkursiniame </w:t>
      </w:r>
      <w:r w:rsidRPr="009D448C">
        <w:rPr>
          <w:color w:val="000000"/>
        </w:rPr>
        <w:t>pasiūlyme</w:t>
      </w:r>
      <w:r w:rsidR="000D2B83" w:rsidRPr="009D448C">
        <w:rPr>
          <w:color w:val="000000"/>
        </w:rPr>
        <w:t>, atsižvelgus į užimamą plotą. U</w:t>
      </w:r>
      <w:r w:rsidR="005673FA" w:rsidRPr="009D448C">
        <w:t xml:space="preserve">žtikrinti, kad prekybos leidimų </w:t>
      </w:r>
      <w:r w:rsidR="00865314">
        <w:t>skaičius</w:t>
      </w:r>
      <w:r w:rsidR="00865314" w:rsidRPr="009D448C">
        <w:t xml:space="preserve"> </w:t>
      </w:r>
      <w:r w:rsidR="005673FA" w:rsidRPr="009D448C">
        <w:t>atitiktų vietų skaičių, numatytą schemoje</w:t>
      </w:r>
      <w:r w:rsidR="00FD3095" w:rsidRPr="009D448C">
        <w:t xml:space="preserve">, </w:t>
      </w:r>
      <w:r w:rsidR="005673FA" w:rsidRPr="009D448C">
        <w:t>o prekiautojai neužimtų didesnio prekybos ploto, nei numatyta išduotame leidime;</w:t>
      </w:r>
    </w:p>
    <w:p w14:paraId="3DC5595F" w14:textId="67DD2133" w:rsidR="005673FA" w:rsidRPr="009D448C" w:rsidRDefault="00175FA4" w:rsidP="005673FA">
      <w:pPr>
        <w:pStyle w:val="BodyTextIndent"/>
        <w:ind w:left="0" w:firstLine="720"/>
        <w:jc w:val="both"/>
        <w:rPr>
          <w:lang w:val="lt-LT"/>
        </w:rPr>
      </w:pPr>
      <w:r w:rsidRPr="009D448C">
        <w:rPr>
          <w:lang w:val="lt-LT"/>
        </w:rPr>
        <w:t xml:space="preserve"> </w:t>
      </w:r>
      <w:r w:rsidR="003352E0" w:rsidRPr="009D448C">
        <w:rPr>
          <w:lang w:val="lt-LT"/>
        </w:rPr>
        <w:t>5</w:t>
      </w:r>
      <w:r w:rsidR="005673FA" w:rsidRPr="009D448C">
        <w:rPr>
          <w:lang w:val="lt-LT"/>
        </w:rPr>
        <w:t>.</w:t>
      </w:r>
      <w:r w:rsidR="00DA1F21" w:rsidRPr="009D448C">
        <w:rPr>
          <w:lang w:val="lt-LT"/>
        </w:rPr>
        <w:t>1</w:t>
      </w:r>
      <w:r w:rsidR="006341F2">
        <w:rPr>
          <w:lang w:val="lt-LT"/>
        </w:rPr>
        <w:t>3</w:t>
      </w:r>
      <w:r w:rsidR="005673FA" w:rsidRPr="009D448C">
        <w:rPr>
          <w:lang w:val="lt-LT"/>
        </w:rPr>
        <w:t xml:space="preserve">. sudaryti sąlygas </w:t>
      </w:r>
      <w:r w:rsidR="00945940" w:rsidRPr="009D448C">
        <w:rPr>
          <w:lang w:val="lt-LT"/>
        </w:rPr>
        <w:t>valstybės institucijų</w:t>
      </w:r>
      <w:r w:rsidR="00D938BB">
        <w:rPr>
          <w:lang w:val="lt-LT"/>
        </w:rPr>
        <w:t>,</w:t>
      </w:r>
      <w:r w:rsidR="00945940" w:rsidRPr="009D448C">
        <w:rPr>
          <w:lang w:val="lt-LT"/>
        </w:rPr>
        <w:t xml:space="preserve"> </w:t>
      </w:r>
      <w:r w:rsidR="005673FA" w:rsidRPr="009D448C">
        <w:rPr>
          <w:lang w:val="lt-LT"/>
        </w:rPr>
        <w:t xml:space="preserve">Savivaldybės administracijos </w:t>
      </w:r>
      <w:r w:rsidR="00CC0490" w:rsidRPr="009D448C">
        <w:rPr>
          <w:lang w:val="lt-LT"/>
        </w:rPr>
        <w:t>atstovams</w:t>
      </w:r>
      <w:r w:rsidR="00D938BB">
        <w:rPr>
          <w:lang w:val="lt-LT"/>
        </w:rPr>
        <w:t xml:space="preserve"> ir Komisijai</w:t>
      </w:r>
      <w:r w:rsidR="00CC0490" w:rsidRPr="009D448C">
        <w:rPr>
          <w:lang w:val="lt-LT"/>
        </w:rPr>
        <w:t xml:space="preserve"> tikrinti</w:t>
      </w:r>
      <w:r w:rsidR="00056696" w:rsidRPr="009D448C">
        <w:rPr>
          <w:lang w:val="lt-LT"/>
        </w:rPr>
        <w:t>,</w:t>
      </w:r>
      <w:r w:rsidR="00CC0490" w:rsidRPr="009D448C">
        <w:rPr>
          <w:lang w:val="lt-LT"/>
        </w:rPr>
        <w:t xml:space="preserve"> kaip organizuojama mugė</w:t>
      </w:r>
      <w:r w:rsidR="005673FA" w:rsidRPr="009D448C">
        <w:rPr>
          <w:lang w:val="lt-LT"/>
        </w:rPr>
        <w:t>;</w:t>
      </w:r>
    </w:p>
    <w:p w14:paraId="57025D6A" w14:textId="294F9990" w:rsidR="005673FA" w:rsidRPr="009D448C" w:rsidRDefault="00175FA4" w:rsidP="005673FA">
      <w:pPr>
        <w:pStyle w:val="BodyTextIndent"/>
        <w:ind w:left="0" w:firstLine="720"/>
        <w:jc w:val="both"/>
        <w:rPr>
          <w:lang w:val="lt-LT"/>
        </w:rPr>
      </w:pPr>
      <w:r w:rsidRPr="009D448C">
        <w:rPr>
          <w:lang w:val="lt-LT"/>
        </w:rPr>
        <w:t xml:space="preserve"> </w:t>
      </w:r>
      <w:r w:rsidR="003352E0" w:rsidRPr="009D448C">
        <w:rPr>
          <w:lang w:val="lt-LT"/>
        </w:rPr>
        <w:t>5</w:t>
      </w:r>
      <w:r w:rsidR="005673FA" w:rsidRPr="009D448C">
        <w:rPr>
          <w:lang w:val="lt-LT"/>
        </w:rPr>
        <w:t>.</w:t>
      </w:r>
      <w:r w:rsidR="00DA1F21" w:rsidRPr="009D448C">
        <w:rPr>
          <w:lang w:val="lt-LT"/>
        </w:rPr>
        <w:t>1</w:t>
      </w:r>
      <w:r w:rsidR="006341F2">
        <w:rPr>
          <w:lang w:val="lt-LT"/>
        </w:rPr>
        <w:t>4</w:t>
      </w:r>
      <w:r w:rsidR="005673FA" w:rsidRPr="009D448C">
        <w:rPr>
          <w:lang w:val="lt-LT"/>
        </w:rPr>
        <w:t>. užtikrinti, kad iš prekybos alkoholiniais gėrimais teritorijos nebūtų išsinešami alkoholiniai gėrimai,</w:t>
      </w:r>
      <w:r w:rsidR="00CC0490" w:rsidRPr="009D448C">
        <w:rPr>
          <w:lang w:val="lt-LT"/>
        </w:rPr>
        <w:t xml:space="preserve"> </w:t>
      </w:r>
      <w:r w:rsidR="00056696" w:rsidRPr="009D448C">
        <w:rPr>
          <w:lang w:val="lt-LT"/>
        </w:rPr>
        <w:t xml:space="preserve">jais </w:t>
      </w:r>
      <w:r w:rsidR="00CC0490" w:rsidRPr="009D448C">
        <w:rPr>
          <w:lang w:val="lt-LT"/>
        </w:rPr>
        <w:t>būtų prekiaujama tik turint atitinkamas licencijas,</w:t>
      </w:r>
      <w:r w:rsidR="005673FA" w:rsidRPr="009D448C">
        <w:rPr>
          <w:lang w:val="lt-LT"/>
        </w:rPr>
        <w:t xml:space="preserve"> o prekiaujančių alkoholiniais gėrimais </w:t>
      </w:r>
      <w:r w:rsidR="00B16B21" w:rsidRPr="009D448C">
        <w:rPr>
          <w:lang w:val="lt-LT"/>
        </w:rPr>
        <w:t>juridinių asmenų</w:t>
      </w:r>
      <w:r w:rsidR="005673FA" w:rsidRPr="009D448C">
        <w:rPr>
          <w:lang w:val="lt-LT"/>
        </w:rPr>
        <w:t xml:space="preserve"> skaičius </w:t>
      </w:r>
      <w:r w:rsidR="00056696" w:rsidRPr="009D448C">
        <w:rPr>
          <w:lang w:val="lt-LT"/>
        </w:rPr>
        <w:t>būtų</w:t>
      </w:r>
      <w:r w:rsidR="005673FA" w:rsidRPr="009D448C">
        <w:rPr>
          <w:lang w:val="lt-LT"/>
        </w:rPr>
        <w:t xml:space="preserve"> suderintas su Savivaldyb</w:t>
      </w:r>
      <w:r w:rsidR="00945940" w:rsidRPr="009D448C">
        <w:rPr>
          <w:lang w:val="lt-LT"/>
        </w:rPr>
        <w:t>ės administracija</w:t>
      </w:r>
      <w:r w:rsidR="005673FA" w:rsidRPr="009D448C">
        <w:rPr>
          <w:lang w:val="lt-LT"/>
        </w:rPr>
        <w:t>;</w:t>
      </w:r>
    </w:p>
    <w:p w14:paraId="10C6856D" w14:textId="6DC302B3" w:rsidR="00B16B21" w:rsidRPr="009D448C" w:rsidRDefault="003352E0" w:rsidP="00B16B21">
      <w:pPr>
        <w:pStyle w:val="BodyTextIndent"/>
        <w:ind w:left="0" w:firstLine="720"/>
        <w:jc w:val="both"/>
        <w:rPr>
          <w:lang w:val="lt-LT"/>
        </w:rPr>
      </w:pPr>
      <w:r w:rsidRPr="009D448C">
        <w:rPr>
          <w:lang w:val="lt-LT"/>
        </w:rPr>
        <w:t xml:space="preserve"> 5</w:t>
      </w:r>
      <w:r w:rsidR="005673FA" w:rsidRPr="009D448C">
        <w:rPr>
          <w:lang w:val="lt-LT"/>
        </w:rPr>
        <w:t>.</w:t>
      </w:r>
      <w:r w:rsidR="00DA1F21" w:rsidRPr="009D448C">
        <w:rPr>
          <w:lang w:val="lt-LT"/>
        </w:rPr>
        <w:t>1</w:t>
      </w:r>
      <w:r w:rsidR="006341F2">
        <w:rPr>
          <w:lang w:val="lt-LT"/>
        </w:rPr>
        <w:t>5</w:t>
      </w:r>
      <w:r w:rsidR="005673FA" w:rsidRPr="009D448C">
        <w:rPr>
          <w:lang w:val="lt-LT"/>
        </w:rPr>
        <w:t xml:space="preserve">. parengti ir suderinti transporto priemonių leidimus, </w:t>
      </w:r>
      <w:r w:rsidR="00B16B21" w:rsidRPr="009D448C">
        <w:rPr>
          <w:lang w:val="lt-LT"/>
        </w:rPr>
        <w:t>kad į mugės teritoriją galėtų įvažiuoti tik mugės ir kultūrinės programos dalyvių transporto priemonės ir tik tokiose vietose ir tokiu metu, kad nebūtų trukdoma mugės dalyviams</w:t>
      </w:r>
      <w:r w:rsidR="00F018F0" w:rsidRPr="009D448C">
        <w:rPr>
          <w:lang w:val="lt-LT"/>
        </w:rPr>
        <w:t>;</w:t>
      </w:r>
    </w:p>
    <w:p w14:paraId="2AF958E0" w14:textId="6D4B819D" w:rsidR="009A7AA5" w:rsidRPr="009D448C" w:rsidRDefault="00282668" w:rsidP="00160F8A">
      <w:pPr>
        <w:pStyle w:val="BodyTextIndent"/>
        <w:ind w:left="0" w:firstLine="720"/>
        <w:jc w:val="both"/>
        <w:rPr>
          <w:lang w:val="lt-LT"/>
        </w:rPr>
      </w:pPr>
      <w:r w:rsidRPr="009D448C">
        <w:rPr>
          <w:lang w:val="lt-LT"/>
        </w:rPr>
        <w:lastRenderedPageBreak/>
        <w:t xml:space="preserve"> </w:t>
      </w:r>
      <w:r w:rsidR="003352E0" w:rsidRPr="009D448C">
        <w:rPr>
          <w:lang w:val="lt-LT"/>
        </w:rPr>
        <w:t>5</w:t>
      </w:r>
      <w:r w:rsidR="005673FA" w:rsidRPr="009D448C">
        <w:rPr>
          <w:lang w:val="lt-LT"/>
        </w:rPr>
        <w:t>.</w:t>
      </w:r>
      <w:r w:rsidR="00DA1F21" w:rsidRPr="009D448C">
        <w:rPr>
          <w:lang w:val="lt-LT"/>
        </w:rPr>
        <w:t>1</w:t>
      </w:r>
      <w:r w:rsidR="006341F2">
        <w:rPr>
          <w:lang w:val="lt-LT"/>
        </w:rPr>
        <w:t>6</w:t>
      </w:r>
      <w:r w:rsidR="005673FA" w:rsidRPr="009D448C">
        <w:rPr>
          <w:lang w:val="lt-LT"/>
        </w:rPr>
        <w:t>. organizuoti mugę, atsižvelg</w:t>
      </w:r>
      <w:r w:rsidR="001071D9">
        <w:rPr>
          <w:lang w:val="lt-LT"/>
        </w:rPr>
        <w:t>damas</w:t>
      </w:r>
      <w:r w:rsidR="005673FA" w:rsidRPr="009D448C">
        <w:rPr>
          <w:lang w:val="lt-LT"/>
        </w:rPr>
        <w:t xml:space="preserve"> į Savivaldybės </w:t>
      </w:r>
      <w:r w:rsidR="00CC0490" w:rsidRPr="009D448C">
        <w:rPr>
          <w:lang w:val="lt-LT"/>
        </w:rPr>
        <w:t>administracijos</w:t>
      </w:r>
      <w:r w:rsidR="00BD5A44" w:rsidRPr="009D448C">
        <w:rPr>
          <w:lang w:val="lt-LT"/>
        </w:rPr>
        <w:t xml:space="preserve"> ir Komisijos</w:t>
      </w:r>
      <w:r w:rsidR="00CC0490" w:rsidRPr="009D448C">
        <w:rPr>
          <w:lang w:val="lt-LT"/>
        </w:rPr>
        <w:t xml:space="preserve"> </w:t>
      </w:r>
      <w:r w:rsidR="005673FA" w:rsidRPr="009D448C">
        <w:rPr>
          <w:lang w:val="lt-LT"/>
        </w:rPr>
        <w:t>siūlymus ir rekomendacijas</w:t>
      </w:r>
      <w:r w:rsidR="00AC73AE" w:rsidRPr="009D448C">
        <w:rPr>
          <w:lang w:val="lt-LT"/>
        </w:rPr>
        <w:t>;</w:t>
      </w:r>
    </w:p>
    <w:p w14:paraId="3AD35EA5" w14:textId="04B85628" w:rsidR="0056453E" w:rsidRPr="009D448C" w:rsidRDefault="00175FA4" w:rsidP="005673FA">
      <w:pPr>
        <w:pStyle w:val="BodyTextIndent"/>
        <w:ind w:left="0" w:firstLine="720"/>
        <w:jc w:val="both"/>
        <w:rPr>
          <w:lang w:val="lt-LT"/>
        </w:rPr>
      </w:pPr>
      <w:r w:rsidRPr="009D448C">
        <w:rPr>
          <w:lang w:val="lt-LT"/>
        </w:rPr>
        <w:t xml:space="preserve"> </w:t>
      </w:r>
      <w:r w:rsidR="0056453E" w:rsidRPr="009D448C">
        <w:rPr>
          <w:lang w:val="lt-LT"/>
        </w:rPr>
        <w:t>5.</w:t>
      </w:r>
      <w:r w:rsidR="00DA1F21" w:rsidRPr="009D448C">
        <w:rPr>
          <w:lang w:val="lt-LT"/>
        </w:rPr>
        <w:t>1</w:t>
      </w:r>
      <w:r w:rsidR="006341F2">
        <w:rPr>
          <w:lang w:val="lt-LT"/>
        </w:rPr>
        <w:t>7</w:t>
      </w:r>
      <w:r w:rsidR="0056453E" w:rsidRPr="009D448C">
        <w:rPr>
          <w:lang w:val="lt-LT"/>
        </w:rPr>
        <w:t xml:space="preserve">. gavęs Savivaldybės </w:t>
      </w:r>
      <w:r w:rsidR="00945940" w:rsidRPr="009D448C">
        <w:rPr>
          <w:lang w:val="lt-LT"/>
        </w:rPr>
        <w:t xml:space="preserve">administracijos </w:t>
      </w:r>
      <w:r w:rsidR="0056453E" w:rsidRPr="009D448C">
        <w:rPr>
          <w:lang w:val="lt-LT"/>
        </w:rPr>
        <w:t>įspėjimą dėl sutarties sąlygų nevykdymo arba netinkamo vykdymo, pašalin</w:t>
      </w:r>
      <w:r w:rsidR="00C00517" w:rsidRPr="009D448C">
        <w:rPr>
          <w:lang w:val="lt-LT"/>
        </w:rPr>
        <w:t>ti</w:t>
      </w:r>
      <w:r w:rsidR="0056453E" w:rsidRPr="009D448C">
        <w:rPr>
          <w:lang w:val="lt-LT"/>
        </w:rPr>
        <w:t xml:space="preserve"> trūkumus</w:t>
      </w:r>
      <w:r w:rsidR="00CB6944" w:rsidRPr="009D448C">
        <w:rPr>
          <w:lang w:val="lt-LT"/>
        </w:rPr>
        <w:t xml:space="preserve"> per įspėjime numatytą terminą</w:t>
      </w:r>
      <w:r w:rsidR="0056453E" w:rsidRPr="009D448C">
        <w:rPr>
          <w:lang w:val="lt-LT"/>
        </w:rPr>
        <w:t xml:space="preserve">. Jei </w:t>
      </w:r>
      <w:r w:rsidR="00C00517" w:rsidRPr="009D448C">
        <w:rPr>
          <w:lang w:val="lt-LT"/>
        </w:rPr>
        <w:t xml:space="preserve">Organizatorius </w:t>
      </w:r>
      <w:r w:rsidR="0056453E" w:rsidRPr="009D448C">
        <w:rPr>
          <w:lang w:val="lt-LT"/>
        </w:rPr>
        <w:t>trūkum</w:t>
      </w:r>
      <w:r w:rsidR="00C00517" w:rsidRPr="009D448C">
        <w:rPr>
          <w:lang w:val="lt-LT"/>
        </w:rPr>
        <w:t>ų</w:t>
      </w:r>
      <w:r w:rsidR="0056453E" w:rsidRPr="009D448C">
        <w:rPr>
          <w:lang w:val="lt-LT"/>
        </w:rPr>
        <w:t xml:space="preserve"> nepašalina</w:t>
      </w:r>
      <w:r w:rsidR="0016457C">
        <w:rPr>
          <w:lang w:val="lt-LT"/>
        </w:rPr>
        <w:t>,</w:t>
      </w:r>
      <w:r w:rsidR="00C95480" w:rsidRPr="009D448C">
        <w:rPr>
          <w:lang w:val="lt-LT"/>
        </w:rPr>
        <w:t xml:space="preserve"> </w:t>
      </w:r>
      <w:r w:rsidR="0056453E" w:rsidRPr="009D448C">
        <w:rPr>
          <w:lang w:val="lt-LT"/>
        </w:rPr>
        <w:t xml:space="preserve">Savivaldybė įgyja teisę pasinaudoti sutarties sąlygų įvykdymo </w:t>
      </w:r>
      <w:r w:rsidR="00EB422C" w:rsidRPr="00EB422C">
        <w:rPr>
          <w:lang w:val="lt-LT"/>
        </w:rPr>
        <w:t xml:space="preserve">užtikrinimo </w:t>
      </w:r>
      <w:r w:rsidR="0056453E" w:rsidRPr="009D448C">
        <w:rPr>
          <w:lang w:val="lt-LT"/>
        </w:rPr>
        <w:t>10000 (dešimties tūkstančių) Eur užstatu (depozitu) arba garantija</w:t>
      </w:r>
      <w:r w:rsidR="00CB6944" w:rsidRPr="009D448C">
        <w:rPr>
          <w:lang w:val="lt-LT"/>
        </w:rPr>
        <w:t>. Savivaldyb</w:t>
      </w:r>
      <w:r w:rsidR="002210D4">
        <w:rPr>
          <w:lang w:val="lt-LT"/>
        </w:rPr>
        <w:t>ei</w:t>
      </w:r>
      <w:r w:rsidR="00CB6944" w:rsidRPr="009D448C">
        <w:rPr>
          <w:lang w:val="lt-LT"/>
        </w:rPr>
        <w:t xml:space="preserve"> pasinaudojus sutarties sąlygų įvykdymo užtikrinimo užstatu (depozitu) arba garantija,</w:t>
      </w:r>
      <w:r w:rsidR="007469AE" w:rsidRPr="009D448C">
        <w:rPr>
          <w:lang w:val="lt-LT"/>
        </w:rPr>
        <w:t xml:space="preserve"> esant sutarties šalių susitarimui toliau vykdyti sutartį</w:t>
      </w:r>
      <w:r w:rsidR="00160F8A" w:rsidRPr="009D448C">
        <w:rPr>
          <w:lang w:val="lt-LT"/>
        </w:rPr>
        <w:t>,</w:t>
      </w:r>
      <w:r w:rsidR="00CB6944" w:rsidRPr="009D448C">
        <w:rPr>
          <w:lang w:val="lt-LT"/>
        </w:rPr>
        <w:t xml:space="preserve"> Organizatorius privalo per </w:t>
      </w:r>
      <w:r w:rsidR="007469AE" w:rsidRPr="009D448C">
        <w:rPr>
          <w:lang w:val="lt-LT"/>
        </w:rPr>
        <w:t>1</w:t>
      </w:r>
      <w:r w:rsidR="0065162F" w:rsidRPr="009D448C">
        <w:rPr>
          <w:lang w:val="lt-LT"/>
        </w:rPr>
        <w:t>5</w:t>
      </w:r>
      <w:r w:rsidR="00CB6944" w:rsidRPr="009D448C">
        <w:rPr>
          <w:lang w:val="lt-LT"/>
        </w:rPr>
        <w:t xml:space="preserve"> </w:t>
      </w:r>
      <w:r w:rsidR="0050573C" w:rsidRPr="009D448C">
        <w:rPr>
          <w:lang w:val="lt-LT"/>
        </w:rPr>
        <w:t>kalendorinių</w:t>
      </w:r>
      <w:r w:rsidR="00CB6944" w:rsidRPr="009D448C">
        <w:rPr>
          <w:lang w:val="lt-LT"/>
        </w:rPr>
        <w:t xml:space="preserve"> dien</w:t>
      </w:r>
      <w:r w:rsidR="002A5A3D" w:rsidRPr="009D448C">
        <w:rPr>
          <w:lang w:val="lt-LT"/>
        </w:rPr>
        <w:t>ų</w:t>
      </w:r>
      <w:r w:rsidR="00CB6944" w:rsidRPr="009D448C">
        <w:rPr>
          <w:lang w:val="lt-LT"/>
        </w:rPr>
        <w:t xml:space="preserve"> nuo </w:t>
      </w:r>
      <w:r w:rsidR="006341F2">
        <w:rPr>
          <w:lang w:val="lt-LT"/>
        </w:rPr>
        <w:t xml:space="preserve">sutarties sąlygų užtikrinimo užstato (depozito) arba garantijos </w:t>
      </w:r>
      <w:r w:rsidR="00CB6944" w:rsidRPr="009D448C">
        <w:rPr>
          <w:lang w:val="lt-LT"/>
        </w:rPr>
        <w:t>pasinaudojimo momento pateikti Savivaldyb</w:t>
      </w:r>
      <w:r w:rsidR="0015210F">
        <w:rPr>
          <w:lang w:val="lt-LT"/>
        </w:rPr>
        <w:t>ei</w:t>
      </w:r>
      <w:r w:rsidR="00CB6944" w:rsidRPr="009D448C">
        <w:rPr>
          <w:lang w:val="lt-LT"/>
        </w:rPr>
        <w:t xml:space="preserve"> naują</w:t>
      </w:r>
      <w:r w:rsidR="008D0413" w:rsidRPr="009D448C">
        <w:rPr>
          <w:lang w:val="lt-LT"/>
        </w:rPr>
        <w:t xml:space="preserve"> 10000 </w:t>
      </w:r>
      <w:r w:rsidR="005562DD" w:rsidRPr="005562DD">
        <w:rPr>
          <w:lang w:val="lt-LT"/>
        </w:rPr>
        <w:t>(dešimties tūkstančių)</w:t>
      </w:r>
      <w:r w:rsidR="005562DD">
        <w:rPr>
          <w:lang w:val="lt-LT"/>
        </w:rPr>
        <w:t xml:space="preserve"> </w:t>
      </w:r>
      <w:r w:rsidR="008D0413" w:rsidRPr="009D448C">
        <w:rPr>
          <w:lang w:val="lt-LT"/>
        </w:rPr>
        <w:t>Eur dydžio</w:t>
      </w:r>
      <w:r w:rsidR="00CB6944" w:rsidRPr="009D448C">
        <w:rPr>
          <w:lang w:val="lt-LT"/>
        </w:rPr>
        <w:t xml:space="preserve"> mokėjimo pavedimą, patvirtinantį užstat</w:t>
      </w:r>
      <w:r w:rsidR="005E512F" w:rsidRPr="009D448C">
        <w:rPr>
          <w:lang w:val="lt-LT"/>
        </w:rPr>
        <w:t>o</w:t>
      </w:r>
      <w:r w:rsidR="00CB6944" w:rsidRPr="009D448C">
        <w:rPr>
          <w:lang w:val="lt-LT"/>
        </w:rPr>
        <w:t xml:space="preserve"> (depozit</w:t>
      </w:r>
      <w:r w:rsidR="005E512F" w:rsidRPr="009D448C">
        <w:rPr>
          <w:lang w:val="lt-LT"/>
        </w:rPr>
        <w:t>o</w:t>
      </w:r>
      <w:r w:rsidR="00CB6944" w:rsidRPr="009D448C">
        <w:rPr>
          <w:lang w:val="lt-LT"/>
        </w:rPr>
        <w:t>)</w:t>
      </w:r>
      <w:r w:rsidR="005E512F" w:rsidRPr="009D448C">
        <w:rPr>
          <w:lang w:val="lt-LT"/>
        </w:rPr>
        <w:t xml:space="preserve"> pervedimą</w:t>
      </w:r>
      <w:r w:rsidR="00CB6944" w:rsidRPr="009D448C">
        <w:rPr>
          <w:lang w:val="lt-LT"/>
        </w:rPr>
        <w:t xml:space="preserve"> arba </w:t>
      </w:r>
      <w:r w:rsidR="008D0413" w:rsidRPr="009D448C">
        <w:rPr>
          <w:lang w:val="lt-LT"/>
        </w:rPr>
        <w:t>tokio pat dydžio</w:t>
      </w:r>
      <w:r w:rsidR="00CB6944" w:rsidRPr="009D448C">
        <w:rPr>
          <w:lang w:val="lt-LT"/>
        </w:rPr>
        <w:t xml:space="preserve"> garantiją sutarties sąlygų </w:t>
      </w:r>
      <w:r w:rsidR="008D0413" w:rsidRPr="009D448C">
        <w:rPr>
          <w:lang w:val="lt-LT"/>
        </w:rPr>
        <w:t>vy</w:t>
      </w:r>
      <w:r w:rsidR="004C06B2" w:rsidRPr="009D448C">
        <w:rPr>
          <w:lang w:val="lt-LT"/>
        </w:rPr>
        <w:t>k</w:t>
      </w:r>
      <w:r w:rsidR="008D0413" w:rsidRPr="009D448C">
        <w:rPr>
          <w:lang w:val="lt-LT"/>
        </w:rPr>
        <w:t>d</w:t>
      </w:r>
      <w:r w:rsidR="004C06B2" w:rsidRPr="009D448C">
        <w:rPr>
          <w:lang w:val="lt-LT"/>
        </w:rPr>
        <w:t>y</w:t>
      </w:r>
      <w:r w:rsidR="008D0413" w:rsidRPr="009D448C">
        <w:rPr>
          <w:lang w:val="lt-LT"/>
        </w:rPr>
        <w:t xml:space="preserve">mui </w:t>
      </w:r>
      <w:r w:rsidR="00CB6944" w:rsidRPr="009D448C">
        <w:rPr>
          <w:lang w:val="lt-LT"/>
        </w:rPr>
        <w:t>užtikrin</w:t>
      </w:r>
      <w:r w:rsidR="008D0413" w:rsidRPr="009D448C">
        <w:rPr>
          <w:lang w:val="lt-LT"/>
        </w:rPr>
        <w:t>ti</w:t>
      </w:r>
      <w:r w:rsidR="0056453E" w:rsidRPr="009D448C">
        <w:rPr>
          <w:lang w:val="lt-LT"/>
        </w:rPr>
        <w:t>;</w:t>
      </w:r>
    </w:p>
    <w:p w14:paraId="59E2AE8A" w14:textId="2ECDE239" w:rsidR="0050354B" w:rsidRPr="009D448C" w:rsidRDefault="0050354B" w:rsidP="0039605B">
      <w:pPr>
        <w:ind w:firstLine="720"/>
      </w:pPr>
      <w:r w:rsidRPr="009D448C">
        <w:t>5.</w:t>
      </w:r>
      <w:r w:rsidR="00DA1F21" w:rsidRPr="009D448C">
        <w:t>1</w:t>
      </w:r>
      <w:r w:rsidR="004375E8">
        <w:t>8</w:t>
      </w:r>
      <w:r w:rsidRPr="009D448C">
        <w:t xml:space="preserve">. užtikrinti, kad mugės metu nebūtų naudojama </w:t>
      </w:r>
      <w:r w:rsidR="00BB5E4E">
        <w:t>išorinė</w:t>
      </w:r>
      <w:r w:rsidRPr="009D448C">
        <w:t xml:space="preserve"> reklama</w:t>
      </w:r>
      <w:r w:rsidR="00362025" w:rsidRPr="009D448C">
        <w:t xml:space="preserve">, </w:t>
      </w:r>
      <w:r w:rsidR="00BB5E4E">
        <w:rPr>
          <w:bCs/>
        </w:rPr>
        <w:t>ne</w:t>
      </w:r>
      <w:r w:rsidR="00362025" w:rsidRPr="009D448C">
        <w:rPr>
          <w:bCs/>
        </w:rPr>
        <w:t>susijusi</w:t>
      </w:r>
      <w:r w:rsidR="008D109A" w:rsidRPr="009D448C">
        <w:rPr>
          <w:bCs/>
        </w:rPr>
        <w:t xml:space="preserve"> su</w:t>
      </w:r>
      <w:r w:rsidR="00362025" w:rsidRPr="009D448C">
        <w:rPr>
          <w:bCs/>
        </w:rPr>
        <w:t xml:space="preserve"> muge</w:t>
      </w:r>
      <w:r w:rsidRPr="009D448C">
        <w:t>;</w:t>
      </w:r>
    </w:p>
    <w:p w14:paraId="684ED2BA" w14:textId="2B6C6632" w:rsidR="00A03689" w:rsidRPr="009D448C" w:rsidRDefault="00A03689" w:rsidP="005673FA">
      <w:pPr>
        <w:pStyle w:val="BodyTextIndent"/>
        <w:ind w:left="0" w:firstLine="720"/>
        <w:jc w:val="both"/>
        <w:rPr>
          <w:lang w:val="lt-LT"/>
        </w:rPr>
      </w:pPr>
      <w:r w:rsidRPr="009D448C">
        <w:rPr>
          <w:lang w:val="lt-LT"/>
        </w:rPr>
        <w:t>5.</w:t>
      </w:r>
      <w:r w:rsidR="00DA1F21" w:rsidRPr="009D448C">
        <w:rPr>
          <w:lang w:val="lt-LT"/>
        </w:rPr>
        <w:t>1</w:t>
      </w:r>
      <w:r w:rsidR="004375E8">
        <w:rPr>
          <w:lang w:val="lt-LT"/>
        </w:rPr>
        <w:t>9</w:t>
      </w:r>
      <w:r w:rsidRPr="009D448C">
        <w:rPr>
          <w:lang w:val="lt-LT"/>
        </w:rPr>
        <w:t>. pagerbti geriausius mugės amatininkus;</w:t>
      </w:r>
    </w:p>
    <w:p w14:paraId="32F7074F" w14:textId="0229E42F" w:rsidR="00642AE9" w:rsidRPr="009D448C" w:rsidRDefault="003740B9" w:rsidP="005673FA">
      <w:pPr>
        <w:pStyle w:val="BodyTextIndent"/>
        <w:ind w:left="0" w:firstLine="720"/>
        <w:jc w:val="both"/>
        <w:rPr>
          <w:lang w:val="lt-LT"/>
        </w:rPr>
      </w:pPr>
      <w:r w:rsidRPr="009D448C">
        <w:rPr>
          <w:lang w:val="lt-LT"/>
        </w:rPr>
        <w:t>5.</w:t>
      </w:r>
      <w:r w:rsidR="004375E8">
        <w:rPr>
          <w:lang w:val="lt-LT"/>
        </w:rPr>
        <w:t>20.</w:t>
      </w:r>
      <w:r w:rsidRPr="009D448C">
        <w:rPr>
          <w:lang w:val="lt-LT"/>
        </w:rPr>
        <w:t xml:space="preserve"> organizuoti mugę pagal </w:t>
      </w:r>
      <w:r w:rsidR="009F7C8E" w:rsidRPr="003A221A">
        <w:rPr>
          <w:lang w:val="lt-LT"/>
        </w:rPr>
        <w:t>mugės informacinės k</w:t>
      </w:r>
      <w:r w:rsidR="005562DD">
        <w:rPr>
          <w:lang w:val="lt-LT"/>
        </w:rPr>
        <w:t>a</w:t>
      </w:r>
      <w:r w:rsidR="009F7C8E" w:rsidRPr="003A221A">
        <w:rPr>
          <w:lang w:val="lt-LT"/>
        </w:rPr>
        <w:t>mpanijos</w:t>
      </w:r>
      <w:r w:rsidR="003B4489">
        <w:rPr>
          <w:lang w:val="lt-LT"/>
        </w:rPr>
        <w:t xml:space="preserve">, </w:t>
      </w:r>
      <w:r w:rsidR="009F7C8E" w:rsidRPr="003A221A">
        <w:rPr>
          <w:lang w:val="lt-LT"/>
        </w:rPr>
        <w:t>mugės</w:t>
      </w:r>
      <w:r w:rsidR="003B4489">
        <w:rPr>
          <w:lang w:val="lt-LT"/>
        </w:rPr>
        <w:t xml:space="preserve"> prekybos</w:t>
      </w:r>
      <w:r w:rsidR="009B5058">
        <w:rPr>
          <w:lang w:val="lt-LT"/>
        </w:rPr>
        <w:t xml:space="preserve"> organizavimo</w:t>
      </w:r>
      <w:r w:rsidR="00295C26">
        <w:rPr>
          <w:lang w:val="lt-LT"/>
        </w:rPr>
        <w:t xml:space="preserve"> ir</w:t>
      </w:r>
      <w:r w:rsidR="003B4489">
        <w:rPr>
          <w:lang w:val="lt-LT"/>
        </w:rPr>
        <w:t xml:space="preserve"> mugės</w:t>
      </w:r>
      <w:r w:rsidR="009F7C8E" w:rsidRPr="003A221A">
        <w:rPr>
          <w:lang w:val="lt-LT"/>
        </w:rPr>
        <w:t xml:space="preserve"> kultūrinės </w:t>
      </w:r>
      <w:r w:rsidR="00295C26">
        <w:rPr>
          <w:lang w:val="lt-LT"/>
        </w:rPr>
        <w:t>programos</w:t>
      </w:r>
      <w:r w:rsidRPr="009D448C">
        <w:rPr>
          <w:lang w:val="lt-LT"/>
        </w:rPr>
        <w:t xml:space="preserve"> </w:t>
      </w:r>
      <w:r w:rsidR="00BF2042" w:rsidRPr="009D448C">
        <w:rPr>
          <w:lang w:val="lt-LT"/>
        </w:rPr>
        <w:t>aprašym</w:t>
      </w:r>
      <w:r w:rsidR="003B4489">
        <w:rPr>
          <w:lang w:val="lt-LT"/>
        </w:rPr>
        <w:t>us</w:t>
      </w:r>
      <w:r w:rsidRPr="009D448C">
        <w:rPr>
          <w:lang w:val="lt-LT"/>
        </w:rPr>
        <w:t xml:space="preserve">, </w:t>
      </w:r>
      <w:r w:rsidR="005562DD">
        <w:rPr>
          <w:lang w:val="lt-LT"/>
        </w:rPr>
        <w:t>pateikt</w:t>
      </w:r>
      <w:r w:rsidR="003B4489">
        <w:rPr>
          <w:lang w:val="lt-LT"/>
        </w:rPr>
        <w:t>us</w:t>
      </w:r>
      <w:r w:rsidR="005562DD" w:rsidRPr="009D448C">
        <w:rPr>
          <w:lang w:val="lt-LT"/>
        </w:rPr>
        <w:t xml:space="preserve"> </w:t>
      </w:r>
      <w:r w:rsidR="004375E8">
        <w:rPr>
          <w:lang w:val="lt-LT"/>
        </w:rPr>
        <w:t>k</w:t>
      </w:r>
      <w:r w:rsidRPr="009D448C">
        <w:rPr>
          <w:lang w:val="lt-LT"/>
        </w:rPr>
        <w:t>onkursiniame pasiūlyme</w:t>
      </w:r>
      <w:r w:rsidR="003B4489">
        <w:rPr>
          <w:lang w:val="lt-LT"/>
        </w:rPr>
        <w:t xml:space="preserve"> dėl Kaziuko mugės organizavimo</w:t>
      </w:r>
      <w:r w:rsidRPr="009D448C">
        <w:rPr>
          <w:lang w:val="lt-LT"/>
        </w:rPr>
        <w:t>;</w:t>
      </w:r>
      <w:r w:rsidR="00642AE9" w:rsidRPr="009D448C">
        <w:rPr>
          <w:lang w:val="lt-LT"/>
        </w:rPr>
        <w:t xml:space="preserve"> </w:t>
      </w:r>
    </w:p>
    <w:p w14:paraId="49E01E17" w14:textId="1D7CAAA1" w:rsidR="00754CA7" w:rsidRPr="009D448C" w:rsidRDefault="00754CA7" w:rsidP="005673FA">
      <w:pPr>
        <w:pStyle w:val="BodyTextIndent"/>
        <w:ind w:left="0" w:firstLine="720"/>
        <w:jc w:val="both"/>
        <w:rPr>
          <w:lang w:val="lt-LT"/>
        </w:rPr>
      </w:pPr>
      <w:r w:rsidRPr="009D448C">
        <w:rPr>
          <w:lang w:val="lt-LT"/>
        </w:rPr>
        <w:t>5.2</w:t>
      </w:r>
      <w:r w:rsidR="004375E8">
        <w:rPr>
          <w:lang w:val="lt-LT"/>
        </w:rPr>
        <w:t>1</w:t>
      </w:r>
      <w:r w:rsidRPr="009D448C">
        <w:rPr>
          <w:lang w:val="lt-LT"/>
        </w:rPr>
        <w:t xml:space="preserve">. Komisijai paprašius, pateikti ataskaitą </w:t>
      </w:r>
      <w:r w:rsidR="00473CF5">
        <w:rPr>
          <w:lang w:val="lt-LT"/>
        </w:rPr>
        <w:t xml:space="preserve">apie pasirengimo mugei darbus (raštu </w:t>
      </w:r>
      <w:r w:rsidRPr="009D448C">
        <w:rPr>
          <w:lang w:val="lt-LT"/>
        </w:rPr>
        <w:t xml:space="preserve">Komisijos nustatyta forma </w:t>
      </w:r>
      <w:r w:rsidR="00473CF5">
        <w:rPr>
          <w:lang w:val="lt-LT"/>
        </w:rPr>
        <w:t xml:space="preserve">ir (arba) </w:t>
      </w:r>
      <w:r w:rsidRPr="009D448C">
        <w:rPr>
          <w:lang w:val="lt-LT"/>
        </w:rPr>
        <w:t>žodžiu</w:t>
      </w:r>
      <w:r w:rsidR="00473CF5">
        <w:rPr>
          <w:lang w:val="lt-LT"/>
        </w:rPr>
        <w:t xml:space="preserve"> – </w:t>
      </w:r>
      <w:r w:rsidRPr="009D448C">
        <w:rPr>
          <w:lang w:val="lt-LT"/>
        </w:rPr>
        <w:t xml:space="preserve">susitikimo </w:t>
      </w:r>
      <w:r w:rsidR="0071631B">
        <w:rPr>
          <w:lang w:val="lt-LT"/>
        </w:rPr>
        <w:t>organizaciniams darbams aptarti</w:t>
      </w:r>
      <w:r w:rsidRPr="009D448C">
        <w:rPr>
          <w:lang w:val="lt-LT"/>
        </w:rPr>
        <w:t xml:space="preserve"> metu</w:t>
      </w:r>
      <w:r w:rsidR="0071631B">
        <w:rPr>
          <w:lang w:val="lt-LT"/>
        </w:rPr>
        <w:t>)</w:t>
      </w:r>
      <w:r w:rsidR="00473CF5">
        <w:rPr>
          <w:lang w:val="lt-LT"/>
        </w:rPr>
        <w:t>;</w:t>
      </w:r>
    </w:p>
    <w:p w14:paraId="4827F619" w14:textId="77777777" w:rsidR="008D3FF7" w:rsidRDefault="003352E0" w:rsidP="00835F20">
      <w:pPr>
        <w:pStyle w:val="BodyTextIndent"/>
        <w:ind w:left="0" w:firstLine="720"/>
        <w:jc w:val="both"/>
        <w:rPr>
          <w:lang w:val="lt-LT"/>
        </w:rPr>
      </w:pPr>
      <w:r w:rsidRPr="009D448C">
        <w:rPr>
          <w:lang w:val="lt-LT"/>
        </w:rPr>
        <w:t>5.</w:t>
      </w:r>
      <w:r w:rsidR="00DA1F21" w:rsidRPr="009D448C">
        <w:rPr>
          <w:lang w:val="lt-LT"/>
        </w:rPr>
        <w:t>2</w:t>
      </w:r>
      <w:r w:rsidR="004375E8">
        <w:rPr>
          <w:lang w:val="lt-LT"/>
        </w:rPr>
        <w:t>2</w:t>
      </w:r>
      <w:r w:rsidR="005673FA" w:rsidRPr="009D448C">
        <w:rPr>
          <w:lang w:val="lt-LT"/>
        </w:rPr>
        <w:t xml:space="preserve">. </w:t>
      </w:r>
      <w:r w:rsidR="007A429A" w:rsidRPr="009D448C">
        <w:rPr>
          <w:lang w:val="lt-LT"/>
        </w:rPr>
        <w:t>pasibaigus mugei (</w:t>
      </w:r>
      <w:r w:rsidR="001E0DC7" w:rsidRPr="009D448C">
        <w:rPr>
          <w:lang w:val="lt-LT"/>
        </w:rPr>
        <w:t>iki balandžio 15 dienos</w:t>
      </w:r>
      <w:r w:rsidR="007A429A" w:rsidRPr="009D448C">
        <w:rPr>
          <w:lang w:val="lt-LT"/>
        </w:rPr>
        <w:t>)</w:t>
      </w:r>
      <w:r w:rsidR="001E0DC7" w:rsidRPr="009D448C">
        <w:rPr>
          <w:lang w:val="lt-LT"/>
        </w:rPr>
        <w:t xml:space="preserve"> </w:t>
      </w:r>
      <w:r w:rsidR="005673FA" w:rsidRPr="009D448C">
        <w:rPr>
          <w:lang w:val="lt-LT"/>
        </w:rPr>
        <w:t xml:space="preserve">pateikti </w:t>
      </w:r>
      <w:r w:rsidR="00250E86">
        <w:rPr>
          <w:lang w:val="lt-LT"/>
        </w:rPr>
        <w:t>K</w:t>
      </w:r>
      <w:r w:rsidR="005673FA" w:rsidRPr="009D448C">
        <w:rPr>
          <w:lang w:val="lt-LT"/>
        </w:rPr>
        <w:t>omisijai ataskaitą apie mugės prekybos</w:t>
      </w:r>
      <w:r w:rsidR="007A429A" w:rsidRPr="009D448C">
        <w:rPr>
          <w:lang w:val="lt-LT"/>
        </w:rPr>
        <w:t xml:space="preserve"> ir kultūrinės programos</w:t>
      </w:r>
      <w:r w:rsidR="005673FA" w:rsidRPr="009D448C">
        <w:rPr>
          <w:lang w:val="lt-LT"/>
        </w:rPr>
        <w:t xml:space="preserve"> organizavimą</w:t>
      </w:r>
      <w:r w:rsidR="00835F20" w:rsidRPr="009D448C">
        <w:rPr>
          <w:lang w:val="lt-LT"/>
        </w:rPr>
        <w:t xml:space="preserve">, </w:t>
      </w:r>
      <w:r w:rsidR="005673FA" w:rsidRPr="009D448C">
        <w:rPr>
          <w:lang w:val="lt-LT"/>
        </w:rPr>
        <w:t>gautas pajamas</w:t>
      </w:r>
      <w:r w:rsidR="00835F20" w:rsidRPr="009D448C">
        <w:rPr>
          <w:lang w:val="lt-LT"/>
        </w:rPr>
        <w:t xml:space="preserve">, </w:t>
      </w:r>
      <w:r w:rsidR="007A429A" w:rsidRPr="009D448C">
        <w:rPr>
          <w:lang w:val="lt-LT"/>
        </w:rPr>
        <w:t xml:space="preserve">patirtas išlaidas, </w:t>
      </w:r>
      <w:r w:rsidR="00835F20" w:rsidRPr="009D448C">
        <w:rPr>
          <w:lang w:val="lt-LT"/>
        </w:rPr>
        <w:t>viešosios tvarkos ir eismo problemas, kilusias mugės metu</w:t>
      </w:r>
      <w:r w:rsidR="005C16C2" w:rsidRPr="009D448C">
        <w:rPr>
          <w:lang w:val="lt-LT"/>
        </w:rPr>
        <w:t>,</w:t>
      </w:r>
      <w:r w:rsidR="00835F20" w:rsidRPr="009D448C">
        <w:rPr>
          <w:lang w:val="lt-LT"/>
        </w:rPr>
        <w:t xml:space="preserve"> ir pasiūlymus kitiems metams</w:t>
      </w:r>
      <w:r w:rsidR="008D3FF7">
        <w:rPr>
          <w:lang w:val="lt-LT"/>
        </w:rPr>
        <w:t>;</w:t>
      </w:r>
    </w:p>
    <w:p w14:paraId="35EF41A1" w14:textId="1A53817A" w:rsidR="00835F20" w:rsidRPr="009D448C" w:rsidRDefault="008D3FF7" w:rsidP="00835F20">
      <w:pPr>
        <w:pStyle w:val="BodyTextIndent"/>
        <w:ind w:left="0" w:firstLine="720"/>
        <w:jc w:val="both"/>
        <w:rPr>
          <w:lang w:val="lt-LT"/>
        </w:rPr>
      </w:pPr>
      <w:r>
        <w:rPr>
          <w:lang w:val="lt-LT"/>
        </w:rPr>
        <w:t>5.23. laikytis Kaziuko mugės organizatoriaus parinkimo konkurso nuostatuose nu</w:t>
      </w:r>
      <w:r w:rsidR="002D70E6">
        <w:rPr>
          <w:lang w:val="lt-LT"/>
        </w:rPr>
        <w:t>matytų</w:t>
      </w:r>
      <w:r>
        <w:rPr>
          <w:lang w:val="lt-LT"/>
        </w:rPr>
        <w:t xml:space="preserve"> </w:t>
      </w:r>
      <w:r w:rsidR="002D70E6">
        <w:rPr>
          <w:lang w:val="lt-LT"/>
        </w:rPr>
        <w:t>įpareigojimų</w:t>
      </w:r>
      <w:r w:rsidR="00835F20" w:rsidRPr="009D448C">
        <w:rPr>
          <w:lang w:val="lt-LT"/>
        </w:rPr>
        <w:t>.</w:t>
      </w:r>
    </w:p>
    <w:p w14:paraId="36B59F32" w14:textId="77777777" w:rsidR="00912A85" w:rsidRPr="009D448C" w:rsidRDefault="00912A85" w:rsidP="00B36278">
      <w:pPr>
        <w:pStyle w:val="BodyTextIndent"/>
        <w:ind w:left="0" w:firstLine="720"/>
        <w:jc w:val="both"/>
        <w:rPr>
          <w:b/>
          <w:lang w:val="lt-LT"/>
        </w:rPr>
      </w:pPr>
    </w:p>
    <w:p w14:paraId="70A9159B" w14:textId="77777777" w:rsidR="001646FE" w:rsidRPr="009D448C" w:rsidRDefault="001646FE" w:rsidP="001646FE">
      <w:pPr>
        <w:pStyle w:val="BodyTextIndent"/>
        <w:ind w:hanging="600"/>
        <w:jc w:val="center"/>
        <w:rPr>
          <w:b/>
          <w:lang w:val="lt-LT"/>
        </w:rPr>
      </w:pPr>
      <w:r w:rsidRPr="009D448C">
        <w:rPr>
          <w:b/>
          <w:lang w:val="lt-LT"/>
        </w:rPr>
        <w:t>I</w:t>
      </w:r>
      <w:r w:rsidR="005C6008" w:rsidRPr="009D448C">
        <w:rPr>
          <w:b/>
          <w:lang w:val="lt-LT"/>
        </w:rPr>
        <w:t>II</w:t>
      </w:r>
      <w:r w:rsidRPr="009D448C">
        <w:rPr>
          <w:b/>
          <w:lang w:val="lt-LT"/>
        </w:rPr>
        <w:t xml:space="preserve">. </w:t>
      </w:r>
      <w:r w:rsidR="00FD3A56" w:rsidRPr="009D448C">
        <w:rPr>
          <w:b/>
          <w:lang w:val="lt-LT"/>
        </w:rPr>
        <w:t>SUTARTIES GALIOJIMAS</w:t>
      </w:r>
      <w:r w:rsidR="00447B4B" w:rsidRPr="009D448C">
        <w:rPr>
          <w:b/>
          <w:lang w:val="lt-LT"/>
        </w:rPr>
        <w:t xml:space="preserve"> </w:t>
      </w:r>
      <w:r w:rsidR="005E512F" w:rsidRPr="009D448C">
        <w:rPr>
          <w:b/>
          <w:lang w:val="lt-LT"/>
        </w:rPr>
        <w:t>IR NUTRAUKIMAS</w:t>
      </w:r>
    </w:p>
    <w:p w14:paraId="21AED059" w14:textId="77777777" w:rsidR="00447B4B" w:rsidRPr="009D448C" w:rsidRDefault="00447B4B" w:rsidP="001646FE">
      <w:pPr>
        <w:pStyle w:val="BodyTextIndent"/>
        <w:ind w:hanging="600"/>
        <w:jc w:val="center"/>
        <w:rPr>
          <w:b/>
          <w:lang w:val="lt-LT"/>
        </w:rPr>
      </w:pPr>
    </w:p>
    <w:p w14:paraId="4A7BB5AE" w14:textId="4417FACB" w:rsidR="001646FE" w:rsidRPr="009D448C" w:rsidRDefault="00175FA4" w:rsidP="001646FE">
      <w:pPr>
        <w:pStyle w:val="BodyTextIndent"/>
        <w:ind w:left="0" w:firstLine="600"/>
        <w:jc w:val="both"/>
        <w:rPr>
          <w:lang w:val="lt-LT"/>
        </w:rPr>
      </w:pPr>
      <w:r w:rsidRPr="009D448C">
        <w:rPr>
          <w:lang w:val="lt-LT"/>
        </w:rPr>
        <w:t xml:space="preserve">  </w:t>
      </w:r>
      <w:r w:rsidR="00E5288E" w:rsidRPr="009D448C">
        <w:rPr>
          <w:lang w:val="lt-LT"/>
        </w:rPr>
        <w:t>6</w:t>
      </w:r>
      <w:r w:rsidR="001646FE" w:rsidRPr="009D448C">
        <w:rPr>
          <w:lang w:val="lt-LT"/>
        </w:rPr>
        <w:t>. Sutartis įsigalioja nuo jos pasirašymo dienos</w:t>
      </w:r>
      <w:r w:rsidR="001646FE" w:rsidRPr="009D448C">
        <w:rPr>
          <w:b/>
          <w:lang w:val="lt-LT"/>
        </w:rPr>
        <w:t xml:space="preserve"> </w:t>
      </w:r>
      <w:r w:rsidR="001646FE" w:rsidRPr="009D448C">
        <w:rPr>
          <w:lang w:val="lt-LT"/>
        </w:rPr>
        <w:t>ir galioja iki šios sutarties įsipareigojimų įvykdymo, t. y. iki 201</w:t>
      </w:r>
      <w:r w:rsidR="00420767" w:rsidRPr="009D448C">
        <w:rPr>
          <w:lang w:val="lt-LT"/>
        </w:rPr>
        <w:t>9</w:t>
      </w:r>
      <w:r w:rsidR="001646FE" w:rsidRPr="009D448C">
        <w:rPr>
          <w:lang w:val="lt-LT"/>
        </w:rPr>
        <w:t xml:space="preserve"> m. </w:t>
      </w:r>
      <w:r w:rsidR="000B73B5">
        <w:rPr>
          <w:lang w:val="lt-LT"/>
        </w:rPr>
        <w:t>gegužės</w:t>
      </w:r>
      <w:r w:rsidR="00693458" w:rsidRPr="009D448C">
        <w:rPr>
          <w:lang w:val="lt-LT"/>
        </w:rPr>
        <w:t xml:space="preserve"> 3</w:t>
      </w:r>
      <w:r w:rsidR="000B73B5">
        <w:rPr>
          <w:lang w:val="lt-LT"/>
        </w:rPr>
        <w:t>1</w:t>
      </w:r>
      <w:r w:rsidR="001646FE" w:rsidRPr="009D448C">
        <w:rPr>
          <w:lang w:val="lt-LT"/>
        </w:rPr>
        <w:t xml:space="preserve"> d.</w:t>
      </w:r>
      <w:r w:rsidR="00250E86">
        <w:rPr>
          <w:lang w:val="lt-LT"/>
        </w:rPr>
        <w:t>,</w:t>
      </w:r>
      <w:r w:rsidR="001646FE" w:rsidRPr="009D448C">
        <w:rPr>
          <w:lang w:val="lt-LT"/>
        </w:rPr>
        <w:t xml:space="preserve"> </w:t>
      </w:r>
      <w:r w:rsidR="00693458" w:rsidRPr="003A221A">
        <w:rPr>
          <w:szCs w:val="24"/>
          <w:lang w:val="lt-LT"/>
        </w:rPr>
        <w:t xml:space="preserve">su galimybe </w:t>
      </w:r>
      <w:r w:rsidR="00715B42" w:rsidRPr="003A221A">
        <w:rPr>
          <w:szCs w:val="24"/>
          <w:lang w:val="lt-LT"/>
        </w:rPr>
        <w:t>pratęsti mugės organizavimą 2020 ir 2021 metais (</w:t>
      </w:r>
      <w:r w:rsidR="009E1A2A" w:rsidRPr="003A221A">
        <w:rPr>
          <w:szCs w:val="24"/>
          <w:lang w:val="lt-LT"/>
        </w:rPr>
        <w:t xml:space="preserve">kasmet </w:t>
      </w:r>
      <w:r w:rsidR="00715B42" w:rsidRPr="003A221A">
        <w:rPr>
          <w:szCs w:val="24"/>
          <w:lang w:val="lt-LT"/>
        </w:rPr>
        <w:t>pasirašant sutartį</w:t>
      </w:r>
      <w:r w:rsidR="00693458" w:rsidRPr="003A221A">
        <w:rPr>
          <w:szCs w:val="24"/>
          <w:lang w:val="lt-LT"/>
        </w:rPr>
        <w:t xml:space="preserve">, atsižvelgiant į </w:t>
      </w:r>
      <w:r w:rsidR="00D178DE">
        <w:rPr>
          <w:szCs w:val="24"/>
          <w:lang w:val="lt-LT"/>
        </w:rPr>
        <w:t>S</w:t>
      </w:r>
      <w:r w:rsidR="00693458" w:rsidRPr="003A221A">
        <w:rPr>
          <w:szCs w:val="24"/>
          <w:lang w:val="lt-LT"/>
        </w:rPr>
        <w:t>avivaldybės poreikius</w:t>
      </w:r>
      <w:r w:rsidR="00715B42" w:rsidRPr="003A221A">
        <w:rPr>
          <w:szCs w:val="24"/>
          <w:lang w:val="lt-LT"/>
        </w:rPr>
        <w:t>)</w:t>
      </w:r>
      <w:r w:rsidR="00693458" w:rsidRPr="003A221A">
        <w:rPr>
          <w:szCs w:val="24"/>
          <w:lang w:val="lt-LT"/>
        </w:rPr>
        <w:t>.</w:t>
      </w:r>
    </w:p>
    <w:p w14:paraId="06F5BBC4" w14:textId="77777777" w:rsidR="001646FE" w:rsidRPr="009D448C" w:rsidRDefault="00175FA4" w:rsidP="001646FE">
      <w:pPr>
        <w:pStyle w:val="BodyTextIndent3"/>
        <w:ind w:firstLine="600"/>
        <w:rPr>
          <w:strike w:val="0"/>
        </w:rPr>
      </w:pPr>
      <w:r w:rsidRPr="009D448C">
        <w:rPr>
          <w:strike w:val="0"/>
        </w:rPr>
        <w:t xml:space="preserve"> </w:t>
      </w:r>
      <w:r w:rsidR="00E5288E" w:rsidRPr="009D448C">
        <w:rPr>
          <w:strike w:val="0"/>
        </w:rPr>
        <w:t>7</w:t>
      </w:r>
      <w:r w:rsidR="001646FE" w:rsidRPr="009D448C">
        <w:rPr>
          <w:strike w:val="0"/>
        </w:rPr>
        <w:t xml:space="preserve">. Šioje sutartyje numatytos </w:t>
      </w:r>
      <w:r w:rsidR="00420767" w:rsidRPr="009D448C">
        <w:rPr>
          <w:strike w:val="0"/>
        </w:rPr>
        <w:t>Organizatoriaus</w:t>
      </w:r>
      <w:r w:rsidR="001646FE" w:rsidRPr="009D448C">
        <w:rPr>
          <w:strike w:val="0"/>
        </w:rPr>
        <w:t xml:space="preserve"> teisės i</w:t>
      </w:r>
      <w:r w:rsidR="00D74E15" w:rsidRPr="009D448C">
        <w:rPr>
          <w:strike w:val="0"/>
        </w:rPr>
        <w:t>r</w:t>
      </w:r>
      <w:r w:rsidR="001646FE" w:rsidRPr="009D448C">
        <w:rPr>
          <w:strike w:val="0"/>
        </w:rPr>
        <w:t xml:space="preserve"> įsipareigojimai gali būti perduoti tretiesiems asmenims tik </w:t>
      </w:r>
      <w:r w:rsidR="00F12F53">
        <w:rPr>
          <w:strike w:val="0"/>
        </w:rPr>
        <w:t>S</w:t>
      </w:r>
      <w:r w:rsidR="001646FE" w:rsidRPr="009D448C">
        <w:rPr>
          <w:strike w:val="0"/>
        </w:rPr>
        <w:t xml:space="preserve">avivaldybės </w:t>
      </w:r>
      <w:r w:rsidR="00282668" w:rsidRPr="009D448C">
        <w:rPr>
          <w:strike w:val="0"/>
        </w:rPr>
        <w:t>sutikimu.</w:t>
      </w:r>
      <w:r w:rsidR="001646FE" w:rsidRPr="009D448C">
        <w:rPr>
          <w:strike w:val="0"/>
        </w:rPr>
        <w:t xml:space="preserve"> </w:t>
      </w:r>
    </w:p>
    <w:p w14:paraId="1C3102BB" w14:textId="77777777" w:rsidR="001646FE" w:rsidRPr="009D448C" w:rsidRDefault="00175FA4" w:rsidP="001646FE">
      <w:pPr>
        <w:pStyle w:val="BodyTextIndent2"/>
        <w:spacing w:line="240" w:lineRule="auto"/>
        <w:ind w:firstLine="600"/>
        <w:rPr>
          <w:b w:val="0"/>
        </w:rPr>
      </w:pPr>
      <w:r w:rsidRPr="009D448C">
        <w:rPr>
          <w:b w:val="0"/>
        </w:rPr>
        <w:t xml:space="preserve"> </w:t>
      </w:r>
      <w:r w:rsidR="00E5288E" w:rsidRPr="009D448C">
        <w:rPr>
          <w:b w:val="0"/>
        </w:rPr>
        <w:t>8</w:t>
      </w:r>
      <w:r w:rsidR="001646FE" w:rsidRPr="009D448C">
        <w:rPr>
          <w:b w:val="0"/>
        </w:rPr>
        <w:t>. Sutartis gali būti nutraukta abiejų šalių rašytiniu susitarimu.</w:t>
      </w:r>
    </w:p>
    <w:p w14:paraId="1F428013" w14:textId="617FCECB" w:rsidR="001646FE" w:rsidRPr="009D448C" w:rsidRDefault="00C735CF" w:rsidP="00C735CF">
      <w:pPr>
        <w:pStyle w:val="BodyTextIndent3"/>
        <w:ind w:firstLine="0"/>
        <w:rPr>
          <w:strike w:val="0"/>
        </w:rPr>
      </w:pPr>
      <w:r w:rsidRPr="009D448C">
        <w:rPr>
          <w:strike w:val="0"/>
        </w:rPr>
        <w:t xml:space="preserve">         </w:t>
      </w:r>
      <w:r w:rsidR="008E7FC4" w:rsidRPr="009D448C">
        <w:rPr>
          <w:strike w:val="0"/>
        </w:rPr>
        <w:t xml:space="preserve"> </w:t>
      </w:r>
      <w:r w:rsidR="00175FA4" w:rsidRPr="009D448C">
        <w:rPr>
          <w:strike w:val="0"/>
        </w:rPr>
        <w:t xml:space="preserve"> </w:t>
      </w:r>
      <w:r w:rsidR="00E5288E" w:rsidRPr="009D448C">
        <w:rPr>
          <w:strike w:val="0"/>
        </w:rPr>
        <w:t>9</w:t>
      </w:r>
      <w:r w:rsidR="001646FE" w:rsidRPr="009D448C">
        <w:rPr>
          <w:strike w:val="0"/>
        </w:rPr>
        <w:t>. Savivaldybė</w:t>
      </w:r>
      <w:r w:rsidR="00A371AD" w:rsidRPr="009D448C">
        <w:rPr>
          <w:strike w:val="0"/>
        </w:rPr>
        <w:t xml:space="preserve"> iš anksto </w:t>
      </w:r>
      <w:r w:rsidR="001646FE" w:rsidRPr="009D448C">
        <w:rPr>
          <w:strike w:val="0"/>
        </w:rPr>
        <w:t xml:space="preserve">raštu įspėjusi </w:t>
      </w:r>
      <w:r w:rsidR="00447B4B" w:rsidRPr="009D448C">
        <w:rPr>
          <w:strike w:val="0"/>
        </w:rPr>
        <w:t>O</w:t>
      </w:r>
      <w:r w:rsidR="002E3B67" w:rsidRPr="009D448C">
        <w:rPr>
          <w:strike w:val="0"/>
        </w:rPr>
        <w:t>rganizatorių</w:t>
      </w:r>
      <w:r w:rsidR="00A371AD" w:rsidRPr="009D448C">
        <w:rPr>
          <w:strike w:val="0"/>
        </w:rPr>
        <w:t xml:space="preserve"> prieš </w:t>
      </w:r>
      <w:r w:rsidR="00250E86">
        <w:rPr>
          <w:strike w:val="0"/>
        </w:rPr>
        <w:t>30</w:t>
      </w:r>
      <w:r w:rsidR="00250E86" w:rsidRPr="009D448C">
        <w:rPr>
          <w:strike w:val="0"/>
        </w:rPr>
        <w:t xml:space="preserve"> </w:t>
      </w:r>
      <w:r w:rsidR="00A371AD" w:rsidRPr="009D448C">
        <w:rPr>
          <w:strike w:val="0"/>
        </w:rPr>
        <w:t>kalendorinių dienų</w:t>
      </w:r>
      <w:r w:rsidR="001646FE" w:rsidRPr="009D448C">
        <w:rPr>
          <w:strike w:val="0"/>
        </w:rPr>
        <w:t xml:space="preserve"> turi teisę vienašališkai nutraukti sutartį, jeigu</w:t>
      </w:r>
      <w:r w:rsidRPr="009D448C">
        <w:rPr>
          <w:strike w:val="0"/>
        </w:rPr>
        <w:t xml:space="preserve"> </w:t>
      </w:r>
      <w:r w:rsidR="00420767" w:rsidRPr="009D448C">
        <w:rPr>
          <w:strike w:val="0"/>
        </w:rPr>
        <w:t>O</w:t>
      </w:r>
      <w:r w:rsidR="00970F4C" w:rsidRPr="009D448C">
        <w:rPr>
          <w:strike w:val="0"/>
        </w:rPr>
        <w:t>rganizatorius</w:t>
      </w:r>
      <w:r w:rsidR="00534F07" w:rsidRPr="009D448C">
        <w:rPr>
          <w:strike w:val="0"/>
        </w:rPr>
        <w:t xml:space="preserve"> nevykdo</w:t>
      </w:r>
      <w:r w:rsidR="00A371AD" w:rsidRPr="009D448C">
        <w:rPr>
          <w:strike w:val="0"/>
        </w:rPr>
        <w:t xml:space="preserve"> ar netinkamai vykdo</w:t>
      </w:r>
      <w:r w:rsidR="00534F07" w:rsidRPr="009D448C">
        <w:rPr>
          <w:strike w:val="0"/>
        </w:rPr>
        <w:t xml:space="preserve"> nors vien</w:t>
      </w:r>
      <w:r w:rsidR="007B6E3F" w:rsidRPr="009D448C">
        <w:rPr>
          <w:strike w:val="0"/>
        </w:rPr>
        <w:t>ą</w:t>
      </w:r>
      <w:r w:rsidR="005E512F" w:rsidRPr="009D448C">
        <w:rPr>
          <w:strike w:val="0"/>
        </w:rPr>
        <w:t xml:space="preserve"> šios </w:t>
      </w:r>
      <w:r w:rsidR="00534F07" w:rsidRPr="009D448C">
        <w:rPr>
          <w:strike w:val="0"/>
        </w:rPr>
        <w:t>sutarties 5 punkt</w:t>
      </w:r>
      <w:r w:rsidR="005E512F" w:rsidRPr="009D448C">
        <w:rPr>
          <w:strike w:val="0"/>
        </w:rPr>
        <w:t>e numatyt</w:t>
      </w:r>
      <w:r w:rsidR="007B6E3F" w:rsidRPr="009D448C">
        <w:rPr>
          <w:strike w:val="0"/>
        </w:rPr>
        <w:t>ą</w:t>
      </w:r>
      <w:r w:rsidR="005E512F" w:rsidRPr="009D448C">
        <w:rPr>
          <w:strike w:val="0"/>
        </w:rPr>
        <w:t xml:space="preserve"> pareig</w:t>
      </w:r>
      <w:r w:rsidR="007B6E3F" w:rsidRPr="009D448C">
        <w:rPr>
          <w:strike w:val="0"/>
        </w:rPr>
        <w:t>ą</w:t>
      </w:r>
      <w:r w:rsidR="00250E86">
        <w:rPr>
          <w:strike w:val="0"/>
        </w:rPr>
        <w:t>,</w:t>
      </w:r>
      <w:r w:rsidR="001D1A35" w:rsidRPr="009D448C">
        <w:rPr>
          <w:strike w:val="0"/>
        </w:rPr>
        <w:t xml:space="preserve"> ir pasinaudoti sutarties</w:t>
      </w:r>
      <w:r w:rsidR="00A40B9C" w:rsidRPr="009D448C">
        <w:rPr>
          <w:strike w:val="0"/>
        </w:rPr>
        <w:t xml:space="preserve"> sąlygų įvykdymo </w:t>
      </w:r>
      <w:r w:rsidR="00EB422C">
        <w:rPr>
          <w:strike w:val="0"/>
        </w:rPr>
        <w:t xml:space="preserve">užtikrinimo </w:t>
      </w:r>
      <w:r w:rsidR="00A40B9C" w:rsidRPr="009D448C">
        <w:rPr>
          <w:strike w:val="0"/>
        </w:rPr>
        <w:t>užstat</w:t>
      </w:r>
      <w:r w:rsidR="001D1A35" w:rsidRPr="009D448C">
        <w:rPr>
          <w:strike w:val="0"/>
        </w:rPr>
        <w:t>u</w:t>
      </w:r>
      <w:r w:rsidR="00A40B9C" w:rsidRPr="009D448C">
        <w:rPr>
          <w:strike w:val="0"/>
        </w:rPr>
        <w:t xml:space="preserve"> (depozit</w:t>
      </w:r>
      <w:r w:rsidR="001D1A35" w:rsidRPr="009D448C">
        <w:rPr>
          <w:strike w:val="0"/>
        </w:rPr>
        <w:t>u</w:t>
      </w:r>
      <w:r w:rsidR="00A40B9C" w:rsidRPr="009D448C">
        <w:rPr>
          <w:strike w:val="0"/>
        </w:rPr>
        <w:t>) arba garantija</w:t>
      </w:r>
      <w:r w:rsidR="001D1A35" w:rsidRPr="009D448C">
        <w:rPr>
          <w:strike w:val="0"/>
        </w:rPr>
        <w:t>.</w:t>
      </w:r>
      <w:r w:rsidR="00A40B9C" w:rsidRPr="009D448C">
        <w:rPr>
          <w:strike w:val="0"/>
        </w:rPr>
        <w:t xml:space="preserve"> </w:t>
      </w:r>
    </w:p>
    <w:p w14:paraId="55381EF6" w14:textId="77777777" w:rsidR="00FD3A56" w:rsidRPr="009D448C" w:rsidRDefault="00FD3A56" w:rsidP="001646FE">
      <w:pPr>
        <w:pStyle w:val="BodyTextIndent2"/>
        <w:spacing w:line="240" w:lineRule="auto"/>
        <w:ind w:firstLine="600"/>
        <w:rPr>
          <w:b w:val="0"/>
        </w:rPr>
      </w:pPr>
    </w:p>
    <w:p w14:paraId="650896D6" w14:textId="77777777" w:rsidR="00FD3A56" w:rsidRPr="009D448C" w:rsidRDefault="005C6008" w:rsidP="00FD3A56">
      <w:pPr>
        <w:pStyle w:val="BodyTextIndent2"/>
        <w:spacing w:line="240" w:lineRule="auto"/>
        <w:ind w:firstLine="600"/>
        <w:jc w:val="center"/>
      </w:pPr>
      <w:r w:rsidRPr="009D448C">
        <w:t>I</w:t>
      </w:r>
      <w:r w:rsidR="00FD3A56" w:rsidRPr="009D448C">
        <w:t>V. BAIGIAMOSIOS NUOSTATOS</w:t>
      </w:r>
    </w:p>
    <w:p w14:paraId="158F76EC" w14:textId="77777777" w:rsidR="00FD3A56" w:rsidRPr="009D448C" w:rsidRDefault="00FD3A56" w:rsidP="00FD3A56">
      <w:pPr>
        <w:pStyle w:val="BodyTextIndent2"/>
        <w:spacing w:line="240" w:lineRule="auto"/>
        <w:ind w:firstLine="600"/>
        <w:jc w:val="center"/>
      </w:pPr>
    </w:p>
    <w:p w14:paraId="3BD1F3C8" w14:textId="19016832" w:rsidR="001646FE" w:rsidRPr="009D448C" w:rsidRDefault="00E5288E" w:rsidP="00E5288E">
      <w:pPr>
        <w:pStyle w:val="BodyTextIndent2"/>
        <w:spacing w:line="240" w:lineRule="auto"/>
        <w:ind w:firstLine="0"/>
        <w:rPr>
          <w:b w:val="0"/>
        </w:rPr>
      </w:pPr>
      <w:r w:rsidRPr="009D448C">
        <w:rPr>
          <w:b w:val="0"/>
        </w:rPr>
        <w:t xml:space="preserve">         </w:t>
      </w:r>
      <w:r w:rsidR="005D4D7D" w:rsidRPr="009D448C">
        <w:rPr>
          <w:b w:val="0"/>
        </w:rPr>
        <w:t xml:space="preserve"> </w:t>
      </w:r>
      <w:r w:rsidR="00175FA4" w:rsidRPr="009D448C">
        <w:rPr>
          <w:b w:val="0"/>
        </w:rPr>
        <w:t xml:space="preserve"> </w:t>
      </w:r>
      <w:r w:rsidR="001646FE" w:rsidRPr="009D448C">
        <w:rPr>
          <w:b w:val="0"/>
        </w:rPr>
        <w:t>1</w:t>
      </w:r>
      <w:r w:rsidR="0045422C" w:rsidRPr="009D448C">
        <w:rPr>
          <w:b w:val="0"/>
        </w:rPr>
        <w:t>0</w:t>
      </w:r>
      <w:r w:rsidR="001646FE" w:rsidRPr="009D448C">
        <w:rPr>
          <w:b w:val="0"/>
        </w:rPr>
        <w:t xml:space="preserve">. </w:t>
      </w:r>
      <w:r w:rsidR="001646FE" w:rsidRPr="009D448C">
        <w:rPr>
          <w:b w:val="0"/>
          <w:szCs w:val="24"/>
        </w:rPr>
        <w:t>Ginčai, k</w:t>
      </w:r>
      <w:r w:rsidR="008C4916" w:rsidRPr="009D448C">
        <w:rPr>
          <w:b w:val="0"/>
          <w:szCs w:val="24"/>
        </w:rPr>
        <w:t>y</w:t>
      </w:r>
      <w:r w:rsidR="001646FE" w:rsidRPr="009D448C">
        <w:rPr>
          <w:b w:val="0"/>
          <w:szCs w:val="24"/>
        </w:rPr>
        <w:t xml:space="preserve">lantys tarp </w:t>
      </w:r>
      <w:r w:rsidR="00131DF0" w:rsidRPr="009D448C">
        <w:rPr>
          <w:b w:val="0"/>
          <w:szCs w:val="24"/>
        </w:rPr>
        <w:t>š</w:t>
      </w:r>
      <w:r w:rsidR="001646FE" w:rsidRPr="009D448C">
        <w:rPr>
          <w:b w:val="0"/>
          <w:szCs w:val="24"/>
        </w:rPr>
        <w:t xml:space="preserve">alių šios sutarties pagrindu, sprendžiami tarpusavio derybų būdu, o nepavykus susitarti </w:t>
      </w:r>
      <w:r w:rsidR="00250E86">
        <w:rPr>
          <w:b w:val="0"/>
          <w:szCs w:val="24"/>
        </w:rPr>
        <w:t xml:space="preserve">– </w:t>
      </w:r>
      <w:r w:rsidR="001646FE" w:rsidRPr="009D448C">
        <w:rPr>
          <w:b w:val="0"/>
          <w:szCs w:val="24"/>
        </w:rPr>
        <w:t>teismuose.</w:t>
      </w:r>
    </w:p>
    <w:p w14:paraId="00821468" w14:textId="77777777" w:rsidR="001646FE" w:rsidRPr="009D448C" w:rsidRDefault="001646FE" w:rsidP="001646FE">
      <w:pPr>
        <w:tabs>
          <w:tab w:val="num" w:pos="540"/>
        </w:tabs>
        <w:jc w:val="both"/>
      </w:pPr>
      <w:r w:rsidRPr="009D448C">
        <w:tab/>
      </w:r>
      <w:r w:rsidR="00940391" w:rsidRPr="009D448C">
        <w:t xml:space="preserve"> </w:t>
      </w:r>
      <w:r w:rsidRPr="009D448C">
        <w:t>1</w:t>
      </w:r>
      <w:r w:rsidR="0045422C" w:rsidRPr="009D448C">
        <w:t>1</w:t>
      </w:r>
      <w:r w:rsidRPr="009D448C">
        <w:t xml:space="preserve">. Sutarties pakeitimai ar papildymai galioja tik sudaryti </w:t>
      </w:r>
      <w:smartTag w:uri="schemas-tilde-lt/tildestengine" w:element="templates">
        <w:smartTagPr>
          <w:attr w:name="text" w:val="raštu"/>
          <w:attr w:name="id" w:val="-1"/>
          <w:attr w:name="baseform" w:val="rašt|as"/>
        </w:smartTagPr>
        <w:r w:rsidRPr="009D448C">
          <w:t>raštu</w:t>
        </w:r>
      </w:smartTag>
      <w:r w:rsidRPr="009D448C">
        <w:t xml:space="preserve"> ir pasirašyti abiejų </w:t>
      </w:r>
      <w:r w:rsidR="00131DF0" w:rsidRPr="009D448C">
        <w:t>š</w:t>
      </w:r>
      <w:r w:rsidRPr="009D448C">
        <w:t>alių. Visi  tinkamai atlikti sutarties pakeitimai ir papildymai yra neatskiriamos šios sutarties sudėtinės dalys.</w:t>
      </w:r>
    </w:p>
    <w:p w14:paraId="1955779B" w14:textId="77777777" w:rsidR="001646FE" w:rsidRPr="009D448C" w:rsidRDefault="001646FE" w:rsidP="001646FE">
      <w:pPr>
        <w:pStyle w:val="BodyTextIndent2"/>
        <w:spacing w:line="240" w:lineRule="auto"/>
        <w:ind w:firstLine="600"/>
        <w:rPr>
          <w:b w:val="0"/>
        </w:rPr>
      </w:pPr>
      <w:r w:rsidRPr="009D448C">
        <w:rPr>
          <w:b w:val="0"/>
        </w:rPr>
        <w:t>1</w:t>
      </w:r>
      <w:r w:rsidR="0045422C" w:rsidRPr="009D448C">
        <w:rPr>
          <w:b w:val="0"/>
        </w:rPr>
        <w:t>2</w:t>
      </w:r>
      <w:r w:rsidRPr="009D448C">
        <w:rPr>
          <w:b w:val="0"/>
        </w:rPr>
        <w:t xml:space="preserve">. Šalys neatsako už visišką arba dalinį šios sutarties įsipareigojimų nevykdymą, jei tai atsitinka dėl nenugalimos jėgos, apibrėžtos </w:t>
      </w:r>
      <w:r w:rsidR="00131DF0" w:rsidRPr="009D448C">
        <w:rPr>
          <w:b w:val="0"/>
        </w:rPr>
        <w:t>Lietuvos Respublikos c</w:t>
      </w:r>
      <w:r w:rsidRPr="009D448C">
        <w:rPr>
          <w:b w:val="0"/>
        </w:rPr>
        <w:t>ivilinio kodekso 6.212 straipsnyje, veikimo.</w:t>
      </w:r>
    </w:p>
    <w:p w14:paraId="7EDA3405" w14:textId="77777777" w:rsidR="001646FE" w:rsidRPr="009D448C" w:rsidRDefault="001646FE" w:rsidP="001646FE">
      <w:pPr>
        <w:pStyle w:val="BodyTextIndent2"/>
        <w:spacing w:line="240" w:lineRule="auto"/>
        <w:ind w:firstLine="600"/>
        <w:rPr>
          <w:b w:val="0"/>
        </w:rPr>
      </w:pPr>
      <w:r w:rsidRPr="009D448C">
        <w:rPr>
          <w:b w:val="0"/>
        </w:rPr>
        <w:t>1</w:t>
      </w:r>
      <w:r w:rsidR="0045422C" w:rsidRPr="009D448C">
        <w:rPr>
          <w:b w:val="0"/>
        </w:rPr>
        <w:t>3</w:t>
      </w:r>
      <w:r w:rsidRPr="009D448C">
        <w:rPr>
          <w:b w:val="0"/>
        </w:rPr>
        <w:t>. Sutartis sudaroma dviem egzemplioriais, po vieną kiekvienai šaliai. Abu egzemplioriai turi vienodą teisinę galią.</w:t>
      </w:r>
    </w:p>
    <w:p w14:paraId="140AB0CC" w14:textId="77777777" w:rsidR="00F044DB" w:rsidRPr="009D448C" w:rsidRDefault="00F044DB" w:rsidP="001646FE">
      <w:pPr>
        <w:tabs>
          <w:tab w:val="left" w:pos="5954"/>
        </w:tabs>
        <w:jc w:val="center"/>
        <w:outlineLvl w:val="0"/>
        <w:rPr>
          <w:b/>
        </w:rPr>
      </w:pPr>
    </w:p>
    <w:p w14:paraId="792D3F79" w14:textId="77777777" w:rsidR="001646FE" w:rsidRPr="009D448C" w:rsidRDefault="001646FE" w:rsidP="001646FE">
      <w:pPr>
        <w:tabs>
          <w:tab w:val="left" w:pos="5954"/>
        </w:tabs>
        <w:jc w:val="center"/>
        <w:outlineLvl w:val="0"/>
        <w:rPr>
          <w:b/>
        </w:rPr>
      </w:pPr>
      <w:r w:rsidRPr="009D448C">
        <w:rPr>
          <w:b/>
        </w:rPr>
        <w:t>V. ŠALIŲ JURIDINIAI ADRESAI IR REKVIZITAI</w:t>
      </w:r>
    </w:p>
    <w:p w14:paraId="57E8FC18" w14:textId="77777777" w:rsidR="00FD3A56" w:rsidRPr="009D448C" w:rsidRDefault="00FD3A56" w:rsidP="001646FE">
      <w:pPr>
        <w:tabs>
          <w:tab w:val="left" w:pos="5954"/>
        </w:tabs>
        <w:jc w:val="center"/>
        <w:outlineLvl w:val="0"/>
        <w:rPr>
          <w:b/>
        </w:rPr>
      </w:pPr>
    </w:p>
    <w:tbl>
      <w:tblPr>
        <w:tblW w:w="10008" w:type="dxa"/>
        <w:tblLayout w:type="fixed"/>
        <w:tblLook w:val="0000" w:firstRow="0" w:lastRow="0" w:firstColumn="0" w:lastColumn="0" w:noHBand="0" w:noVBand="0"/>
      </w:tblPr>
      <w:tblGrid>
        <w:gridCol w:w="4968"/>
        <w:gridCol w:w="5040"/>
      </w:tblGrid>
      <w:tr w:rsidR="001646FE" w:rsidRPr="009D448C" w14:paraId="1FBF8BC5" w14:textId="77777777" w:rsidTr="001646FE">
        <w:tc>
          <w:tcPr>
            <w:tcW w:w="4968" w:type="dxa"/>
          </w:tcPr>
          <w:p w14:paraId="201BF75E" w14:textId="77777777" w:rsidR="00D22869" w:rsidRPr="009D448C" w:rsidRDefault="00D71F76" w:rsidP="001646FE">
            <w:pPr>
              <w:tabs>
                <w:tab w:val="left" w:pos="0"/>
              </w:tabs>
              <w:jc w:val="both"/>
            </w:pPr>
            <w:r w:rsidRPr="009D448C">
              <w:t>Vilniaus miesto savivaldybės</w:t>
            </w:r>
          </w:p>
          <w:p w14:paraId="6BED9209" w14:textId="77777777" w:rsidR="00D71F76" w:rsidRPr="009D448C" w:rsidRDefault="00D71F76" w:rsidP="001646FE">
            <w:pPr>
              <w:tabs>
                <w:tab w:val="left" w:pos="0"/>
              </w:tabs>
              <w:jc w:val="both"/>
            </w:pPr>
            <w:r w:rsidRPr="009D448C">
              <w:t>administracija</w:t>
            </w:r>
          </w:p>
          <w:p w14:paraId="140848A7" w14:textId="77777777" w:rsidR="00D71F76" w:rsidRPr="009D448C" w:rsidRDefault="00D71F76" w:rsidP="001646FE">
            <w:pPr>
              <w:tabs>
                <w:tab w:val="left" w:pos="0"/>
              </w:tabs>
              <w:jc w:val="both"/>
            </w:pPr>
            <w:r w:rsidRPr="009D448C">
              <w:lastRenderedPageBreak/>
              <w:t>Konstitucijos pr. 3, LT-09601 Vilnius</w:t>
            </w:r>
          </w:p>
          <w:p w14:paraId="1CD7D901" w14:textId="77777777" w:rsidR="00D71F76" w:rsidRPr="009D448C" w:rsidRDefault="00D71F76" w:rsidP="001646FE">
            <w:pPr>
              <w:tabs>
                <w:tab w:val="left" w:pos="0"/>
              </w:tabs>
              <w:jc w:val="both"/>
            </w:pPr>
          </w:p>
          <w:p w14:paraId="4256F644" w14:textId="77777777" w:rsidR="007E1FCA" w:rsidRPr="009D448C" w:rsidRDefault="007E1FCA" w:rsidP="001646FE">
            <w:pPr>
              <w:tabs>
                <w:tab w:val="left" w:pos="0"/>
              </w:tabs>
              <w:jc w:val="both"/>
            </w:pPr>
          </w:p>
          <w:p w14:paraId="34B59AAC" w14:textId="77777777" w:rsidR="00420767" w:rsidRPr="009D448C" w:rsidRDefault="00BD26FA" w:rsidP="001646FE">
            <w:pPr>
              <w:tabs>
                <w:tab w:val="left" w:pos="0"/>
              </w:tabs>
              <w:jc w:val="both"/>
            </w:pPr>
            <w:r w:rsidRPr="009D448C">
              <w:t>_________________________________</w:t>
            </w:r>
          </w:p>
          <w:p w14:paraId="35FB9B04" w14:textId="77777777" w:rsidR="00D71F76" w:rsidRPr="009D448C" w:rsidRDefault="007E1FCA" w:rsidP="001646FE">
            <w:pPr>
              <w:tabs>
                <w:tab w:val="left" w:pos="0"/>
              </w:tabs>
              <w:jc w:val="both"/>
            </w:pPr>
            <w:r w:rsidRPr="009D448C">
              <w:t>A.</w:t>
            </w:r>
            <w:r w:rsidR="00131DF0" w:rsidRPr="009D448C">
              <w:t xml:space="preserve"> </w:t>
            </w:r>
            <w:r w:rsidRPr="009D448C">
              <w:t>V.</w:t>
            </w:r>
          </w:p>
        </w:tc>
        <w:tc>
          <w:tcPr>
            <w:tcW w:w="5040" w:type="dxa"/>
          </w:tcPr>
          <w:p w14:paraId="1076BCD3" w14:textId="77777777" w:rsidR="001646FE" w:rsidRPr="009D448C" w:rsidRDefault="00420767" w:rsidP="001646FE">
            <w:pPr>
              <w:tabs>
                <w:tab w:val="left" w:pos="0"/>
              </w:tabs>
              <w:jc w:val="both"/>
            </w:pPr>
            <w:r w:rsidRPr="009D448C">
              <w:lastRenderedPageBreak/>
              <w:t>O</w:t>
            </w:r>
            <w:r w:rsidR="00D173D4" w:rsidRPr="009D448C">
              <w:t>rganizatorius</w:t>
            </w:r>
          </w:p>
          <w:p w14:paraId="3636B25C" w14:textId="50E76C39" w:rsidR="00037A26" w:rsidRPr="009D448C" w:rsidRDefault="00BD26FA" w:rsidP="001646FE">
            <w:pPr>
              <w:tabs>
                <w:tab w:val="left" w:pos="0"/>
              </w:tabs>
              <w:jc w:val="both"/>
            </w:pPr>
            <w:r w:rsidRPr="009D448C">
              <w:t>_______________________________________</w:t>
            </w:r>
            <w:r w:rsidR="00D17A83">
              <w:t>_</w:t>
            </w:r>
            <w:r w:rsidR="00D17A83">
              <w:lastRenderedPageBreak/>
              <w:t>________________________________________</w:t>
            </w:r>
          </w:p>
          <w:p w14:paraId="2757C044" w14:textId="47180362" w:rsidR="00037A26" w:rsidRPr="009D448C" w:rsidRDefault="00BD26FA" w:rsidP="001646FE">
            <w:pPr>
              <w:tabs>
                <w:tab w:val="left" w:pos="0"/>
              </w:tabs>
              <w:jc w:val="both"/>
            </w:pPr>
            <w:r w:rsidRPr="009D448C">
              <w:t>_______________________________________</w:t>
            </w:r>
            <w:r w:rsidR="00D17A83">
              <w:t>_</w:t>
            </w:r>
          </w:p>
          <w:p w14:paraId="6C77B110" w14:textId="77777777" w:rsidR="00140E98" w:rsidRPr="009D448C" w:rsidRDefault="00140E98" w:rsidP="001646FE">
            <w:pPr>
              <w:tabs>
                <w:tab w:val="left" w:pos="0"/>
              </w:tabs>
              <w:jc w:val="both"/>
            </w:pPr>
          </w:p>
          <w:p w14:paraId="0E6D6181" w14:textId="162338FD" w:rsidR="00140E98" w:rsidRPr="009D448C" w:rsidRDefault="00BD26FA" w:rsidP="001646FE">
            <w:pPr>
              <w:tabs>
                <w:tab w:val="left" w:pos="0"/>
              </w:tabs>
              <w:jc w:val="both"/>
            </w:pPr>
            <w:r w:rsidRPr="009D448C">
              <w:t>_______________________________________</w:t>
            </w:r>
            <w:r w:rsidR="00D17A83">
              <w:t>_</w:t>
            </w:r>
          </w:p>
          <w:p w14:paraId="15424FE8" w14:textId="77777777" w:rsidR="007E1FCA" w:rsidRPr="009D448C" w:rsidRDefault="007E1FCA" w:rsidP="001646FE">
            <w:pPr>
              <w:tabs>
                <w:tab w:val="left" w:pos="0"/>
              </w:tabs>
              <w:jc w:val="both"/>
            </w:pPr>
            <w:r w:rsidRPr="009D448C">
              <w:t>A.</w:t>
            </w:r>
            <w:r w:rsidR="00131DF0" w:rsidRPr="009D448C">
              <w:t xml:space="preserve"> </w:t>
            </w:r>
            <w:r w:rsidRPr="009D448C">
              <w:t>V.</w:t>
            </w:r>
          </w:p>
          <w:p w14:paraId="2C003A0B" w14:textId="77777777" w:rsidR="00140E98" w:rsidRPr="009D448C" w:rsidRDefault="00140E98" w:rsidP="001646FE">
            <w:pPr>
              <w:tabs>
                <w:tab w:val="left" w:pos="0"/>
              </w:tabs>
              <w:jc w:val="both"/>
            </w:pPr>
          </w:p>
        </w:tc>
      </w:tr>
    </w:tbl>
    <w:p w14:paraId="1261BAE4" w14:textId="77777777" w:rsidR="001646FE" w:rsidRPr="009D448C" w:rsidRDefault="008C4DC6" w:rsidP="008C4DC6">
      <w:pPr>
        <w:ind w:left="1296" w:firstLine="1296"/>
      </w:pPr>
      <w:r w:rsidRPr="009D448C">
        <w:lastRenderedPageBreak/>
        <w:t>_______</w:t>
      </w:r>
      <w:r w:rsidR="001646FE" w:rsidRPr="009D448C">
        <w:t>______________</w:t>
      </w:r>
      <w:r w:rsidR="00131DF0" w:rsidRPr="009D448C">
        <w:t>____</w:t>
      </w:r>
    </w:p>
    <w:sectPr w:rsidR="001646FE" w:rsidRPr="009D448C" w:rsidSect="009A66A9">
      <w:headerReference w:type="even" r:id="rId9"/>
      <w:headerReference w:type="default" r:id="rId10"/>
      <w:pgSz w:w="11906" w:h="16838"/>
      <w:pgMar w:top="1021" w:right="567" w:bottom="1021" w:left="1418"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A2EF42" w14:textId="77777777" w:rsidR="00890962" w:rsidRDefault="00890962">
      <w:r>
        <w:separator/>
      </w:r>
    </w:p>
  </w:endnote>
  <w:endnote w:type="continuationSeparator" w:id="0">
    <w:p w14:paraId="191BD75B" w14:textId="77777777" w:rsidR="00890962" w:rsidRDefault="008909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D133C4" w14:textId="77777777" w:rsidR="00890962" w:rsidRDefault="00890962">
      <w:r>
        <w:separator/>
      </w:r>
    </w:p>
  </w:footnote>
  <w:footnote w:type="continuationSeparator" w:id="0">
    <w:p w14:paraId="32148D99" w14:textId="77777777" w:rsidR="00890962" w:rsidRDefault="008909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C5579A" w14:textId="77777777" w:rsidR="00716C65" w:rsidRDefault="00716C65" w:rsidP="00AC612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6BE9DC3" w14:textId="77777777" w:rsidR="00716C65" w:rsidRDefault="00716C6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65293A" w14:textId="13A2FADE" w:rsidR="00716C65" w:rsidRDefault="00716C65" w:rsidP="00AC612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F64A0">
      <w:rPr>
        <w:rStyle w:val="PageNumber"/>
        <w:noProof/>
      </w:rPr>
      <w:t>5</w:t>
    </w:r>
    <w:r>
      <w:rPr>
        <w:rStyle w:val="PageNumber"/>
      </w:rPr>
      <w:fldChar w:fldCharType="end"/>
    </w:r>
  </w:p>
  <w:p w14:paraId="47EB680B" w14:textId="77777777" w:rsidR="00716C65" w:rsidRDefault="00716C6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81E9E"/>
    <w:multiLevelType w:val="hybridMultilevel"/>
    <w:tmpl w:val="56A08A6C"/>
    <w:lvl w:ilvl="0" w:tplc="EFE4B75C">
      <w:start w:val="1"/>
      <w:numFmt w:val="decimal"/>
      <w:lvlText w:val="%1."/>
      <w:lvlJc w:val="left"/>
      <w:pPr>
        <w:tabs>
          <w:tab w:val="num" w:pos="1080"/>
        </w:tabs>
        <w:ind w:left="1080" w:hanging="360"/>
      </w:pPr>
      <w:rPr>
        <w:rFonts w:hint="default"/>
        <w:b w:val="0"/>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46FE"/>
    <w:rsid w:val="000015BB"/>
    <w:rsid w:val="000055E4"/>
    <w:rsid w:val="00005D86"/>
    <w:rsid w:val="00005E47"/>
    <w:rsid w:val="00014AB1"/>
    <w:rsid w:val="000157D2"/>
    <w:rsid w:val="00017762"/>
    <w:rsid w:val="0002343B"/>
    <w:rsid w:val="0002546D"/>
    <w:rsid w:val="0003742D"/>
    <w:rsid w:val="00037A26"/>
    <w:rsid w:val="000420A3"/>
    <w:rsid w:val="00054801"/>
    <w:rsid w:val="00055D5A"/>
    <w:rsid w:val="00056696"/>
    <w:rsid w:val="00060C17"/>
    <w:rsid w:val="00064793"/>
    <w:rsid w:val="0007155C"/>
    <w:rsid w:val="00072E41"/>
    <w:rsid w:val="00077808"/>
    <w:rsid w:val="00084B99"/>
    <w:rsid w:val="000856BD"/>
    <w:rsid w:val="00085C00"/>
    <w:rsid w:val="0009391B"/>
    <w:rsid w:val="000A1D7A"/>
    <w:rsid w:val="000A3850"/>
    <w:rsid w:val="000A6200"/>
    <w:rsid w:val="000B0A0E"/>
    <w:rsid w:val="000B6330"/>
    <w:rsid w:val="000B6D20"/>
    <w:rsid w:val="000B73B5"/>
    <w:rsid w:val="000C122B"/>
    <w:rsid w:val="000C7555"/>
    <w:rsid w:val="000D094D"/>
    <w:rsid w:val="000D1B99"/>
    <w:rsid w:val="000D2B83"/>
    <w:rsid w:val="000E1BB0"/>
    <w:rsid w:val="000E3F3B"/>
    <w:rsid w:val="000F2653"/>
    <w:rsid w:val="000F7BD4"/>
    <w:rsid w:val="001071D9"/>
    <w:rsid w:val="00112207"/>
    <w:rsid w:val="001152EF"/>
    <w:rsid w:val="00123695"/>
    <w:rsid w:val="00125279"/>
    <w:rsid w:val="00131DF0"/>
    <w:rsid w:val="00140E98"/>
    <w:rsid w:val="00143069"/>
    <w:rsid w:val="0015210F"/>
    <w:rsid w:val="0015755D"/>
    <w:rsid w:val="00160F8A"/>
    <w:rsid w:val="0016147C"/>
    <w:rsid w:val="0016338D"/>
    <w:rsid w:val="0016398B"/>
    <w:rsid w:val="0016457C"/>
    <w:rsid w:val="001646FE"/>
    <w:rsid w:val="001651E8"/>
    <w:rsid w:val="00170982"/>
    <w:rsid w:val="00175FA4"/>
    <w:rsid w:val="00177E59"/>
    <w:rsid w:val="001830BB"/>
    <w:rsid w:val="00183782"/>
    <w:rsid w:val="001904E4"/>
    <w:rsid w:val="00193D13"/>
    <w:rsid w:val="001A5029"/>
    <w:rsid w:val="001C1C9B"/>
    <w:rsid w:val="001D13E2"/>
    <w:rsid w:val="001D1A35"/>
    <w:rsid w:val="001D4808"/>
    <w:rsid w:val="001D4A3D"/>
    <w:rsid w:val="001D6CC2"/>
    <w:rsid w:val="001E0DC7"/>
    <w:rsid w:val="001F4120"/>
    <w:rsid w:val="001F5A6B"/>
    <w:rsid w:val="00200760"/>
    <w:rsid w:val="00212D6C"/>
    <w:rsid w:val="002148B7"/>
    <w:rsid w:val="00217846"/>
    <w:rsid w:val="002210D4"/>
    <w:rsid w:val="0022257B"/>
    <w:rsid w:val="00247A21"/>
    <w:rsid w:val="00250E86"/>
    <w:rsid w:val="002568ED"/>
    <w:rsid w:val="00260BB6"/>
    <w:rsid w:val="00264CCB"/>
    <w:rsid w:val="002650B9"/>
    <w:rsid w:val="00271083"/>
    <w:rsid w:val="00277092"/>
    <w:rsid w:val="002801EC"/>
    <w:rsid w:val="002809F9"/>
    <w:rsid w:val="00282668"/>
    <w:rsid w:val="00284505"/>
    <w:rsid w:val="00292A17"/>
    <w:rsid w:val="00295C26"/>
    <w:rsid w:val="002A4617"/>
    <w:rsid w:val="002A52BF"/>
    <w:rsid w:val="002A5A3D"/>
    <w:rsid w:val="002A5FDD"/>
    <w:rsid w:val="002A703C"/>
    <w:rsid w:val="002A79B4"/>
    <w:rsid w:val="002A7FEB"/>
    <w:rsid w:val="002B2303"/>
    <w:rsid w:val="002B3234"/>
    <w:rsid w:val="002B5B22"/>
    <w:rsid w:val="002D2396"/>
    <w:rsid w:val="002D4DAA"/>
    <w:rsid w:val="002D70E6"/>
    <w:rsid w:val="002E0E17"/>
    <w:rsid w:val="002E3B67"/>
    <w:rsid w:val="002E7373"/>
    <w:rsid w:val="002F065A"/>
    <w:rsid w:val="002F1F53"/>
    <w:rsid w:val="002F3CCD"/>
    <w:rsid w:val="002F4A7E"/>
    <w:rsid w:val="00302DFF"/>
    <w:rsid w:val="00311267"/>
    <w:rsid w:val="00313FC3"/>
    <w:rsid w:val="00320243"/>
    <w:rsid w:val="00321C31"/>
    <w:rsid w:val="00323143"/>
    <w:rsid w:val="003352E0"/>
    <w:rsid w:val="00352374"/>
    <w:rsid w:val="00354A47"/>
    <w:rsid w:val="00354CC0"/>
    <w:rsid w:val="00361652"/>
    <w:rsid w:val="00362025"/>
    <w:rsid w:val="00372F7C"/>
    <w:rsid w:val="003740B9"/>
    <w:rsid w:val="00381558"/>
    <w:rsid w:val="0039148B"/>
    <w:rsid w:val="00392B87"/>
    <w:rsid w:val="00393513"/>
    <w:rsid w:val="00394C3F"/>
    <w:rsid w:val="0039605B"/>
    <w:rsid w:val="003A0BB9"/>
    <w:rsid w:val="003A221A"/>
    <w:rsid w:val="003B2742"/>
    <w:rsid w:val="003B3B3F"/>
    <w:rsid w:val="003B4489"/>
    <w:rsid w:val="003C0E2F"/>
    <w:rsid w:val="003C29B6"/>
    <w:rsid w:val="003E0B25"/>
    <w:rsid w:val="003E0E58"/>
    <w:rsid w:val="003E3DED"/>
    <w:rsid w:val="003F26C0"/>
    <w:rsid w:val="004179EE"/>
    <w:rsid w:val="004202C0"/>
    <w:rsid w:val="00420767"/>
    <w:rsid w:val="00426153"/>
    <w:rsid w:val="00431DE5"/>
    <w:rsid w:val="004375E8"/>
    <w:rsid w:val="00437FD3"/>
    <w:rsid w:val="00443947"/>
    <w:rsid w:val="00447B4B"/>
    <w:rsid w:val="004533F9"/>
    <w:rsid w:val="00453F79"/>
    <w:rsid w:val="0045422C"/>
    <w:rsid w:val="00455DB3"/>
    <w:rsid w:val="00456023"/>
    <w:rsid w:val="004623FB"/>
    <w:rsid w:val="00463D74"/>
    <w:rsid w:val="004650CD"/>
    <w:rsid w:val="004664C6"/>
    <w:rsid w:val="004700BF"/>
    <w:rsid w:val="00473CF5"/>
    <w:rsid w:val="004753F2"/>
    <w:rsid w:val="00475F23"/>
    <w:rsid w:val="004767C6"/>
    <w:rsid w:val="00484BAA"/>
    <w:rsid w:val="004A094D"/>
    <w:rsid w:val="004A4280"/>
    <w:rsid w:val="004A45A8"/>
    <w:rsid w:val="004A5CE4"/>
    <w:rsid w:val="004B0A66"/>
    <w:rsid w:val="004B47B3"/>
    <w:rsid w:val="004C06B2"/>
    <w:rsid w:val="004C1449"/>
    <w:rsid w:val="004C4097"/>
    <w:rsid w:val="004C7A42"/>
    <w:rsid w:val="004D6D4D"/>
    <w:rsid w:val="004E01C0"/>
    <w:rsid w:val="004F19E3"/>
    <w:rsid w:val="004F3D8E"/>
    <w:rsid w:val="004F797C"/>
    <w:rsid w:val="00501AB3"/>
    <w:rsid w:val="0050354B"/>
    <w:rsid w:val="0050573C"/>
    <w:rsid w:val="00507C34"/>
    <w:rsid w:val="00512D30"/>
    <w:rsid w:val="00512F34"/>
    <w:rsid w:val="005272E6"/>
    <w:rsid w:val="00534F07"/>
    <w:rsid w:val="00551A77"/>
    <w:rsid w:val="005562DD"/>
    <w:rsid w:val="00563129"/>
    <w:rsid w:val="00563B03"/>
    <w:rsid w:val="0056453E"/>
    <w:rsid w:val="005664E8"/>
    <w:rsid w:val="005673FA"/>
    <w:rsid w:val="00567B9B"/>
    <w:rsid w:val="00570A8C"/>
    <w:rsid w:val="005749E7"/>
    <w:rsid w:val="005755B7"/>
    <w:rsid w:val="00580067"/>
    <w:rsid w:val="005832AF"/>
    <w:rsid w:val="00594337"/>
    <w:rsid w:val="005A5E8F"/>
    <w:rsid w:val="005C16C2"/>
    <w:rsid w:val="005C1CA1"/>
    <w:rsid w:val="005C2CB9"/>
    <w:rsid w:val="005C6008"/>
    <w:rsid w:val="005D329D"/>
    <w:rsid w:val="005D3B07"/>
    <w:rsid w:val="005D4D7D"/>
    <w:rsid w:val="005E11C4"/>
    <w:rsid w:val="005E4D68"/>
    <w:rsid w:val="005E512F"/>
    <w:rsid w:val="005E5484"/>
    <w:rsid w:val="005F266B"/>
    <w:rsid w:val="005F2E17"/>
    <w:rsid w:val="005F3C9B"/>
    <w:rsid w:val="005F3EC6"/>
    <w:rsid w:val="00612B7E"/>
    <w:rsid w:val="00616F98"/>
    <w:rsid w:val="00617BA0"/>
    <w:rsid w:val="00617CB5"/>
    <w:rsid w:val="006200A0"/>
    <w:rsid w:val="00623952"/>
    <w:rsid w:val="0063281E"/>
    <w:rsid w:val="00632876"/>
    <w:rsid w:val="00632F18"/>
    <w:rsid w:val="00633153"/>
    <w:rsid w:val="006341F2"/>
    <w:rsid w:val="00634E11"/>
    <w:rsid w:val="00635DF7"/>
    <w:rsid w:val="006378F5"/>
    <w:rsid w:val="006406C2"/>
    <w:rsid w:val="00640B13"/>
    <w:rsid w:val="00641D00"/>
    <w:rsid w:val="00642AE9"/>
    <w:rsid w:val="006448CF"/>
    <w:rsid w:val="006477AF"/>
    <w:rsid w:val="00647978"/>
    <w:rsid w:val="0065162F"/>
    <w:rsid w:val="006517FE"/>
    <w:rsid w:val="0065382B"/>
    <w:rsid w:val="00655A4D"/>
    <w:rsid w:val="006649C6"/>
    <w:rsid w:val="006679C4"/>
    <w:rsid w:val="006706A2"/>
    <w:rsid w:val="006719F8"/>
    <w:rsid w:val="00672279"/>
    <w:rsid w:val="00672BB7"/>
    <w:rsid w:val="00691813"/>
    <w:rsid w:val="00693458"/>
    <w:rsid w:val="00693951"/>
    <w:rsid w:val="006964E9"/>
    <w:rsid w:val="006972E9"/>
    <w:rsid w:val="006A0E28"/>
    <w:rsid w:val="006A248C"/>
    <w:rsid w:val="006B12E3"/>
    <w:rsid w:val="006B236B"/>
    <w:rsid w:val="006B6D0A"/>
    <w:rsid w:val="006C0387"/>
    <w:rsid w:val="006C3CC9"/>
    <w:rsid w:val="006C78E8"/>
    <w:rsid w:val="006E36C1"/>
    <w:rsid w:val="006E655B"/>
    <w:rsid w:val="006E6670"/>
    <w:rsid w:val="006F0E29"/>
    <w:rsid w:val="006F540A"/>
    <w:rsid w:val="006F7394"/>
    <w:rsid w:val="007147A0"/>
    <w:rsid w:val="00715B42"/>
    <w:rsid w:val="0071631B"/>
    <w:rsid w:val="00716C65"/>
    <w:rsid w:val="007225A7"/>
    <w:rsid w:val="00726F5D"/>
    <w:rsid w:val="00730E6A"/>
    <w:rsid w:val="007330D5"/>
    <w:rsid w:val="007332C2"/>
    <w:rsid w:val="007355C2"/>
    <w:rsid w:val="007413BC"/>
    <w:rsid w:val="007469AE"/>
    <w:rsid w:val="00752358"/>
    <w:rsid w:val="00754CA7"/>
    <w:rsid w:val="007635B2"/>
    <w:rsid w:val="00774CB1"/>
    <w:rsid w:val="00780F4A"/>
    <w:rsid w:val="00784306"/>
    <w:rsid w:val="0078640E"/>
    <w:rsid w:val="007A0F6E"/>
    <w:rsid w:val="007A1174"/>
    <w:rsid w:val="007A429A"/>
    <w:rsid w:val="007B2B57"/>
    <w:rsid w:val="007B6B5D"/>
    <w:rsid w:val="007B6E3F"/>
    <w:rsid w:val="007D3A8F"/>
    <w:rsid w:val="007E11A4"/>
    <w:rsid w:val="007E1FCA"/>
    <w:rsid w:val="007E566D"/>
    <w:rsid w:val="007E6C43"/>
    <w:rsid w:val="007E7644"/>
    <w:rsid w:val="007F0556"/>
    <w:rsid w:val="007F0747"/>
    <w:rsid w:val="007F1D4A"/>
    <w:rsid w:val="007F3BC5"/>
    <w:rsid w:val="0080379A"/>
    <w:rsid w:val="00803898"/>
    <w:rsid w:val="00804CED"/>
    <w:rsid w:val="00804D28"/>
    <w:rsid w:val="008056DF"/>
    <w:rsid w:val="008060A7"/>
    <w:rsid w:val="0081308D"/>
    <w:rsid w:val="00822A83"/>
    <w:rsid w:val="00835F20"/>
    <w:rsid w:val="00836F76"/>
    <w:rsid w:val="00841774"/>
    <w:rsid w:val="00847931"/>
    <w:rsid w:val="00854D70"/>
    <w:rsid w:val="008550F5"/>
    <w:rsid w:val="00856842"/>
    <w:rsid w:val="008638D1"/>
    <w:rsid w:val="00865314"/>
    <w:rsid w:val="0086636A"/>
    <w:rsid w:val="00874ED8"/>
    <w:rsid w:val="00875743"/>
    <w:rsid w:val="008758B5"/>
    <w:rsid w:val="008814D3"/>
    <w:rsid w:val="008876F1"/>
    <w:rsid w:val="00890962"/>
    <w:rsid w:val="00897D93"/>
    <w:rsid w:val="008A167F"/>
    <w:rsid w:val="008A1B1A"/>
    <w:rsid w:val="008A5318"/>
    <w:rsid w:val="008A638C"/>
    <w:rsid w:val="008B6086"/>
    <w:rsid w:val="008C10E3"/>
    <w:rsid w:val="008C35F6"/>
    <w:rsid w:val="008C4431"/>
    <w:rsid w:val="008C4916"/>
    <w:rsid w:val="008C4DC6"/>
    <w:rsid w:val="008C53A4"/>
    <w:rsid w:val="008D0413"/>
    <w:rsid w:val="008D0FB6"/>
    <w:rsid w:val="008D109A"/>
    <w:rsid w:val="008D3FF7"/>
    <w:rsid w:val="008E417E"/>
    <w:rsid w:val="008E7FC4"/>
    <w:rsid w:val="008F5D17"/>
    <w:rsid w:val="009008E6"/>
    <w:rsid w:val="009030EC"/>
    <w:rsid w:val="00910234"/>
    <w:rsid w:val="009122B6"/>
    <w:rsid w:val="00912A85"/>
    <w:rsid w:val="009145AA"/>
    <w:rsid w:val="0091768C"/>
    <w:rsid w:val="00920FDC"/>
    <w:rsid w:val="0092258E"/>
    <w:rsid w:val="00935359"/>
    <w:rsid w:val="00940391"/>
    <w:rsid w:val="00945940"/>
    <w:rsid w:val="00961F76"/>
    <w:rsid w:val="00966BAC"/>
    <w:rsid w:val="00967BCB"/>
    <w:rsid w:val="00970C1F"/>
    <w:rsid w:val="00970F4C"/>
    <w:rsid w:val="0097295A"/>
    <w:rsid w:val="00974D33"/>
    <w:rsid w:val="00974FCF"/>
    <w:rsid w:val="00976BAC"/>
    <w:rsid w:val="00987CA5"/>
    <w:rsid w:val="00994D57"/>
    <w:rsid w:val="009A2C43"/>
    <w:rsid w:val="009A30D0"/>
    <w:rsid w:val="009A66A9"/>
    <w:rsid w:val="009A7AA5"/>
    <w:rsid w:val="009B2EE6"/>
    <w:rsid w:val="009B5058"/>
    <w:rsid w:val="009C4A5C"/>
    <w:rsid w:val="009C6F02"/>
    <w:rsid w:val="009C7C6C"/>
    <w:rsid w:val="009D0B7C"/>
    <w:rsid w:val="009D448C"/>
    <w:rsid w:val="009D4DEB"/>
    <w:rsid w:val="009E1A2A"/>
    <w:rsid w:val="009E1BB4"/>
    <w:rsid w:val="009E27CB"/>
    <w:rsid w:val="009F3E9C"/>
    <w:rsid w:val="009F5830"/>
    <w:rsid w:val="009F7C8E"/>
    <w:rsid w:val="00A00909"/>
    <w:rsid w:val="00A03689"/>
    <w:rsid w:val="00A038D4"/>
    <w:rsid w:val="00A051CC"/>
    <w:rsid w:val="00A12B3E"/>
    <w:rsid w:val="00A16052"/>
    <w:rsid w:val="00A21E02"/>
    <w:rsid w:val="00A35BAA"/>
    <w:rsid w:val="00A360F0"/>
    <w:rsid w:val="00A371AD"/>
    <w:rsid w:val="00A40B9C"/>
    <w:rsid w:val="00A42050"/>
    <w:rsid w:val="00A424ED"/>
    <w:rsid w:val="00A5553B"/>
    <w:rsid w:val="00A5683C"/>
    <w:rsid w:val="00A56B56"/>
    <w:rsid w:val="00A70220"/>
    <w:rsid w:val="00A73A24"/>
    <w:rsid w:val="00A76838"/>
    <w:rsid w:val="00A77E15"/>
    <w:rsid w:val="00A816B7"/>
    <w:rsid w:val="00A93817"/>
    <w:rsid w:val="00AA1EA4"/>
    <w:rsid w:val="00AA2623"/>
    <w:rsid w:val="00AB21C7"/>
    <w:rsid w:val="00AB325D"/>
    <w:rsid w:val="00AB7074"/>
    <w:rsid w:val="00AB75D2"/>
    <w:rsid w:val="00AC120F"/>
    <w:rsid w:val="00AC6129"/>
    <w:rsid w:val="00AC73AE"/>
    <w:rsid w:val="00AD7C59"/>
    <w:rsid w:val="00AE19BD"/>
    <w:rsid w:val="00AE7EF5"/>
    <w:rsid w:val="00AF0CDE"/>
    <w:rsid w:val="00AF64A0"/>
    <w:rsid w:val="00B10923"/>
    <w:rsid w:val="00B16B21"/>
    <w:rsid w:val="00B2762F"/>
    <w:rsid w:val="00B30777"/>
    <w:rsid w:val="00B33D94"/>
    <w:rsid w:val="00B36278"/>
    <w:rsid w:val="00B4078F"/>
    <w:rsid w:val="00B60161"/>
    <w:rsid w:val="00B60A18"/>
    <w:rsid w:val="00B617E5"/>
    <w:rsid w:val="00B6601D"/>
    <w:rsid w:val="00B71DA4"/>
    <w:rsid w:val="00B72143"/>
    <w:rsid w:val="00B724DA"/>
    <w:rsid w:val="00B77AD7"/>
    <w:rsid w:val="00B84850"/>
    <w:rsid w:val="00B931A3"/>
    <w:rsid w:val="00B97AF6"/>
    <w:rsid w:val="00BA0DC8"/>
    <w:rsid w:val="00BA1DA6"/>
    <w:rsid w:val="00BA4987"/>
    <w:rsid w:val="00BA6371"/>
    <w:rsid w:val="00BB05F5"/>
    <w:rsid w:val="00BB3CE9"/>
    <w:rsid w:val="00BB5E4E"/>
    <w:rsid w:val="00BB6668"/>
    <w:rsid w:val="00BB7ED3"/>
    <w:rsid w:val="00BC0A85"/>
    <w:rsid w:val="00BC151B"/>
    <w:rsid w:val="00BC7CA1"/>
    <w:rsid w:val="00BD146B"/>
    <w:rsid w:val="00BD26FA"/>
    <w:rsid w:val="00BD57AC"/>
    <w:rsid w:val="00BD5A44"/>
    <w:rsid w:val="00BE6C09"/>
    <w:rsid w:val="00BF2042"/>
    <w:rsid w:val="00BF34B2"/>
    <w:rsid w:val="00BF3BFA"/>
    <w:rsid w:val="00C00517"/>
    <w:rsid w:val="00C017F9"/>
    <w:rsid w:val="00C07C33"/>
    <w:rsid w:val="00C251D2"/>
    <w:rsid w:val="00C315A6"/>
    <w:rsid w:val="00C339D8"/>
    <w:rsid w:val="00C33D07"/>
    <w:rsid w:val="00C54BF3"/>
    <w:rsid w:val="00C55130"/>
    <w:rsid w:val="00C60100"/>
    <w:rsid w:val="00C64FB1"/>
    <w:rsid w:val="00C735CF"/>
    <w:rsid w:val="00C741C0"/>
    <w:rsid w:val="00C743EE"/>
    <w:rsid w:val="00C90883"/>
    <w:rsid w:val="00C940E6"/>
    <w:rsid w:val="00C95480"/>
    <w:rsid w:val="00C978DF"/>
    <w:rsid w:val="00CA0E92"/>
    <w:rsid w:val="00CA252F"/>
    <w:rsid w:val="00CA3C27"/>
    <w:rsid w:val="00CB2730"/>
    <w:rsid w:val="00CB67FA"/>
    <w:rsid w:val="00CB6944"/>
    <w:rsid w:val="00CC0490"/>
    <w:rsid w:val="00CC288C"/>
    <w:rsid w:val="00CD153A"/>
    <w:rsid w:val="00CE5F90"/>
    <w:rsid w:val="00CF207E"/>
    <w:rsid w:val="00CF387F"/>
    <w:rsid w:val="00D028F6"/>
    <w:rsid w:val="00D0759B"/>
    <w:rsid w:val="00D10AB9"/>
    <w:rsid w:val="00D11FB8"/>
    <w:rsid w:val="00D12C9B"/>
    <w:rsid w:val="00D173D4"/>
    <w:rsid w:val="00D178DE"/>
    <w:rsid w:val="00D17A83"/>
    <w:rsid w:val="00D22869"/>
    <w:rsid w:val="00D2505B"/>
    <w:rsid w:val="00D256EB"/>
    <w:rsid w:val="00D30BA9"/>
    <w:rsid w:val="00D46463"/>
    <w:rsid w:val="00D46CBF"/>
    <w:rsid w:val="00D51B9E"/>
    <w:rsid w:val="00D56061"/>
    <w:rsid w:val="00D62CF2"/>
    <w:rsid w:val="00D6354D"/>
    <w:rsid w:val="00D71F76"/>
    <w:rsid w:val="00D74E15"/>
    <w:rsid w:val="00D81CC2"/>
    <w:rsid w:val="00D81DBC"/>
    <w:rsid w:val="00D82FBC"/>
    <w:rsid w:val="00D87DBE"/>
    <w:rsid w:val="00D90689"/>
    <w:rsid w:val="00D938BB"/>
    <w:rsid w:val="00DA0A07"/>
    <w:rsid w:val="00DA1F21"/>
    <w:rsid w:val="00DA3127"/>
    <w:rsid w:val="00DA6767"/>
    <w:rsid w:val="00DB2E29"/>
    <w:rsid w:val="00DB42D8"/>
    <w:rsid w:val="00DC0EAC"/>
    <w:rsid w:val="00DC2EC9"/>
    <w:rsid w:val="00DC3C80"/>
    <w:rsid w:val="00DD0B55"/>
    <w:rsid w:val="00DD26F9"/>
    <w:rsid w:val="00DD35A0"/>
    <w:rsid w:val="00DD65C2"/>
    <w:rsid w:val="00DE2FF5"/>
    <w:rsid w:val="00DE36F3"/>
    <w:rsid w:val="00DE6B8D"/>
    <w:rsid w:val="00DF3D73"/>
    <w:rsid w:val="00DF3F80"/>
    <w:rsid w:val="00E14D40"/>
    <w:rsid w:val="00E16740"/>
    <w:rsid w:val="00E16D16"/>
    <w:rsid w:val="00E175A0"/>
    <w:rsid w:val="00E2630A"/>
    <w:rsid w:val="00E324AD"/>
    <w:rsid w:val="00E32F08"/>
    <w:rsid w:val="00E52510"/>
    <w:rsid w:val="00E5288E"/>
    <w:rsid w:val="00E53EEB"/>
    <w:rsid w:val="00E56AE8"/>
    <w:rsid w:val="00E6271A"/>
    <w:rsid w:val="00E640F4"/>
    <w:rsid w:val="00E66A69"/>
    <w:rsid w:val="00E71507"/>
    <w:rsid w:val="00E73B2D"/>
    <w:rsid w:val="00E80FC8"/>
    <w:rsid w:val="00E83A5A"/>
    <w:rsid w:val="00E84394"/>
    <w:rsid w:val="00E86693"/>
    <w:rsid w:val="00E874A2"/>
    <w:rsid w:val="00E87DEC"/>
    <w:rsid w:val="00E90DAA"/>
    <w:rsid w:val="00EA0CB7"/>
    <w:rsid w:val="00EA16B9"/>
    <w:rsid w:val="00EA23C7"/>
    <w:rsid w:val="00EA6FE7"/>
    <w:rsid w:val="00EB0077"/>
    <w:rsid w:val="00EB2182"/>
    <w:rsid w:val="00EB3AA8"/>
    <w:rsid w:val="00EB422C"/>
    <w:rsid w:val="00EC0E23"/>
    <w:rsid w:val="00EC0F3F"/>
    <w:rsid w:val="00EC727B"/>
    <w:rsid w:val="00EE664F"/>
    <w:rsid w:val="00EF06BB"/>
    <w:rsid w:val="00EF2D00"/>
    <w:rsid w:val="00EF7A0A"/>
    <w:rsid w:val="00F018F0"/>
    <w:rsid w:val="00F044DB"/>
    <w:rsid w:val="00F1249D"/>
    <w:rsid w:val="00F12F53"/>
    <w:rsid w:val="00F16EA0"/>
    <w:rsid w:val="00F205A2"/>
    <w:rsid w:val="00F24DFE"/>
    <w:rsid w:val="00F33B00"/>
    <w:rsid w:val="00F45B4C"/>
    <w:rsid w:val="00F5106C"/>
    <w:rsid w:val="00F530A1"/>
    <w:rsid w:val="00F70943"/>
    <w:rsid w:val="00F71E12"/>
    <w:rsid w:val="00F72916"/>
    <w:rsid w:val="00F7522A"/>
    <w:rsid w:val="00F77DD5"/>
    <w:rsid w:val="00F80FCF"/>
    <w:rsid w:val="00F83110"/>
    <w:rsid w:val="00F84314"/>
    <w:rsid w:val="00F86293"/>
    <w:rsid w:val="00F9565E"/>
    <w:rsid w:val="00F977DA"/>
    <w:rsid w:val="00FA6A0F"/>
    <w:rsid w:val="00FB1C29"/>
    <w:rsid w:val="00FB3B7B"/>
    <w:rsid w:val="00FB4202"/>
    <w:rsid w:val="00FB5A98"/>
    <w:rsid w:val="00FB6F30"/>
    <w:rsid w:val="00FC15EE"/>
    <w:rsid w:val="00FD1919"/>
    <w:rsid w:val="00FD2769"/>
    <w:rsid w:val="00FD3095"/>
    <w:rsid w:val="00FD3A56"/>
    <w:rsid w:val="00FD4596"/>
    <w:rsid w:val="00FD571E"/>
    <w:rsid w:val="00FE0B6C"/>
    <w:rsid w:val="00FE4054"/>
    <w:rsid w:val="00FE5BDD"/>
    <w:rsid w:val="00FF2110"/>
    <w:rsid w:val="00FF3C7A"/>
    <w:rsid w:val="00FF505D"/>
    <w:rsid w:val="00FF6C4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schemas-tilde-lt/tildestengine" w:name="templates"/>
  <w:shapeDefaults>
    <o:shapedefaults v:ext="edit" spidmax="1026"/>
    <o:shapelayout v:ext="edit">
      <o:idmap v:ext="edit" data="1"/>
    </o:shapelayout>
  </w:shapeDefaults>
  <w:decimalSymbol w:val=","/>
  <w:listSeparator w:val=";"/>
  <w14:docId w14:val="23391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46FE"/>
    <w:rPr>
      <w:sz w:val="24"/>
      <w:szCs w:val="24"/>
      <w:lang w:eastAsia="en-US"/>
    </w:rPr>
  </w:style>
  <w:style w:type="paragraph" w:styleId="Heading2">
    <w:name w:val="heading 2"/>
    <w:basedOn w:val="Normal"/>
    <w:next w:val="Normal"/>
    <w:qFormat/>
    <w:rsid w:val="001646FE"/>
    <w:pPr>
      <w:keepNext/>
      <w:spacing w:line="360" w:lineRule="auto"/>
      <w:jc w:val="center"/>
      <w:outlineLvl w:val="1"/>
    </w:pPr>
    <w:rPr>
      <w:color w:val="000000"/>
      <w:szCs w:val="20"/>
      <w:u w:val="single"/>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46FE"/>
    <w:pPr>
      <w:tabs>
        <w:tab w:val="center" w:pos="4819"/>
        <w:tab w:val="right" w:pos="9638"/>
      </w:tabs>
    </w:pPr>
  </w:style>
  <w:style w:type="paragraph" w:styleId="BodyTextIndent">
    <w:name w:val="Body Text Indent"/>
    <w:basedOn w:val="Normal"/>
    <w:link w:val="BodyTextIndentChar"/>
    <w:rsid w:val="001646FE"/>
    <w:pPr>
      <w:ind w:left="600" w:firstLine="840"/>
    </w:pPr>
    <w:rPr>
      <w:szCs w:val="20"/>
      <w:lang w:val="en-US" w:eastAsia="lt-LT"/>
    </w:rPr>
  </w:style>
  <w:style w:type="paragraph" w:styleId="BodyTextIndent2">
    <w:name w:val="Body Text Indent 2"/>
    <w:basedOn w:val="Normal"/>
    <w:rsid w:val="001646FE"/>
    <w:pPr>
      <w:spacing w:line="360" w:lineRule="auto"/>
      <w:ind w:firstLine="720"/>
      <w:jc w:val="both"/>
    </w:pPr>
    <w:rPr>
      <w:b/>
      <w:color w:val="000000"/>
      <w:szCs w:val="20"/>
      <w:lang w:eastAsia="lt-LT"/>
    </w:rPr>
  </w:style>
  <w:style w:type="paragraph" w:styleId="Title">
    <w:name w:val="Title"/>
    <w:basedOn w:val="Normal"/>
    <w:qFormat/>
    <w:rsid w:val="001646FE"/>
    <w:pPr>
      <w:spacing w:line="360" w:lineRule="auto"/>
      <w:jc w:val="center"/>
    </w:pPr>
    <w:rPr>
      <w:b/>
      <w:szCs w:val="20"/>
      <w:lang w:eastAsia="lt-LT"/>
    </w:rPr>
  </w:style>
  <w:style w:type="paragraph" w:styleId="BodyTextIndent3">
    <w:name w:val="Body Text Indent 3"/>
    <w:basedOn w:val="Normal"/>
    <w:rsid w:val="001646FE"/>
    <w:pPr>
      <w:ind w:firstLine="720"/>
      <w:jc w:val="both"/>
    </w:pPr>
    <w:rPr>
      <w:strike/>
      <w:szCs w:val="20"/>
      <w:lang w:eastAsia="lt-LT"/>
    </w:rPr>
  </w:style>
  <w:style w:type="character" w:styleId="PageNumber">
    <w:name w:val="page number"/>
    <w:basedOn w:val="DefaultParagraphFont"/>
    <w:rsid w:val="006679C4"/>
  </w:style>
  <w:style w:type="paragraph" w:styleId="BalloonText">
    <w:name w:val="Balloon Text"/>
    <w:basedOn w:val="Normal"/>
    <w:link w:val="BalloonTextChar"/>
    <w:rsid w:val="000E3F3B"/>
    <w:rPr>
      <w:rFonts w:ascii="Tahoma" w:hAnsi="Tahoma" w:cs="Tahoma"/>
      <w:sz w:val="16"/>
      <w:szCs w:val="16"/>
    </w:rPr>
  </w:style>
  <w:style w:type="character" w:customStyle="1" w:styleId="BalloonTextChar">
    <w:name w:val="Balloon Text Char"/>
    <w:link w:val="BalloonText"/>
    <w:rsid w:val="000E3F3B"/>
    <w:rPr>
      <w:rFonts w:ascii="Tahoma" w:hAnsi="Tahoma" w:cs="Tahoma"/>
      <w:sz w:val="16"/>
      <w:szCs w:val="16"/>
      <w:lang w:val="en-GB" w:eastAsia="en-US"/>
    </w:rPr>
  </w:style>
  <w:style w:type="character" w:styleId="CommentReference">
    <w:name w:val="annotation reference"/>
    <w:rsid w:val="00311267"/>
    <w:rPr>
      <w:sz w:val="16"/>
      <w:szCs w:val="16"/>
    </w:rPr>
  </w:style>
  <w:style w:type="paragraph" w:styleId="CommentText">
    <w:name w:val="annotation text"/>
    <w:basedOn w:val="Normal"/>
    <w:link w:val="CommentTextChar"/>
    <w:rsid w:val="00311267"/>
    <w:rPr>
      <w:sz w:val="20"/>
      <w:szCs w:val="20"/>
    </w:rPr>
  </w:style>
  <w:style w:type="character" w:customStyle="1" w:styleId="CommentTextChar">
    <w:name w:val="Comment Text Char"/>
    <w:link w:val="CommentText"/>
    <w:rsid w:val="00311267"/>
    <w:rPr>
      <w:lang w:val="en-GB" w:eastAsia="en-US"/>
    </w:rPr>
  </w:style>
  <w:style w:type="paragraph" w:styleId="CommentSubject">
    <w:name w:val="annotation subject"/>
    <w:basedOn w:val="CommentText"/>
    <w:next w:val="CommentText"/>
    <w:link w:val="CommentSubjectChar"/>
    <w:rsid w:val="00311267"/>
    <w:rPr>
      <w:b/>
      <w:bCs/>
    </w:rPr>
  </w:style>
  <w:style w:type="character" w:customStyle="1" w:styleId="CommentSubjectChar">
    <w:name w:val="Comment Subject Char"/>
    <w:link w:val="CommentSubject"/>
    <w:rsid w:val="00311267"/>
    <w:rPr>
      <w:b/>
      <w:bCs/>
      <w:lang w:val="en-GB" w:eastAsia="en-US"/>
    </w:rPr>
  </w:style>
  <w:style w:type="paragraph" w:styleId="Revision">
    <w:name w:val="Revision"/>
    <w:hidden/>
    <w:uiPriority w:val="99"/>
    <w:semiHidden/>
    <w:rsid w:val="00311267"/>
    <w:rPr>
      <w:sz w:val="24"/>
      <w:szCs w:val="24"/>
      <w:lang w:val="en-GB" w:eastAsia="en-US"/>
    </w:rPr>
  </w:style>
  <w:style w:type="character" w:customStyle="1" w:styleId="BodyTextIndentChar">
    <w:name w:val="Body Text Indent Char"/>
    <w:link w:val="BodyTextIndent"/>
    <w:rsid w:val="0050354B"/>
    <w:rPr>
      <w:sz w:val="24"/>
      <w:lang w:val="en-US"/>
    </w:rPr>
  </w:style>
  <w:style w:type="table" w:styleId="TableGrid">
    <w:name w:val="Table Grid"/>
    <w:basedOn w:val="TableNormal"/>
    <w:rsid w:val="00672B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46FE"/>
    <w:rPr>
      <w:sz w:val="24"/>
      <w:szCs w:val="24"/>
      <w:lang w:eastAsia="en-US"/>
    </w:rPr>
  </w:style>
  <w:style w:type="paragraph" w:styleId="Heading2">
    <w:name w:val="heading 2"/>
    <w:basedOn w:val="Normal"/>
    <w:next w:val="Normal"/>
    <w:qFormat/>
    <w:rsid w:val="001646FE"/>
    <w:pPr>
      <w:keepNext/>
      <w:spacing w:line="360" w:lineRule="auto"/>
      <w:jc w:val="center"/>
      <w:outlineLvl w:val="1"/>
    </w:pPr>
    <w:rPr>
      <w:color w:val="000000"/>
      <w:szCs w:val="20"/>
      <w:u w:val="single"/>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46FE"/>
    <w:pPr>
      <w:tabs>
        <w:tab w:val="center" w:pos="4819"/>
        <w:tab w:val="right" w:pos="9638"/>
      </w:tabs>
    </w:pPr>
  </w:style>
  <w:style w:type="paragraph" w:styleId="BodyTextIndent">
    <w:name w:val="Body Text Indent"/>
    <w:basedOn w:val="Normal"/>
    <w:link w:val="BodyTextIndentChar"/>
    <w:rsid w:val="001646FE"/>
    <w:pPr>
      <w:ind w:left="600" w:firstLine="840"/>
    </w:pPr>
    <w:rPr>
      <w:szCs w:val="20"/>
      <w:lang w:val="en-US" w:eastAsia="lt-LT"/>
    </w:rPr>
  </w:style>
  <w:style w:type="paragraph" w:styleId="BodyTextIndent2">
    <w:name w:val="Body Text Indent 2"/>
    <w:basedOn w:val="Normal"/>
    <w:rsid w:val="001646FE"/>
    <w:pPr>
      <w:spacing w:line="360" w:lineRule="auto"/>
      <w:ind w:firstLine="720"/>
      <w:jc w:val="both"/>
    </w:pPr>
    <w:rPr>
      <w:b/>
      <w:color w:val="000000"/>
      <w:szCs w:val="20"/>
      <w:lang w:eastAsia="lt-LT"/>
    </w:rPr>
  </w:style>
  <w:style w:type="paragraph" w:styleId="Title">
    <w:name w:val="Title"/>
    <w:basedOn w:val="Normal"/>
    <w:qFormat/>
    <w:rsid w:val="001646FE"/>
    <w:pPr>
      <w:spacing w:line="360" w:lineRule="auto"/>
      <w:jc w:val="center"/>
    </w:pPr>
    <w:rPr>
      <w:b/>
      <w:szCs w:val="20"/>
      <w:lang w:eastAsia="lt-LT"/>
    </w:rPr>
  </w:style>
  <w:style w:type="paragraph" w:styleId="BodyTextIndent3">
    <w:name w:val="Body Text Indent 3"/>
    <w:basedOn w:val="Normal"/>
    <w:rsid w:val="001646FE"/>
    <w:pPr>
      <w:ind w:firstLine="720"/>
      <w:jc w:val="both"/>
    </w:pPr>
    <w:rPr>
      <w:strike/>
      <w:szCs w:val="20"/>
      <w:lang w:eastAsia="lt-LT"/>
    </w:rPr>
  </w:style>
  <w:style w:type="character" w:styleId="PageNumber">
    <w:name w:val="page number"/>
    <w:basedOn w:val="DefaultParagraphFont"/>
    <w:rsid w:val="006679C4"/>
  </w:style>
  <w:style w:type="paragraph" w:styleId="BalloonText">
    <w:name w:val="Balloon Text"/>
    <w:basedOn w:val="Normal"/>
    <w:link w:val="BalloonTextChar"/>
    <w:rsid w:val="000E3F3B"/>
    <w:rPr>
      <w:rFonts w:ascii="Tahoma" w:hAnsi="Tahoma" w:cs="Tahoma"/>
      <w:sz w:val="16"/>
      <w:szCs w:val="16"/>
    </w:rPr>
  </w:style>
  <w:style w:type="character" w:customStyle="1" w:styleId="BalloonTextChar">
    <w:name w:val="Balloon Text Char"/>
    <w:link w:val="BalloonText"/>
    <w:rsid w:val="000E3F3B"/>
    <w:rPr>
      <w:rFonts w:ascii="Tahoma" w:hAnsi="Tahoma" w:cs="Tahoma"/>
      <w:sz w:val="16"/>
      <w:szCs w:val="16"/>
      <w:lang w:val="en-GB" w:eastAsia="en-US"/>
    </w:rPr>
  </w:style>
  <w:style w:type="character" w:styleId="CommentReference">
    <w:name w:val="annotation reference"/>
    <w:rsid w:val="00311267"/>
    <w:rPr>
      <w:sz w:val="16"/>
      <w:szCs w:val="16"/>
    </w:rPr>
  </w:style>
  <w:style w:type="paragraph" w:styleId="CommentText">
    <w:name w:val="annotation text"/>
    <w:basedOn w:val="Normal"/>
    <w:link w:val="CommentTextChar"/>
    <w:rsid w:val="00311267"/>
    <w:rPr>
      <w:sz w:val="20"/>
      <w:szCs w:val="20"/>
    </w:rPr>
  </w:style>
  <w:style w:type="character" w:customStyle="1" w:styleId="CommentTextChar">
    <w:name w:val="Comment Text Char"/>
    <w:link w:val="CommentText"/>
    <w:rsid w:val="00311267"/>
    <w:rPr>
      <w:lang w:val="en-GB" w:eastAsia="en-US"/>
    </w:rPr>
  </w:style>
  <w:style w:type="paragraph" w:styleId="CommentSubject">
    <w:name w:val="annotation subject"/>
    <w:basedOn w:val="CommentText"/>
    <w:next w:val="CommentText"/>
    <w:link w:val="CommentSubjectChar"/>
    <w:rsid w:val="00311267"/>
    <w:rPr>
      <w:b/>
      <w:bCs/>
    </w:rPr>
  </w:style>
  <w:style w:type="character" w:customStyle="1" w:styleId="CommentSubjectChar">
    <w:name w:val="Comment Subject Char"/>
    <w:link w:val="CommentSubject"/>
    <w:rsid w:val="00311267"/>
    <w:rPr>
      <w:b/>
      <w:bCs/>
      <w:lang w:val="en-GB" w:eastAsia="en-US"/>
    </w:rPr>
  </w:style>
  <w:style w:type="paragraph" w:styleId="Revision">
    <w:name w:val="Revision"/>
    <w:hidden/>
    <w:uiPriority w:val="99"/>
    <w:semiHidden/>
    <w:rsid w:val="00311267"/>
    <w:rPr>
      <w:sz w:val="24"/>
      <w:szCs w:val="24"/>
      <w:lang w:val="en-GB" w:eastAsia="en-US"/>
    </w:rPr>
  </w:style>
  <w:style w:type="character" w:customStyle="1" w:styleId="BodyTextIndentChar">
    <w:name w:val="Body Text Indent Char"/>
    <w:link w:val="BodyTextIndent"/>
    <w:rsid w:val="0050354B"/>
    <w:rPr>
      <w:sz w:val="24"/>
      <w:lang w:val="en-US"/>
    </w:rPr>
  </w:style>
  <w:style w:type="table" w:styleId="TableGrid">
    <w:name w:val="Table Grid"/>
    <w:basedOn w:val="TableNormal"/>
    <w:rsid w:val="00672B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64804">
      <w:bodyDiv w:val="1"/>
      <w:marLeft w:val="0"/>
      <w:marRight w:val="0"/>
      <w:marTop w:val="0"/>
      <w:marBottom w:val="0"/>
      <w:divBdr>
        <w:top w:val="none" w:sz="0" w:space="0" w:color="auto"/>
        <w:left w:val="none" w:sz="0" w:space="0" w:color="auto"/>
        <w:bottom w:val="none" w:sz="0" w:space="0" w:color="auto"/>
        <w:right w:val="none" w:sz="0" w:space="0" w:color="auto"/>
      </w:divBdr>
    </w:div>
    <w:div w:id="275253260">
      <w:bodyDiv w:val="1"/>
      <w:marLeft w:val="0"/>
      <w:marRight w:val="0"/>
      <w:marTop w:val="0"/>
      <w:marBottom w:val="0"/>
      <w:divBdr>
        <w:top w:val="none" w:sz="0" w:space="0" w:color="auto"/>
        <w:left w:val="none" w:sz="0" w:space="0" w:color="auto"/>
        <w:bottom w:val="none" w:sz="0" w:space="0" w:color="auto"/>
        <w:right w:val="none" w:sz="0" w:space="0" w:color="auto"/>
      </w:divBdr>
      <w:divsChild>
        <w:div w:id="884874155">
          <w:marLeft w:val="0"/>
          <w:marRight w:val="0"/>
          <w:marTop w:val="0"/>
          <w:marBottom w:val="0"/>
          <w:divBdr>
            <w:top w:val="none" w:sz="0" w:space="0" w:color="auto"/>
            <w:left w:val="none" w:sz="0" w:space="0" w:color="auto"/>
            <w:bottom w:val="none" w:sz="0" w:space="0" w:color="auto"/>
            <w:right w:val="none" w:sz="0" w:space="0" w:color="auto"/>
          </w:divBdr>
        </w:div>
      </w:divsChild>
    </w:div>
    <w:div w:id="1548297783">
      <w:bodyDiv w:val="1"/>
      <w:marLeft w:val="0"/>
      <w:marRight w:val="0"/>
      <w:marTop w:val="0"/>
      <w:marBottom w:val="0"/>
      <w:divBdr>
        <w:top w:val="none" w:sz="0" w:space="0" w:color="auto"/>
        <w:left w:val="none" w:sz="0" w:space="0" w:color="auto"/>
        <w:bottom w:val="none" w:sz="0" w:space="0" w:color="auto"/>
        <w:right w:val="none" w:sz="0" w:space="0" w:color="auto"/>
      </w:divBdr>
    </w:div>
    <w:div w:id="1606616973">
      <w:bodyDiv w:val="1"/>
      <w:marLeft w:val="0"/>
      <w:marRight w:val="0"/>
      <w:marTop w:val="0"/>
      <w:marBottom w:val="0"/>
      <w:divBdr>
        <w:top w:val="none" w:sz="0" w:space="0" w:color="auto"/>
        <w:left w:val="none" w:sz="0" w:space="0" w:color="auto"/>
        <w:bottom w:val="none" w:sz="0" w:space="0" w:color="auto"/>
        <w:right w:val="none" w:sz="0" w:space="0" w:color="auto"/>
      </w:divBdr>
    </w:div>
    <w:div w:id="2055155614">
      <w:bodyDiv w:val="1"/>
      <w:marLeft w:val="0"/>
      <w:marRight w:val="0"/>
      <w:marTop w:val="0"/>
      <w:marBottom w:val="0"/>
      <w:divBdr>
        <w:top w:val="none" w:sz="0" w:space="0" w:color="auto"/>
        <w:left w:val="none" w:sz="0" w:space="0" w:color="auto"/>
        <w:bottom w:val="none" w:sz="0" w:space="0" w:color="auto"/>
        <w:right w:val="none" w:sz="0" w:space="0" w:color="auto"/>
      </w:divBdr>
      <w:divsChild>
        <w:div w:id="1346708732">
          <w:marLeft w:val="0"/>
          <w:marRight w:val="0"/>
          <w:marTop w:val="0"/>
          <w:marBottom w:val="0"/>
          <w:divBdr>
            <w:top w:val="none" w:sz="0" w:space="0" w:color="auto"/>
            <w:left w:val="none" w:sz="0" w:space="0" w:color="auto"/>
            <w:bottom w:val="none" w:sz="0" w:space="0" w:color="auto"/>
            <w:right w:val="none" w:sz="0" w:space="0" w:color="auto"/>
          </w:divBdr>
        </w:div>
      </w:divsChild>
    </w:div>
    <w:div w:id="210194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Infolex\IXIrankiaiUniversal\adm_vid\Tmp\a533ce64f52f4df283262189730bb6bf.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728F84-5889-46C1-A73D-DFD13FB69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a533ce64f52f4df283262189730bb6bf.dot</Template>
  <TotalTime>6</TotalTime>
  <Pages>5</Pages>
  <Words>1813</Words>
  <Characters>13616</Characters>
  <Application>Microsoft Office Word</Application>
  <DocSecurity>0</DocSecurity>
  <Lines>230</Lines>
  <Paragraphs>102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Manager>2018-08-06</Manager>
  <Company>VMSA</Company>
  <LinksUpToDate>false</LinksUpToDate>
  <CharactersWithSpaces>15327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KAZIUKO MUGĖS ORGANIZATORIAUS PARINKIMO 
KONKURSO ORGANIZAVIMO</dc:title>
  <dc:subject>30-2636/18(2.1.1E-TD2)</dc:subject>
  <dc:creator>VILNIAUS MIESTO SAVIVALDYBĖS ADMINISTRACIJOS DIREKTORIUS</dc:creator>
  <cp:lastModifiedBy>Vilma Baltrėnaitė</cp:lastModifiedBy>
  <cp:revision>6</cp:revision>
  <cp:lastPrinted>2016-12-07T12:45:00Z</cp:lastPrinted>
  <dcterms:created xsi:type="dcterms:W3CDTF">2018-08-02T07:00:00Z</dcterms:created>
  <dcterms:modified xsi:type="dcterms:W3CDTF">2018-08-07T13:53:00Z</dcterms:modified>
  <cp:category>PRIEDAS</cp:category>
</cp:coreProperties>
</file>