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0DEDE" w:themeColor="accent3" w:themeTint="66"/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192"/>
        <w:gridCol w:w="864"/>
        <w:gridCol w:w="864"/>
        <w:gridCol w:w="6192"/>
      </w:tblGrid>
      <w:tr w:rsidR="009D2335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192"/>
            </w:tblGrid>
            <w:tr w:rsidR="009D2335">
              <w:trPr>
                <w:trHeight w:val="7920"/>
              </w:trPr>
              <w:tc>
                <w:tcPr>
                  <w:tcW w:w="5000" w:type="pct"/>
                </w:tcPr>
                <w:p w:rsidR="0078784B" w:rsidRPr="003E4034" w:rsidRDefault="0078784B" w:rsidP="0078784B">
                  <w:pPr>
                    <w:pStyle w:val="ContactInfo"/>
                    <w:jc w:val="center"/>
                    <w:rPr>
                      <w:color w:val="auto"/>
                      <w:sz w:val="24"/>
                      <w:szCs w:val="24"/>
                    </w:rPr>
                  </w:pPr>
                  <w:r w:rsidRPr="003E4034">
                    <w:rPr>
                      <w:color w:val="auto"/>
                      <w:sz w:val="24"/>
                      <w:szCs w:val="24"/>
                    </w:rPr>
                    <w:t xml:space="preserve">      </w:t>
                  </w:r>
                </w:p>
                <w:p w:rsidR="0078784B" w:rsidRPr="00C02EFB" w:rsidRDefault="003E4034" w:rsidP="0078784B">
                  <w:pPr>
                    <w:pStyle w:val="ContactInfo"/>
                    <w:jc w:val="center"/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</w:rPr>
                  </w:pPr>
                  <w:r w:rsidRPr="00C02EFB"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</w:rPr>
                    <w:t>VILNIAUS MIESTO SAVIVALDYBĖ</w:t>
                  </w:r>
                </w:p>
                <w:p w:rsidR="0078784B" w:rsidRDefault="003E4034" w:rsidP="0078784B">
                  <w:pPr>
                    <w:pStyle w:val="ContactInfo"/>
                    <w:jc w:val="center"/>
                  </w:pPr>
                  <w:r>
                    <w:rPr>
                      <w:noProof/>
                      <w:lang w:val="lt-LT" w:eastAsia="lt-LT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margin">
                          <wp:posOffset>1348740</wp:posOffset>
                        </wp:positionH>
                        <wp:positionV relativeFrom="margin">
                          <wp:posOffset>502920</wp:posOffset>
                        </wp:positionV>
                        <wp:extent cx="1365885" cy="1611630"/>
                        <wp:effectExtent l="342900" t="19050" r="24765" b="217170"/>
                        <wp:wrapNone/>
                        <wp:docPr id="6" name="Paveikslėlis 7" descr="Herbas Vilniaus. - Lietuwa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erbas Vilniaus. - Lietuw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611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49987" dist="250190" dir="8460000" algn="ctr">
                                    <a:srgbClr val="000000">
                                      <a:alpha val="28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contrasting" dir="t">
                                    <a:rot lat="0" lon="0" rev="1500000"/>
                                  </a:lightRig>
                                </a:scene3d>
                                <a:sp3d prstMaterial="metal">
                                  <a:bevelT w="88900" h="889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8784B">
                    <w:t xml:space="preserve">       </w:t>
                  </w: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3E4034" w:rsidRDefault="003E4034" w:rsidP="0078784B">
                  <w:pPr>
                    <w:pStyle w:val="ContactInfo"/>
                    <w:jc w:val="center"/>
                  </w:pPr>
                </w:p>
                <w:p w:rsidR="0078784B" w:rsidRPr="003E4034" w:rsidRDefault="0078784B" w:rsidP="003E4034">
                  <w:pPr>
                    <w:pStyle w:val="ContactInfo"/>
                    <w:jc w:val="center"/>
                  </w:pPr>
                  <w:r>
                    <w:t xml:space="preserve">  </w:t>
                  </w: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Default="003E4034" w:rsidP="0078784B">
                  <w:pPr>
                    <w:pStyle w:val="ContactInf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E4034" w:rsidRPr="00C2123A" w:rsidRDefault="003E4034" w:rsidP="0078784B">
                  <w:pPr>
                    <w:pStyle w:val="ContactInfo"/>
                    <w:jc w:val="center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</w:p>
                <w:p w:rsidR="00C2123A" w:rsidRDefault="00C2123A" w:rsidP="0078784B">
                  <w:pPr>
                    <w:pStyle w:val="ContactInfo"/>
                    <w:jc w:val="center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</w:p>
                <w:p w:rsidR="0078784B" w:rsidRPr="00C2123A" w:rsidRDefault="003E4034" w:rsidP="0078784B">
                  <w:pPr>
                    <w:pStyle w:val="ContactInfo"/>
                    <w:jc w:val="center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C2123A">
                    <w:rPr>
                      <w:rFonts w:asciiTheme="majorHAnsi" w:hAnsiTheme="majorHAnsi" w:cs="Times New Roman"/>
                      <w:noProof/>
                      <w:color w:val="auto"/>
                      <w:sz w:val="24"/>
                      <w:szCs w:val="24"/>
                      <w:lang w:val="lt-LT" w:eastAsia="lt-LT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margin">
                          <wp:posOffset>1493520</wp:posOffset>
                        </wp:positionH>
                        <wp:positionV relativeFrom="margin">
                          <wp:posOffset>2693670</wp:posOffset>
                        </wp:positionV>
                        <wp:extent cx="1058545" cy="2351405"/>
                        <wp:effectExtent l="342900" t="19050" r="8255" b="487045"/>
                        <wp:wrapSquare wrapText="bothSides"/>
                        <wp:docPr id="5" name="Paveikslėlis 5" descr="Vilniaus „Žilvinėlio“ lopšelis - darzel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Vilniaus „Žilvinėlio“ lopšelis - darzel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545" cy="235140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outerShdw blurRad="149987" dist="250190" dir="8460000" algn="ctr">
                                    <a:srgbClr val="000000">
                                      <a:alpha val="28000"/>
                                    </a:srgbClr>
                                  </a:outerShdw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contrasting" dir="t">
                                    <a:rot lat="0" lon="0" rev="1500000"/>
                                  </a:lightRig>
                                </a:scene3d>
                                <a:sp3d prstMaterial="metal">
                                  <a:bevelT w="88900" h="889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8784B" w:rsidRPr="00C2123A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Taikos g. 130, Vilnius, LT-05226</w:t>
                  </w:r>
                </w:p>
                <w:p w:rsidR="0078784B" w:rsidRPr="00C2123A" w:rsidRDefault="0078784B" w:rsidP="0078784B">
                  <w:pPr>
                    <w:pStyle w:val="ContactInfo"/>
                    <w:jc w:val="center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C2123A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 xml:space="preserve">Tel. </w:t>
                  </w:r>
                  <w:r w:rsidR="00C07E5D" w:rsidRPr="00C2123A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8-52-429558</w:t>
                  </w:r>
                </w:p>
                <w:p w:rsidR="00C07E5D" w:rsidRDefault="00C07E5D" w:rsidP="0078784B">
                  <w:pPr>
                    <w:pStyle w:val="ContactInfo"/>
                    <w:jc w:val="center"/>
                  </w:pPr>
                  <w:r w:rsidRPr="00C2123A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el.paštas rastine@zilvinelis.vilnius.lm.lt</w:t>
                  </w:r>
                </w:p>
              </w:tc>
            </w:tr>
            <w:tr w:rsidR="009D2335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:rsidR="009D2335" w:rsidRDefault="009D2335">
                  <w:pPr>
                    <w:pStyle w:val="Betarp"/>
                  </w:pPr>
                </w:p>
              </w:tc>
            </w:tr>
          </w:tbl>
          <w:p w:rsidR="009D2335" w:rsidRDefault="009D2335">
            <w:pPr>
              <w:pStyle w:val="Betarp"/>
            </w:pPr>
          </w:p>
        </w:tc>
        <w:tc>
          <w:tcPr>
            <w:tcW w:w="864" w:type="dxa"/>
          </w:tcPr>
          <w:p w:rsidR="009D2335" w:rsidRDefault="009D2335">
            <w:pPr>
              <w:pStyle w:val="Betarp"/>
            </w:pPr>
          </w:p>
        </w:tc>
        <w:tc>
          <w:tcPr>
            <w:tcW w:w="864" w:type="dxa"/>
          </w:tcPr>
          <w:p w:rsidR="009D2335" w:rsidRDefault="009D2335">
            <w:pPr>
              <w:pStyle w:val="Betarp"/>
            </w:pP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192"/>
            </w:tblGrid>
            <w:tr w:rsidR="009D2335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1B4931" w:rsidRPr="00C2123A" w:rsidRDefault="0078784B" w:rsidP="001B4931">
                  <w:pPr>
                    <w:pStyle w:val="Pavadinimas"/>
                    <w:spacing w:line="276" w:lineRule="auto"/>
                    <w:jc w:val="center"/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</w:pPr>
                  <w:r w:rsidRPr="00C2123A"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  <w:t>METODINĖ IKIMOKYKLINIŲ IR PRIEŠMOKYKLINIŲ UGDYMO ĮSTAIGŲ KONFERENCIJA</w:t>
                  </w:r>
                </w:p>
                <w:p w:rsidR="0078784B" w:rsidRPr="00C2123A" w:rsidRDefault="0078784B" w:rsidP="001B4931">
                  <w:pPr>
                    <w:pStyle w:val="Pavadinimas"/>
                    <w:spacing w:line="276" w:lineRule="auto"/>
                    <w:jc w:val="center"/>
                    <w:rPr>
                      <w:rFonts w:cs="Times New Roman"/>
                      <w:color w:val="auto"/>
                      <w:sz w:val="36"/>
                      <w:szCs w:val="36"/>
                      <w:lang w:val="lt-LT"/>
                    </w:rPr>
                  </w:pPr>
                </w:p>
                <w:p w:rsidR="0078784B" w:rsidRPr="00C2123A" w:rsidRDefault="0078784B" w:rsidP="0078784B">
                  <w:pPr>
                    <w:pStyle w:val="Pavadinimas"/>
                    <w:spacing w:line="276" w:lineRule="auto"/>
                    <w:jc w:val="center"/>
                    <w:rPr>
                      <w:rFonts w:cstheme="majorEastAsia"/>
                      <w:b/>
                      <w:color w:val="auto"/>
                      <w:sz w:val="36"/>
                      <w:szCs w:val="36"/>
                      <w:lang w:val="lt-LT"/>
                    </w:rPr>
                  </w:pPr>
                  <w:r w:rsidRPr="00C2123A">
                    <w:rPr>
                      <w:rFonts w:cstheme="majorEastAsia"/>
                      <w:b/>
                      <w:color w:val="auto"/>
                      <w:sz w:val="36"/>
                      <w:szCs w:val="36"/>
                      <w:lang w:val="lt-LT"/>
                    </w:rPr>
                    <w:t>„</w:t>
                  </w:r>
                  <w:r w:rsidR="005A1913" w:rsidRPr="00C2123A"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  <w:t>GAMTAI REIKIA DRAUG</w:t>
                  </w:r>
                  <w:r w:rsidR="00574A61"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  <w:t>Ų: APLINKOSAUGINIO IR EKOLOGINI</w:t>
                  </w:r>
                  <w:r w:rsidR="005A1913" w:rsidRPr="00C2123A"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  <w:t>O UGDYMO PATIRTYS VAIKŲ DARŽELYJE</w:t>
                  </w:r>
                  <w:r w:rsidRPr="00C2123A">
                    <w:rPr>
                      <w:rFonts w:cstheme="majorEastAsia"/>
                      <w:b/>
                      <w:color w:val="auto"/>
                      <w:sz w:val="36"/>
                      <w:szCs w:val="36"/>
                      <w:lang w:val="lt-LT"/>
                    </w:rPr>
                    <w:t>”</w:t>
                  </w:r>
                </w:p>
                <w:p w:rsidR="0078784B" w:rsidRPr="00C2123A" w:rsidRDefault="0078784B" w:rsidP="0078784B">
                  <w:pPr>
                    <w:pStyle w:val="Pavadinimas"/>
                    <w:spacing w:line="276" w:lineRule="auto"/>
                    <w:jc w:val="center"/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</w:pPr>
                </w:p>
                <w:p w:rsidR="0078784B" w:rsidRPr="00C2123A" w:rsidRDefault="005A1913" w:rsidP="0078784B">
                  <w:pPr>
                    <w:pStyle w:val="Pavadinimas"/>
                    <w:spacing w:line="276" w:lineRule="auto"/>
                    <w:jc w:val="center"/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</w:pPr>
                  <w:r w:rsidRPr="00C2123A">
                    <w:rPr>
                      <w:rFonts w:cs="Times New Roman"/>
                      <w:b/>
                      <w:color w:val="auto"/>
                      <w:sz w:val="36"/>
                      <w:szCs w:val="36"/>
                      <w:lang w:val="lt-LT"/>
                    </w:rPr>
                    <w:t>2022-11-14</w:t>
                  </w:r>
                </w:p>
                <w:p w:rsidR="00F44403" w:rsidRPr="003E4034" w:rsidRDefault="003E4034" w:rsidP="0078784B">
                  <w:pPr>
                    <w:pStyle w:val="Pavadinimas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lt-LT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auto"/>
                      <w:sz w:val="32"/>
                      <w:szCs w:val="32"/>
                      <w:lang w:val="lt-LT" w:eastAsia="lt-LT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6065520" y="4450080"/>
                        <wp:positionH relativeFrom="margin">
                          <wp:posOffset>651510</wp:posOffset>
                        </wp:positionH>
                        <wp:positionV relativeFrom="margin">
                          <wp:posOffset>3097530</wp:posOffset>
                        </wp:positionV>
                        <wp:extent cx="2979420" cy="3077210"/>
                        <wp:effectExtent l="247650" t="95250" r="220980" b="85090"/>
                        <wp:wrapSquare wrapText="bothSides"/>
                        <wp:docPr id="1" name="Paveikslėlis 1" descr="C:\Users\darzelis\Downloads\20220914_0948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rzelis\Downloads\20220914_0948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19125" r="373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979420" cy="3077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44403" w:rsidRDefault="00F44403" w:rsidP="0078784B">
                  <w:pPr>
                    <w:pStyle w:val="Pavadinimas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70481C" w:themeColor="accent6" w:themeShade="80"/>
                      <w:sz w:val="32"/>
                      <w:szCs w:val="32"/>
                      <w:lang w:val="lt-LT"/>
                    </w:rPr>
                  </w:pPr>
                </w:p>
                <w:p w:rsidR="00F44403" w:rsidRPr="005A1913" w:rsidRDefault="00F44403" w:rsidP="0078784B">
                  <w:pPr>
                    <w:pStyle w:val="Pavadinimas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70481C" w:themeColor="accent6" w:themeShade="80"/>
                      <w:sz w:val="32"/>
                      <w:szCs w:val="32"/>
                      <w:lang w:val="lt-LT"/>
                    </w:rPr>
                  </w:pPr>
                </w:p>
                <w:p w:rsidR="00717812" w:rsidRPr="005A1913" w:rsidRDefault="00717812" w:rsidP="00717812">
                  <w:pPr>
                    <w:pStyle w:val="Pavadinimas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70481C" w:themeColor="accent6" w:themeShade="80"/>
                      <w:sz w:val="32"/>
                      <w:szCs w:val="32"/>
                      <w:lang w:val="lt-LT"/>
                    </w:rPr>
                  </w:pPr>
                </w:p>
              </w:tc>
            </w:tr>
            <w:tr w:rsidR="009D2335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1"/>
                  </w:tblGrid>
                  <w:tr w:rsidR="009D2335" w:rsidRPr="005A1913">
                    <w:tc>
                      <w:tcPr>
                        <w:tcW w:w="0" w:type="auto"/>
                      </w:tcPr>
                      <w:p w:rsidR="009D2335" w:rsidRPr="005A1913" w:rsidRDefault="009D2335">
                        <w:pPr>
                          <w:pStyle w:val="Photo"/>
                          <w:rPr>
                            <w:color w:val="70481C" w:themeColor="accent6" w:themeShade="80"/>
                          </w:rPr>
                        </w:pPr>
                      </w:p>
                    </w:tc>
                  </w:tr>
                </w:tbl>
                <w:p w:rsidR="009D2335" w:rsidRPr="005A1913" w:rsidRDefault="009D2335">
                  <w:pPr>
                    <w:pStyle w:val="Betarp"/>
                    <w:jc w:val="center"/>
                    <w:rPr>
                      <w:color w:val="70481C" w:themeColor="accent6" w:themeShade="80"/>
                    </w:rPr>
                  </w:pPr>
                </w:p>
              </w:tc>
            </w:tr>
            <w:tr w:rsidR="009D2335">
              <w:trPr>
                <w:trHeight w:val="1800"/>
              </w:trPr>
              <w:tc>
                <w:tcPr>
                  <w:tcW w:w="5000" w:type="pct"/>
                </w:tcPr>
                <w:p w:rsidR="009D2335" w:rsidRPr="005A1913" w:rsidRDefault="003B57B5">
                  <w:pPr>
                    <w:pStyle w:val="Organization"/>
                    <w:rPr>
                      <w:color w:val="70481C" w:themeColor="accent6" w:themeShade="80"/>
                    </w:rPr>
                  </w:pPr>
                  <w:sdt>
                    <w:sdtPr>
                      <w:rPr>
                        <w:color w:val="70481C" w:themeColor="accent6" w:themeShade="80"/>
                      </w:rPr>
                      <w:alias w:val="Company Name"/>
                      <w:tag w:val=""/>
                      <w:id w:val="703292134"/>
                      <w:placeholder>
                        <w:docPart w:val="293ECFF73879490CA625E5B59AAF70D2"/>
                      </w:placeholder>
                      <w:showingPlcHdr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57522A" w:rsidRPr="005A1913">
                        <w:rPr>
                          <w:color w:val="70481C" w:themeColor="accent6" w:themeShade="80"/>
                        </w:rPr>
                        <w:t>[Company Name]</w:t>
                      </w:r>
                    </w:sdtContent>
                  </w:sdt>
                </w:p>
                <w:sdt>
                  <w:sdtPr>
                    <w:rPr>
                      <w:color w:val="70481C" w:themeColor="accent6" w:themeShade="80"/>
                    </w:rPr>
                    <w:id w:val="-1219047643"/>
                    <w:placeholder>
                      <w:docPart w:val="89638017764B4780A987388A11F7B650"/>
                    </w:placeholder>
                    <w:temporary/>
                    <w:showingPlcHdr/>
                    <w:text/>
                  </w:sdtPr>
                  <w:sdtContent>
                    <w:p w:rsidR="009D2335" w:rsidRPr="005A1913" w:rsidRDefault="0057522A">
                      <w:pPr>
                        <w:pStyle w:val="Antrinispavadinimas"/>
                        <w:rPr>
                          <w:color w:val="70481C" w:themeColor="accent6" w:themeShade="80"/>
                        </w:rPr>
                      </w:pPr>
                      <w:r w:rsidRPr="005A1913">
                        <w:rPr>
                          <w:color w:val="70481C" w:themeColor="accent6" w:themeShade="80"/>
                        </w:rPr>
                        <w:t>[Subtitle]</w:t>
                      </w:r>
                    </w:p>
                  </w:sdtContent>
                </w:sdt>
              </w:tc>
            </w:tr>
          </w:tbl>
          <w:p w:rsidR="009D2335" w:rsidRDefault="009D2335">
            <w:pPr>
              <w:pStyle w:val="Betarp"/>
            </w:pPr>
          </w:p>
        </w:tc>
      </w:tr>
    </w:tbl>
    <w:p w:rsidR="009D2335" w:rsidRDefault="009D2335">
      <w:pPr>
        <w:pStyle w:val="Betarp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192"/>
        <w:gridCol w:w="864"/>
        <w:gridCol w:w="864"/>
        <w:gridCol w:w="6192"/>
      </w:tblGrid>
      <w:tr w:rsidR="009D2335">
        <w:trPr>
          <w:trHeight w:hRule="exact" w:val="9792"/>
        </w:trPr>
        <w:tc>
          <w:tcPr>
            <w:tcW w:w="6192" w:type="dxa"/>
          </w:tcPr>
          <w:p w:rsidR="009D2335" w:rsidRPr="004E7786" w:rsidRDefault="005A1913" w:rsidP="00893167">
            <w:pPr>
              <w:pStyle w:val="Turinioantrat"/>
              <w:jc w:val="center"/>
              <w:rPr>
                <w:color w:val="auto"/>
                <w:lang w:val="lt-LT"/>
              </w:rPr>
            </w:pPr>
            <w:r w:rsidRPr="004E7786">
              <w:rPr>
                <w:color w:val="auto"/>
                <w:lang w:val="lt-LT"/>
              </w:rPr>
              <w:lastRenderedPageBreak/>
              <w:t>KONFERENCIJOS PROGRAMA</w:t>
            </w:r>
          </w:p>
          <w:p w:rsidR="00D352F0" w:rsidRPr="004E7786" w:rsidRDefault="00C02EFB" w:rsidP="004E7786">
            <w:pPr>
              <w:pStyle w:val="Turinys1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13.30</w:t>
            </w:r>
            <w:r w:rsidR="005A1913" w:rsidRPr="004E7786">
              <w:rPr>
                <w:rFonts w:asciiTheme="majorHAnsi" w:hAnsiTheme="majorHAnsi"/>
              </w:rPr>
              <w:t xml:space="preserve"> </w:t>
            </w:r>
            <w:r w:rsidR="00D352F0" w:rsidRPr="004E7786">
              <w:rPr>
                <w:rFonts w:asciiTheme="majorHAnsi" w:hAnsiTheme="majorHAnsi"/>
              </w:rPr>
              <w:t xml:space="preserve">val. </w:t>
            </w:r>
            <w:r w:rsidR="005A1913" w:rsidRPr="004E7786">
              <w:rPr>
                <w:rFonts w:asciiTheme="majorHAnsi" w:hAnsiTheme="majorHAnsi"/>
              </w:rPr>
              <w:t>konferencijos pradžia.</w:t>
            </w:r>
          </w:p>
          <w:p w:rsidR="009D2335" w:rsidRPr="004E7786" w:rsidRDefault="00D352F0" w:rsidP="004E7786">
            <w:pPr>
              <w:pStyle w:val="Turinys1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 w:rsidRPr="004E7786">
              <w:rPr>
                <w:rFonts w:asciiTheme="majorHAnsi" w:hAnsiTheme="majorHAnsi"/>
              </w:rPr>
              <w:t xml:space="preserve"> </w:t>
            </w:r>
            <w:r w:rsidR="00C02EFB">
              <w:rPr>
                <w:rFonts w:asciiTheme="majorHAnsi" w:hAnsiTheme="majorHAnsi"/>
              </w:rPr>
              <w:t>13.3</w:t>
            </w:r>
            <w:r w:rsidR="005A1913" w:rsidRPr="004E7786">
              <w:rPr>
                <w:rFonts w:asciiTheme="majorHAnsi" w:hAnsiTheme="majorHAnsi"/>
              </w:rPr>
              <w:t xml:space="preserve">5 val. </w:t>
            </w:r>
            <w:r w:rsidRPr="004E7786">
              <w:rPr>
                <w:rFonts w:asciiTheme="majorHAnsi" w:hAnsiTheme="majorHAnsi"/>
              </w:rPr>
              <w:t>Sveikinimo žodį tars</w:t>
            </w:r>
            <w:r w:rsidR="005A1913" w:rsidRPr="004E7786">
              <w:rPr>
                <w:rFonts w:asciiTheme="majorHAnsi" w:hAnsiTheme="majorHAnsi"/>
              </w:rPr>
              <w:t xml:space="preserve"> konferencijos globėja</w:t>
            </w:r>
            <w:r w:rsidRPr="004E7786">
              <w:rPr>
                <w:rFonts w:asciiTheme="majorHAnsi" w:hAnsiTheme="majorHAnsi"/>
              </w:rPr>
              <w:t xml:space="preserve"> Vilniaus miesto savivaldybės administracijos Miesto tvarkymo ir aplinkos apsaugos skyriaus Aplinkos apsaugos ir želdinių tvarkymo poskyrio Ekologė Ona Motiejūnaitė. </w:t>
            </w:r>
          </w:p>
          <w:p w:rsidR="001A3EC6" w:rsidRPr="004E7786" w:rsidRDefault="00C02EFB" w:rsidP="004E7786">
            <w:pPr>
              <w:pStyle w:val="Turinys1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13.4</w:t>
            </w:r>
            <w:r w:rsidR="007144AB">
              <w:rPr>
                <w:rFonts w:asciiTheme="majorHAnsi" w:hAnsiTheme="majorHAnsi"/>
              </w:rPr>
              <w:t>0</w:t>
            </w:r>
            <w:r w:rsidR="001A3EC6" w:rsidRPr="004E7786">
              <w:rPr>
                <w:rFonts w:asciiTheme="majorHAnsi" w:hAnsiTheme="majorHAnsi"/>
              </w:rPr>
              <w:t xml:space="preserve"> val. Pranešimą skaitys Nacionalinės visuomenės sveikatos priežiūros laboratorijos Parazitologinių tyrimų poskyrio parazitologijos specialistė Daiva Veitienė. Pranešimo tema „Kai kurie parazitiniai žmonių helmintai Lietuvoje“. </w:t>
            </w:r>
          </w:p>
          <w:p w:rsidR="00A34E81" w:rsidRPr="004E7786" w:rsidRDefault="00A34E81" w:rsidP="00A34E81">
            <w:pPr>
              <w:rPr>
                <w:rFonts w:asciiTheme="majorHAnsi" w:hAnsiTheme="majorHAnsi"/>
                <w:color w:val="70481C" w:themeColor="accent6" w:themeShade="80"/>
                <w:lang w:val="lt-LT"/>
              </w:rPr>
            </w:pPr>
          </w:p>
          <w:p w:rsidR="00C2123A" w:rsidRDefault="00A34E81" w:rsidP="007144AB">
            <w:pPr>
              <w:jc w:val="center"/>
              <w:rPr>
                <w:rFonts w:asciiTheme="majorHAnsi" w:hAnsiTheme="majorHAnsi" w:cs="Times New Roman"/>
                <w:b/>
                <w:color w:val="auto"/>
                <w:sz w:val="28"/>
                <w:szCs w:val="28"/>
                <w:lang w:val="lt-LT"/>
              </w:rPr>
            </w:pPr>
            <w:r w:rsidRPr="004E7786">
              <w:rPr>
                <w:rFonts w:asciiTheme="majorHAnsi" w:hAnsiTheme="majorHAnsi" w:cs="Times New Roman"/>
                <w:b/>
                <w:color w:val="auto"/>
                <w:sz w:val="28"/>
                <w:szCs w:val="28"/>
                <w:lang w:val="lt-LT"/>
              </w:rPr>
              <w:t xml:space="preserve">ŽODINIAI PRANEŠIMAI </w:t>
            </w:r>
          </w:p>
          <w:p w:rsidR="007144AB" w:rsidRPr="004E7786" w:rsidRDefault="007144AB" w:rsidP="007144AB">
            <w:pPr>
              <w:jc w:val="center"/>
              <w:rPr>
                <w:rFonts w:asciiTheme="majorHAnsi" w:hAnsiTheme="majorHAnsi" w:cs="Times New Roman"/>
                <w:b/>
                <w:color w:val="auto"/>
                <w:sz w:val="28"/>
                <w:szCs w:val="28"/>
                <w:lang w:val="lt-LT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28"/>
                <w:szCs w:val="28"/>
                <w:lang w:val="lt-LT"/>
              </w:rPr>
              <w:t xml:space="preserve">14.05-15.25 val. </w:t>
            </w:r>
          </w:p>
          <w:p w:rsidR="00A34E81" w:rsidRPr="004E7786" w:rsidRDefault="004E7786" w:rsidP="004E7786">
            <w:pPr>
              <w:pStyle w:val="Turinys1"/>
              <w:numPr>
                <w:ilvl w:val="0"/>
                <w:numId w:val="0"/>
              </w:numPr>
              <w:rPr>
                <w:rFonts w:asciiTheme="majorHAnsi" w:hAnsiTheme="majorHAnsi"/>
              </w:rPr>
            </w:pPr>
            <w:r w:rsidRPr="004E7786">
              <w:rPr>
                <w:rFonts w:asciiTheme="majorHAnsi" w:hAnsiTheme="majorHAnsi"/>
              </w:rPr>
              <w:t xml:space="preserve">1. </w:t>
            </w:r>
            <w:r w:rsidR="00785BFB" w:rsidRPr="004E7786">
              <w:rPr>
                <w:rFonts w:asciiTheme="majorHAnsi" w:hAnsiTheme="majorHAnsi"/>
              </w:rPr>
              <w:t>„</w:t>
            </w:r>
            <w:r w:rsidR="00013B08" w:rsidRPr="004E7786">
              <w:rPr>
                <w:rFonts w:asciiTheme="majorHAnsi" w:hAnsiTheme="majorHAnsi"/>
              </w:rPr>
              <w:t xml:space="preserve">5 elementai – aplinkosauginei </w:t>
            </w:r>
            <w:r w:rsidR="00ED0B9D" w:rsidRPr="004E7786">
              <w:rPr>
                <w:rFonts w:asciiTheme="majorHAnsi" w:hAnsiTheme="majorHAnsi"/>
              </w:rPr>
              <w:t>savimonei ugdyti</w:t>
            </w:r>
            <w:r w:rsidR="00A34E81" w:rsidRPr="004E7786">
              <w:rPr>
                <w:rFonts w:asciiTheme="majorHAnsi" w:hAnsiTheme="majorHAnsi"/>
              </w:rPr>
              <w:t>".</w:t>
            </w:r>
          </w:p>
          <w:p w:rsidR="00A34E81" w:rsidRPr="004E7786" w:rsidRDefault="00FC77B1" w:rsidP="00BB560E">
            <w:pPr>
              <w:jc w:val="both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Pranešimą parengė </w:t>
            </w:r>
            <w:r w:rsidR="00A34E81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Vilniaus lopšelio</w:t>
            </w: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-</w:t>
            </w:r>
            <w:r w:rsidR="00A34E81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darželio „</w:t>
            </w:r>
            <w:r w:rsidR="00ED0B9D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Vėrinėlis</w:t>
            </w:r>
            <w:r w:rsidR="00A34E81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“  </w:t>
            </w:r>
            <w:r w:rsidRPr="00C02EFB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mokytoja</w:t>
            </w:r>
            <w:r w:rsidR="00C02EFB" w:rsidRPr="00C02EFB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metodininkė</w:t>
            </w:r>
            <w:r w:rsidR="00A34E81" w:rsidRPr="004E7786">
              <w:rPr>
                <w:rFonts w:asciiTheme="majorHAnsi" w:hAnsiTheme="majorHAnsi" w:cs="Times New Roman"/>
                <w:color w:val="FF0000"/>
                <w:sz w:val="24"/>
                <w:szCs w:val="24"/>
                <w:lang w:val="lt-LT" w:eastAsia="lt-LT"/>
              </w:rPr>
              <w:t xml:space="preserve"> </w:t>
            </w:r>
            <w:r w:rsidR="00ED0B9D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Gitana Petrauskienė</w:t>
            </w:r>
            <w:r w:rsidR="00A34E81" w:rsidRPr="004E7786">
              <w:rPr>
                <w:rFonts w:asciiTheme="majorHAnsi" w:eastAsia="Times New Roman" w:hAnsiTheme="majorHAnsi"/>
                <w:color w:val="auto"/>
                <w:sz w:val="24"/>
                <w:szCs w:val="24"/>
                <w:lang w:val="lt-LT" w:eastAsia="lt-LT"/>
              </w:rPr>
              <w:t xml:space="preserve"> ir </w:t>
            </w:r>
            <w:r w:rsidRPr="00C02EFB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mokytoja</w:t>
            </w:r>
            <w:r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</w:t>
            </w:r>
            <w:r w:rsidR="00ED0B9D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Oksana Markina</w:t>
            </w:r>
          </w:p>
          <w:p w:rsidR="00942CA1" w:rsidRPr="004E7786" w:rsidRDefault="00942CA1" w:rsidP="00BB560E">
            <w:pPr>
              <w:jc w:val="both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942CA1" w:rsidRPr="004E7786" w:rsidRDefault="00942CA1" w:rsidP="00BB560E">
            <w:pPr>
              <w:jc w:val="both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942CA1" w:rsidRPr="004E7786" w:rsidRDefault="00942CA1" w:rsidP="00BB560E">
            <w:pPr>
              <w:jc w:val="both"/>
              <w:rPr>
                <w:rFonts w:asciiTheme="majorHAnsi" w:eastAsia="Times New Roman" w:hAnsiTheme="majorHAnsi"/>
                <w:color w:val="auto"/>
                <w:sz w:val="24"/>
                <w:szCs w:val="24"/>
                <w:lang w:val="lt-LT" w:eastAsia="lt-LT"/>
              </w:rPr>
            </w:pPr>
          </w:p>
          <w:p w:rsidR="00A34E81" w:rsidRPr="004E7786" w:rsidRDefault="00560E01" w:rsidP="004E7786">
            <w:pPr>
              <w:pStyle w:val="Turinys1"/>
              <w:rPr>
                <w:rFonts w:asciiTheme="majorHAnsi" w:hAnsiTheme="majorHAnsi"/>
              </w:rPr>
            </w:pPr>
            <w:r w:rsidRPr="004E7786">
              <w:rPr>
                <w:rFonts w:asciiTheme="majorHAnsi" w:hAnsiTheme="majorHAnsi"/>
              </w:rPr>
              <w:t>„</w:t>
            </w:r>
            <w:r w:rsidR="00ED0B9D" w:rsidRPr="004E7786">
              <w:rPr>
                <w:rFonts w:asciiTheme="majorHAnsi" w:hAnsiTheme="majorHAnsi"/>
              </w:rPr>
              <w:t>Kaip mes vertiname ir tausojame gamtos dovanas</w:t>
            </w:r>
            <w:r w:rsidR="00A34E81" w:rsidRPr="004E7786">
              <w:rPr>
                <w:rFonts w:asciiTheme="majorHAnsi" w:hAnsiTheme="majorHAnsi"/>
              </w:rPr>
              <w:t>".</w:t>
            </w:r>
          </w:p>
          <w:p w:rsidR="00A34E81" w:rsidRPr="004E7786" w:rsidRDefault="00135C6A" w:rsidP="00BB560E">
            <w:pPr>
              <w:jc w:val="both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Pranešimą parengė </w:t>
            </w:r>
            <w:r w:rsidR="00A34E81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Vilniaus</w:t>
            </w:r>
            <w:r w:rsidR="00BB560E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lopšelio-</w:t>
            </w:r>
            <w:r w:rsidR="003A0E15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darželio „</w:t>
            </w:r>
            <w:r w:rsidR="00580B21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Pelėda</w:t>
            </w:r>
            <w:r w:rsidR="003A0E15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“ </w:t>
            </w:r>
            <w:r w:rsidR="00BB560E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direktoriaus pavaduotoja ugdymui</w:t>
            </w:r>
            <w:r w:rsidR="003A0E15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</w:t>
            </w:r>
            <w:r w:rsidR="00BB560E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Diana Trinkūnienė</w:t>
            </w:r>
            <w:r w:rsidR="00D77891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.</w:t>
            </w:r>
          </w:p>
          <w:p w:rsidR="00A34E81" w:rsidRPr="004E7786" w:rsidRDefault="00A34E81" w:rsidP="004E7786">
            <w:pPr>
              <w:pStyle w:val="Turinys1"/>
              <w:rPr>
                <w:rFonts w:asciiTheme="majorHAnsi" w:hAnsiTheme="majorHAnsi"/>
              </w:rPr>
            </w:pPr>
          </w:p>
        </w:tc>
        <w:tc>
          <w:tcPr>
            <w:tcW w:w="864" w:type="dxa"/>
          </w:tcPr>
          <w:p w:rsidR="009D2335" w:rsidRPr="004E7786" w:rsidRDefault="009D2335">
            <w:pPr>
              <w:pStyle w:val="Betarp"/>
              <w:rPr>
                <w:rFonts w:asciiTheme="majorHAnsi" w:hAnsiTheme="majorHAnsi"/>
                <w:lang w:val="lt-LT"/>
              </w:rPr>
            </w:pPr>
          </w:p>
        </w:tc>
        <w:tc>
          <w:tcPr>
            <w:tcW w:w="864" w:type="dxa"/>
          </w:tcPr>
          <w:p w:rsidR="009D2335" w:rsidRPr="004E7786" w:rsidRDefault="009D2335">
            <w:pPr>
              <w:pStyle w:val="Betarp"/>
              <w:rPr>
                <w:rFonts w:asciiTheme="majorHAnsi" w:hAnsiTheme="majorHAnsi"/>
              </w:rPr>
            </w:pPr>
          </w:p>
        </w:tc>
        <w:tc>
          <w:tcPr>
            <w:tcW w:w="6192" w:type="dxa"/>
          </w:tcPr>
          <w:p w:rsidR="009D2335" w:rsidRPr="004E7786" w:rsidRDefault="003553AB" w:rsidP="004E7786">
            <w:pPr>
              <w:pStyle w:val="Turinys1"/>
              <w:numPr>
                <w:ilvl w:val="0"/>
                <w:numId w:val="0"/>
              </w:numPr>
              <w:ind w:left="720" w:hanging="360"/>
              <w:rPr>
                <w:rFonts w:asciiTheme="majorHAnsi" w:hAnsiTheme="majorHAnsi"/>
              </w:rPr>
            </w:pPr>
            <w:r w:rsidRPr="004E7786">
              <w:rPr>
                <w:rFonts w:asciiTheme="majorHAnsi" w:hAnsiTheme="majorHAnsi"/>
              </w:rPr>
              <w:t xml:space="preserve">2. </w:t>
            </w:r>
            <w:r w:rsidR="007F4C8A" w:rsidRPr="004E7786">
              <w:rPr>
                <w:rFonts w:asciiTheme="majorHAnsi" w:hAnsiTheme="majorHAnsi"/>
              </w:rPr>
              <w:t>„Aug</w:t>
            </w:r>
            <w:r w:rsidR="00E53267" w:rsidRPr="004E7786">
              <w:rPr>
                <w:rFonts w:asciiTheme="majorHAnsi" w:hAnsiTheme="majorHAnsi"/>
              </w:rPr>
              <w:t>u ir auginu (kaip sudominti vaikus prižiūr</w:t>
            </w:r>
            <w:r w:rsidRPr="004E7786">
              <w:rPr>
                <w:rFonts w:asciiTheme="majorHAnsi" w:hAnsiTheme="majorHAnsi"/>
              </w:rPr>
              <w:t>ėti augalus ir puoselėti gamtą)</w:t>
            </w:r>
            <w:r w:rsidR="003A0E15" w:rsidRPr="004E7786">
              <w:rPr>
                <w:rFonts w:asciiTheme="majorHAnsi" w:hAnsiTheme="majorHAnsi"/>
              </w:rPr>
              <w:t>.</w:t>
            </w:r>
          </w:p>
          <w:p w:rsidR="003A0E15" w:rsidRPr="004E7786" w:rsidRDefault="00135C6A" w:rsidP="00BB560E">
            <w:pPr>
              <w:ind w:left="360"/>
              <w:jc w:val="both"/>
              <w:rPr>
                <w:rFonts w:asciiTheme="majorHAnsi" w:eastAsia="Times New Roman" w:hAnsiTheme="majorHAnsi"/>
                <w:color w:val="auto"/>
                <w:sz w:val="24"/>
                <w:szCs w:val="24"/>
                <w:lang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Pranešimą parengė </w:t>
            </w:r>
            <w:r w:rsidR="003A0E15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Vilniaus</w:t>
            </w: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lopšelio-</w:t>
            </w:r>
            <w:r w:rsidR="003A0E15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darželio „</w:t>
            </w:r>
            <w:r w:rsidR="00E53267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Švelnukas</w:t>
            </w:r>
            <w:r w:rsidR="003A0E15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“  </w:t>
            </w:r>
            <w:r w:rsidR="00321BA9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ikimokyklinio ir priešmokyklinio ugdymo mokytoja</w:t>
            </w: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</w:t>
            </w:r>
            <w:r w:rsidR="00E53267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Karolina Martynovskytė</w:t>
            </w:r>
          </w:p>
          <w:p w:rsidR="003A0E15" w:rsidRPr="004E7786" w:rsidRDefault="00E53267" w:rsidP="004E7786">
            <w:pPr>
              <w:pStyle w:val="Turinys1"/>
              <w:rPr>
                <w:rFonts w:asciiTheme="majorHAnsi" w:hAnsiTheme="majorHAnsi"/>
              </w:rPr>
            </w:pPr>
            <w:r w:rsidRPr="004E7786">
              <w:rPr>
                <w:rFonts w:asciiTheme="majorHAnsi" w:hAnsiTheme="majorHAnsi"/>
              </w:rPr>
              <w:t>Gerosios patirties skaida. Projekto „Aš šios žemės vaikas“ pristatymas</w:t>
            </w:r>
            <w:r w:rsidR="003A0E15" w:rsidRPr="004E7786">
              <w:rPr>
                <w:rFonts w:asciiTheme="majorHAnsi" w:hAnsiTheme="majorHAnsi"/>
              </w:rPr>
              <w:t>.</w:t>
            </w:r>
          </w:p>
          <w:p w:rsidR="004E7786" w:rsidRDefault="00135C6A" w:rsidP="004E7786">
            <w:pPr>
              <w:ind w:left="360"/>
              <w:jc w:val="both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</w:pPr>
            <w:r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Pranešimą parengė Vilniaus lopšelio-</w:t>
            </w:r>
            <w:r w:rsidR="003A0E15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darželio „</w:t>
            </w:r>
            <w:r w:rsidR="00321BA9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Gabijėlė</w:t>
            </w:r>
            <w:r w:rsidR="003A0E15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>“</w:t>
            </w:r>
            <w:r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</w:t>
            </w:r>
            <w:r w:rsidR="00321BA9" w:rsidRPr="004E7786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Ikimokyklinio ugdymo vyr. mokytoja Simona Šatkuvienė ir ikimokyklinio ugdymo mokytoja metodininkė Marytė Balčiuvienė </w:t>
            </w:r>
          </w:p>
          <w:p w:rsidR="004E7786" w:rsidRPr="004E7786" w:rsidRDefault="004E7786" w:rsidP="004E7786">
            <w:pPr>
              <w:pStyle w:val="Turinys1"/>
              <w:numPr>
                <w:ilvl w:val="0"/>
                <w:numId w:val="0"/>
              </w:numPr>
              <w:ind w:left="720" w:hanging="3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  <w:r w:rsidRPr="004E7786">
              <w:rPr>
                <w:rFonts w:asciiTheme="majorHAnsi" w:hAnsiTheme="majorHAnsi"/>
              </w:rPr>
              <w:t>. „</w:t>
            </w:r>
            <w:r>
              <w:rPr>
                <w:rFonts w:asciiTheme="majorHAnsi" w:hAnsiTheme="majorHAnsi"/>
              </w:rPr>
              <w:t>Auginti grybus lengva ir smagu“.</w:t>
            </w:r>
          </w:p>
          <w:p w:rsidR="004E7786" w:rsidRPr="004E7786" w:rsidRDefault="004E7786" w:rsidP="004E7786">
            <w:pPr>
              <w:ind w:left="360"/>
              <w:jc w:val="both"/>
              <w:rPr>
                <w:rFonts w:asciiTheme="majorHAnsi" w:eastAsia="Times New Roman" w:hAnsiTheme="majorHAnsi"/>
                <w:color w:val="auto"/>
                <w:sz w:val="24"/>
                <w:szCs w:val="24"/>
                <w:lang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Pranešimą parengė Vilniaus 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„Žilvinėlio“ lopšelio-darželio priešmokyklinio ugdymo mokytoja metodininkė Daina Grinčukienė ir priešmokyklinio ugdymo mokytoja metodininkė</w:t>
            </w:r>
            <w:r w:rsidR="00C02EFB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Jurgita Astrauskienė</w:t>
            </w:r>
          </w:p>
          <w:p w:rsidR="00766BC3" w:rsidRPr="004E7786" w:rsidRDefault="004E7786" w:rsidP="004E7786">
            <w:pPr>
              <w:pStyle w:val="Turinys1"/>
              <w:numPr>
                <w:ilvl w:val="0"/>
                <w:numId w:val="0"/>
              </w:numPr>
              <w:ind w:left="3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5. </w:t>
            </w:r>
            <w:r w:rsidR="00766BC3" w:rsidRPr="004E7786">
              <w:rPr>
                <w:rFonts w:asciiTheme="majorHAnsi" w:hAnsiTheme="majorHAnsi"/>
              </w:rPr>
              <w:t>„</w:t>
            </w:r>
            <w:r w:rsidR="00321BA9" w:rsidRPr="004E7786">
              <w:rPr>
                <w:rFonts w:asciiTheme="majorHAnsi" w:hAnsiTheme="majorHAnsi"/>
              </w:rPr>
              <w:t>Superherojų patirtys. Ar gamtai išsaugoti reikalingi superherojai?</w:t>
            </w:r>
            <w:r w:rsidR="00AD3A78" w:rsidRPr="004E7786">
              <w:rPr>
                <w:rFonts w:asciiTheme="majorHAnsi" w:hAnsiTheme="majorHAnsi"/>
              </w:rPr>
              <w:t xml:space="preserve"> </w:t>
            </w:r>
            <w:r w:rsidR="00766BC3" w:rsidRPr="004E7786">
              <w:rPr>
                <w:rFonts w:asciiTheme="majorHAnsi" w:hAnsiTheme="majorHAnsi"/>
              </w:rPr>
              <w:t>“.</w:t>
            </w:r>
          </w:p>
          <w:p w:rsidR="00321BA9" w:rsidRPr="004E7786" w:rsidRDefault="00FC77B1" w:rsidP="00942CA1">
            <w:pPr>
              <w:ind w:left="360"/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Pranešimą parengė </w:t>
            </w:r>
            <w:r w:rsidR="00766BC3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Vilniaus</w:t>
            </w: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 lopšelio-</w:t>
            </w:r>
            <w:r w:rsidR="00766BC3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darželio „</w:t>
            </w:r>
            <w:r w:rsidR="00321BA9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Gabijėlė</w:t>
            </w:r>
            <w:r w:rsidR="00766BC3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“ </w:t>
            </w:r>
            <w:r w:rsidR="003553AB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direktoriaus pavaduotoja ugdymui Sigita Žusinienė, mokytoja metodininkė Virginija Gudmonienė, Vyr. mokytoja Renata Jankauskienė, vyr. mokytoja Jurgita Vasiliauskie</w:t>
            </w:r>
            <w:r w:rsidR="00695283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nė, mokytoja Danuta Podo</w:t>
            </w:r>
            <w:r w:rsidR="003553AB"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lskaja</w:t>
            </w:r>
          </w:p>
          <w:p w:rsidR="00942CA1" w:rsidRPr="004E7786" w:rsidRDefault="00942CA1" w:rsidP="00942CA1">
            <w:pPr>
              <w:ind w:left="360"/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302FF4" w:rsidRPr="004E7786" w:rsidRDefault="00302FF4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>Konferencija vyks nuotoliniu būdu Zoom vaizdo konferencijų programoje.</w:t>
            </w:r>
          </w:p>
          <w:p w:rsidR="00302FF4" w:rsidRPr="004E7786" w:rsidRDefault="00302FF4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  <w:r w:rsidRPr="004E7786"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  <w:t xml:space="preserve">Nuoroda: </w:t>
            </w: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717812" w:rsidRPr="004E7786" w:rsidRDefault="00717812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  <w:p w:rsidR="00302FF4" w:rsidRPr="004E7786" w:rsidRDefault="00302FF4" w:rsidP="00302FF4">
            <w:pPr>
              <w:jc w:val="both"/>
              <w:rPr>
                <w:rFonts w:asciiTheme="majorHAnsi" w:hAnsiTheme="majorHAnsi" w:cs="Times New Roman"/>
                <w:color w:val="auto"/>
                <w:sz w:val="24"/>
                <w:szCs w:val="24"/>
                <w:lang w:val="lt-LT" w:eastAsia="lt-LT"/>
              </w:rPr>
            </w:pPr>
          </w:p>
        </w:tc>
      </w:tr>
      <w:tr w:rsidR="009D2335">
        <w:trPr>
          <w:trHeight w:hRule="exact" w:val="504"/>
        </w:trPr>
        <w:tc>
          <w:tcPr>
            <w:tcW w:w="6192" w:type="dxa"/>
            <w:vAlign w:val="bottom"/>
          </w:tcPr>
          <w:p w:rsidR="009D2335" w:rsidRDefault="009D2335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  <w:p w:rsidR="00942CA1" w:rsidRDefault="00942CA1">
            <w:pPr>
              <w:pStyle w:val="Betarp"/>
              <w:rPr>
                <w:rStyle w:val="Puslapionumeris"/>
              </w:rPr>
            </w:pPr>
          </w:p>
        </w:tc>
        <w:tc>
          <w:tcPr>
            <w:tcW w:w="864" w:type="dxa"/>
            <w:vAlign w:val="bottom"/>
          </w:tcPr>
          <w:p w:rsidR="009D2335" w:rsidRDefault="009D2335">
            <w:pPr>
              <w:pStyle w:val="Betarp"/>
            </w:pPr>
          </w:p>
        </w:tc>
        <w:tc>
          <w:tcPr>
            <w:tcW w:w="864" w:type="dxa"/>
            <w:vAlign w:val="bottom"/>
          </w:tcPr>
          <w:p w:rsidR="009D2335" w:rsidRDefault="009D2335">
            <w:pPr>
              <w:pStyle w:val="Betarp"/>
            </w:pPr>
          </w:p>
        </w:tc>
        <w:tc>
          <w:tcPr>
            <w:tcW w:w="6192" w:type="dxa"/>
            <w:vAlign w:val="bottom"/>
          </w:tcPr>
          <w:p w:rsidR="009D2335" w:rsidRDefault="009D2335">
            <w:pPr>
              <w:pStyle w:val="Betarp"/>
              <w:jc w:val="right"/>
              <w:rPr>
                <w:rStyle w:val="Puslapionumeris"/>
              </w:rPr>
            </w:pPr>
          </w:p>
        </w:tc>
      </w:tr>
    </w:tbl>
    <w:p w:rsidR="00717812" w:rsidRDefault="00717812">
      <w:pPr>
        <w:pStyle w:val="Betarp"/>
      </w:pPr>
    </w:p>
    <w:p w:rsidR="00560E01" w:rsidRDefault="00560E01" w:rsidP="00560E01">
      <w:pPr>
        <w:pStyle w:val="Sraopastraipa"/>
        <w:numPr>
          <w:ilvl w:val="0"/>
          <w:numId w:val="6"/>
        </w:numPr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lt-LT" w:eastAsia="lt-LT"/>
        </w:rPr>
        <w:sectPr w:rsidR="00560E01" w:rsidSect="003E4034">
          <w:pgSz w:w="15840" w:h="12240" w:orient="landscape"/>
          <w:pgMar w:top="1224" w:right="864" w:bottom="432" w:left="864" w:header="720" w:footer="720" w:gutter="0"/>
          <w:pgBorders w:offsetFrom="page">
            <w:top w:val="threeDEmboss" w:sz="18" w:space="24" w:color="415B5C" w:themeColor="accent3" w:themeShade="80"/>
            <w:left w:val="threeDEmboss" w:sz="18" w:space="24" w:color="415B5C" w:themeColor="accent3" w:themeShade="80"/>
            <w:bottom w:val="threeDEmboss" w:sz="18" w:space="24" w:color="415B5C" w:themeColor="accent3" w:themeShade="80"/>
            <w:right w:val="threeDEmboss" w:sz="18" w:space="24" w:color="415B5C" w:themeColor="accent3" w:themeShade="80"/>
          </w:pgBorders>
          <w:cols w:space="720"/>
          <w:docGrid w:linePitch="360"/>
        </w:sectPr>
      </w:pPr>
    </w:p>
    <w:p w:rsidR="004E7786" w:rsidRPr="004E7786" w:rsidRDefault="004E7786" w:rsidP="004E7786">
      <w:pPr>
        <w:ind w:left="360"/>
        <w:jc w:val="both"/>
        <w:rPr>
          <w:rFonts w:asciiTheme="majorHAnsi" w:hAnsiTheme="majorHAnsi" w:cs="Times New Roman"/>
          <w:i/>
          <w:color w:val="auto"/>
          <w:sz w:val="24"/>
          <w:szCs w:val="24"/>
          <w:lang w:val="lt-LT" w:eastAsia="lt-LT"/>
        </w:rPr>
      </w:pPr>
      <w:r w:rsidRPr="004E7786">
        <w:rPr>
          <w:rFonts w:asciiTheme="majorHAnsi" w:hAnsiTheme="majorHAnsi" w:cs="Times New Roman"/>
          <w:i/>
          <w:color w:val="auto"/>
          <w:sz w:val="24"/>
          <w:szCs w:val="24"/>
          <w:lang w:val="lt-LT" w:eastAsia="lt-LT"/>
        </w:rPr>
        <w:lastRenderedPageBreak/>
        <w:t>6. „Gamta – pažinimo ir kūrybiškumo šaltinis“.</w:t>
      </w:r>
    </w:p>
    <w:p w:rsidR="00785BFB" w:rsidRDefault="004E7786" w:rsidP="004E7786">
      <w:pPr>
        <w:ind w:left="360"/>
        <w:jc w:val="both"/>
        <w:rPr>
          <w:rFonts w:asciiTheme="majorHAnsi" w:hAnsiTheme="majorHAnsi" w:cs="Times New Roman"/>
          <w:color w:val="auto"/>
          <w:sz w:val="24"/>
          <w:szCs w:val="24"/>
          <w:lang w:val="lt-LT" w:eastAsia="lt-LT"/>
        </w:rPr>
      </w:pPr>
      <w:r w:rsidRPr="004E7786">
        <w:rPr>
          <w:rFonts w:asciiTheme="majorHAnsi" w:hAnsiTheme="majorHAnsi" w:cs="Times New Roman"/>
          <w:color w:val="auto"/>
          <w:sz w:val="24"/>
          <w:szCs w:val="24"/>
          <w:lang w:val="lt-LT" w:eastAsia="lt-LT"/>
        </w:rPr>
        <w:t>Pranešimą parengė Vinlniaus lopšelio-darželio „Pasaka“ l.e.p. direktorė Ugnė Kriščiūnienė, ikimokyklinio ugdymo mokytoja Sigita Jackutė, priešmokyklinio ugdymo mokytoja Genė Vaškevičienė.</w:t>
      </w:r>
    </w:p>
    <w:p w:rsidR="004E7786" w:rsidRDefault="004E7786" w:rsidP="004E7786">
      <w:pPr>
        <w:ind w:left="360"/>
        <w:jc w:val="both"/>
        <w:rPr>
          <w:rFonts w:asciiTheme="majorHAnsi" w:hAnsiTheme="majorHAnsi" w:cs="Times New Roman"/>
          <w:i/>
          <w:color w:val="auto"/>
          <w:sz w:val="24"/>
          <w:szCs w:val="24"/>
          <w:lang w:val="lt-LT" w:eastAsia="lt-LT"/>
        </w:rPr>
      </w:pPr>
      <w:r>
        <w:rPr>
          <w:rFonts w:asciiTheme="majorHAnsi" w:hAnsiTheme="majorHAnsi" w:cs="Times New Roman"/>
          <w:color w:val="auto"/>
          <w:sz w:val="24"/>
          <w:szCs w:val="24"/>
          <w:lang w:val="lt-LT" w:eastAsia="lt-LT"/>
        </w:rPr>
        <w:t xml:space="preserve">7. </w:t>
      </w:r>
      <w:r w:rsidR="00E07944">
        <w:rPr>
          <w:rFonts w:asciiTheme="majorHAnsi" w:hAnsiTheme="majorHAnsi" w:cs="Times New Roman"/>
          <w:color w:val="auto"/>
          <w:sz w:val="24"/>
          <w:szCs w:val="24"/>
          <w:lang w:val="lt-LT" w:eastAsia="lt-LT"/>
        </w:rPr>
        <w:t xml:space="preserve"> </w:t>
      </w:r>
      <w:r w:rsidR="00E07944" w:rsidRPr="00E07944">
        <w:rPr>
          <w:rFonts w:asciiTheme="majorHAnsi" w:hAnsiTheme="majorHAnsi" w:cs="Times New Roman"/>
          <w:i/>
          <w:color w:val="auto"/>
          <w:sz w:val="24"/>
          <w:szCs w:val="24"/>
          <w:lang w:val="lt-LT" w:eastAsia="lt-LT"/>
        </w:rPr>
        <w:t>„Antrinių žaliavų panaudojimas šešėlių teatro spektaklyje“</w:t>
      </w:r>
      <w:r w:rsidR="00E07944">
        <w:rPr>
          <w:rFonts w:asciiTheme="majorHAnsi" w:hAnsiTheme="majorHAnsi" w:cs="Times New Roman"/>
          <w:i/>
          <w:color w:val="auto"/>
          <w:sz w:val="24"/>
          <w:szCs w:val="24"/>
          <w:lang w:val="lt-LT" w:eastAsia="lt-LT"/>
        </w:rPr>
        <w:t>.</w:t>
      </w:r>
    </w:p>
    <w:p w:rsidR="00E07944" w:rsidRPr="00C02EFB" w:rsidRDefault="00E07944" w:rsidP="00CE0AAB">
      <w:pPr>
        <w:ind w:left="360"/>
        <w:jc w:val="both"/>
        <w:rPr>
          <w:color w:val="auto"/>
          <w:sz w:val="24"/>
          <w:szCs w:val="24"/>
          <w:lang w:val="lt-LT"/>
        </w:rPr>
      </w:pPr>
      <w:r w:rsidRPr="00E07944">
        <w:rPr>
          <w:rFonts w:asciiTheme="majorHAnsi" w:hAnsiTheme="majorHAnsi" w:cs="Times New Roman"/>
          <w:color w:val="auto"/>
          <w:sz w:val="24"/>
          <w:szCs w:val="24"/>
          <w:lang w:val="lt-LT" w:eastAsia="lt-LT"/>
        </w:rPr>
        <w:t>Pranešimą parengė Vilniaus lopšelio-</w:t>
      </w:r>
      <w:r w:rsidRPr="00E07944">
        <w:rPr>
          <w:color w:val="auto"/>
          <w:sz w:val="24"/>
          <w:szCs w:val="24"/>
          <w:lang w:val="lt-LT"/>
        </w:rPr>
        <w:t>darželio</w:t>
      </w:r>
      <w:r w:rsidRPr="00E07944">
        <w:rPr>
          <w:sz w:val="24"/>
          <w:szCs w:val="24"/>
          <w:lang w:val="lt-LT"/>
        </w:rPr>
        <w:t xml:space="preserve"> </w:t>
      </w:r>
      <w:r w:rsidRPr="00E07944">
        <w:rPr>
          <w:color w:val="auto"/>
          <w:sz w:val="24"/>
          <w:szCs w:val="24"/>
          <w:lang w:val="lt-LT"/>
        </w:rPr>
        <w:t xml:space="preserve">„Gabijėlė“ </w:t>
      </w:r>
      <w:r w:rsidRPr="00E07944">
        <w:rPr>
          <w:sz w:val="24"/>
          <w:szCs w:val="24"/>
          <w:lang w:val="lt-LT"/>
        </w:rPr>
        <w:t xml:space="preserve"> </w:t>
      </w:r>
      <w:r w:rsidR="00C02EFB" w:rsidRPr="00C02EFB">
        <w:rPr>
          <w:color w:val="auto"/>
          <w:sz w:val="24"/>
          <w:szCs w:val="24"/>
          <w:lang w:val="lt-LT"/>
        </w:rPr>
        <w:t>priešmokyklinio</w:t>
      </w:r>
      <w:r w:rsidR="00CE0AAB" w:rsidRPr="00C02EFB">
        <w:rPr>
          <w:color w:val="auto"/>
          <w:sz w:val="24"/>
          <w:szCs w:val="24"/>
          <w:lang w:val="lt-LT"/>
        </w:rPr>
        <w:t xml:space="preserve"> ugdymo mokytoja Diana Markevičienė ir </w:t>
      </w:r>
      <w:r w:rsidR="00C02EFB" w:rsidRPr="00C02EFB">
        <w:rPr>
          <w:color w:val="auto"/>
          <w:sz w:val="24"/>
          <w:szCs w:val="24"/>
          <w:lang w:val="lt-LT"/>
        </w:rPr>
        <w:t>priešmokyklinio</w:t>
      </w:r>
      <w:r w:rsidR="00CE0AAB" w:rsidRPr="00C02EFB">
        <w:rPr>
          <w:color w:val="auto"/>
          <w:sz w:val="24"/>
          <w:szCs w:val="24"/>
          <w:lang w:val="lt-LT"/>
        </w:rPr>
        <w:t xml:space="preserve"> ugdymo mokytoja Inga Bajoriūnienė</w:t>
      </w:r>
    </w:p>
    <w:p w:rsidR="00CE0AAB" w:rsidRDefault="00CE0AAB" w:rsidP="00CE0AAB">
      <w:pPr>
        <w:ind w:left="360"/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</w:t>
      </w:r>
    </w:p>
    <w:p w:rsidR="00CE0AAB" w:rsidRDefault="00CE0AAB" w:rsidP="00CE0AAB">
      <w:pPr>
        <w:ind w:left="360"/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</w:t>
      </w:r>
    </w:p>
    <w:p w:rsidR="00CE0AAB" w:rsidRPr="00C02EFB" w:rsidRDefault="00CE0AAB" w:rsidP="00CE0AAB">
      <w:pPr>
        <w:ind w:left="360"/>
        <w:jc w:val="both"/>
        <w:rPr>
          <w:color w:val="auto"/>
          <w:sz w:val="24"/>
          <w:szCs w:val="24"/>
          <w:lang w:val="lt-LT"/>
        </w:rPr>
      </w:pPr>
      <w:r w:rsidRPr="00C02EFB">
        <w:rPr>
          <w:color w:val="auto"/>
          <w:sz w:val="24"/>
          <w:szCs w:val="24"/>
          <w:lang w:val="lt-LT"/>
        </w:rPr>
        <w:lastRenderedPageBreak/>
        <w:t xml:space="preserve"> 8. </w:t>
      </w:r>
      <w:r w:rsidRPr="00C02EFB">
        <w:rPr>
          <w:i/>
          <w:color w:val="auto"/>
          <w:sz w:val="24"/>
          <w:szCs w:val="24"/>
          <w:lang w:val="lt-LT"/>
        </w:rPr>
        <w:t>„Kaip mes vertiname ir tausojame gamtos dovanas</w:t>
      </w:r>
      <w:r w:rsidRPr="00C02EFB">
        <w:rPr>
          <w:color w:val="auto"/>
          <w:sz w:val="24"/>
          <w:szCs w:val="24"/>
          <w:lang w:val="lt-LT"/>
        </w:rPr>
        <w:t>“.</w:t>
      </w:r>
    </w:p>
    <w:p w:rsidR="00CE0AAB" w:rsidRPr="00C02EFB" w:rsidRDefault="00CE0AAB" w:rsidP="00CE0AAB">
      <w:pPr>
        <w:ind w:left="360"/>
        <w:jc w:val="both"/>
        <w:rPr>
          <w:color w:val="auto"/>
          <w:sz w:val="24"/>
          <w:szCs w:val="24"/>
          <w:lang w:val="lt-LT"/>
        </w:rPr>
      </w:pPr>
      <w:r w:rsidRPr="00C02EFB">
        <w:rPr>
          <w:color w:val="auto"/>
          <w:sz w:val="24"/>
          <w:szCs w:val="24"/>
          <w:lang w:val="lt-LT"/>
        </w:rPr>
        <w:t xml:space="preserve"> Pranešimą parengė Vilniaus lopšelio-darželio „Pelėda“  direktoriaus pavaduotoja ugdymui Diana Trinkūnienė</w:t>
      </w:r>
    </w:p>
    <w:p w:rsidR="00785BFB" w:rsidRPr="007144AB" w:rsidRDefault="00785BFB" w:rsidP="00560E01">
      <w:pPr>
        <w:jc w:val="both"/>
        <w:rPr>
          <w:sz w:val="24"/>
          <w:szCs w:val="24"/>
          <w:lang w:val="lt-LT"/>
        </w:rPr>
      </w:pPr>
    </w:p>
    <w:p w:rsidR="00785BFB" w:rsidRPr="007144AB" w:rsidRDefault="007144AB" w:rsidP="007144AB">
      <w:pPr>
        <w:pStyle w:val="Sraopastraipa"/>
        <w:numPr>
          <w:ilvl w:val="0"/>
          <w:numId w:val="6"/>
        </w:numPr>
        <w:jc w:val="both"/>
        <w:rPr>
          <w:color w:val="auto"/>
          <w:sz w:val="24"/>
          <w:szCs w:val="24"/>
          <w:lang w:val="lt-LT"/>
        </w:rPr>
      </w:pPr>
      <w:r>
        <w:rPr>
          <w:color w:val="auto"/>
          <w:sz w:val="24"/>
          <w:szCs w:val="24"/>
          <w:lang w:val="lt-LT"/>
        </w:rPr>
        <w:t xml:space="preserve">Klausimai, diskusija, konferencijos apibendrinimas. </w:t>
      </w:r>
    </w:p>
    <w:p w:rsidR="00785BFB" w:rsidRDefault="00785BFB" w:rsidP="00560E01">
      <w:pPr>
        <w:jc w:val="both"/>
      </w:pPr>
    </w:p>
    <w:p w:rsidR="00785BFB" w:rsidRDefault="00785BFB" w:rsidP="00560E01">
      <w:pPr>
        <w:jc w:val="both"/>
      </w:pPr>
    </w:p>
    <w:p w:rsidR="00785BFB" w:rsidRDefault="00785BFB" w:rsidP="00560E01">
      <w:pPr>
        <w:jc w:val="both"/>
      </w:pPr>
    </w:p>
    <w:p w:rsidR="00785BFB" w:rsidRDefault="00785BFB" w:rsidP="00785BF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lt-LT"/>
        </w:rPr>
      </w:pPr>
    </w:p>
    <w:p w:rsidR="00785BFB" w:rsidRDefault="00785BFB" w:rsidP="00785BF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lt-LT"/>
        </w:rPr>
      </w:pPr>
    </w:p>
    <w:p w:rsidR="00785BFB" w:rsidRDefault="00785BFB" w:rsidP="00785BF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lt-LT"/>
        </w:rPr>
      </w:pPr>
    </w:p>
    <w:p w:rsidR="00785BFB" w:rsidRDefault="00785BFB" w:rsidP="00785BF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lt-LT"/>
        </w:rPr>
        <w:sectPr w:rsidR="00785BFB" w:rsidSect="003E4034">
          <w:type w:val="continuous"/>
          <w:pgSz w:w="15840" w:h="12240" w:orient="landscape"/>
          <w:pgMar w:top="1224" w:right="864" w:bottom="432" w:left="864" w:header="720" w:footer="720" w:gutter="0"/>
          <w:pgBorders w:offsetFrom="page">
            <w:top w:val="threeDEmboss" w:sz="18" w:space="24" w:color="415B5C" w:themeColor="accent3" w:themeShade="80"/>
            <w:left w:val="threeDEmboss" w:sz="18" w:space="24" w:color="415B5C" w:themeColor="accent3" w:themeShade="80"/>
            <w:bottom w:val="threeDEmboss" w:sz="18" w:space="24" w:color="415B5C" w:themeColor="accent3" w:themeShade="80"/>
            <w:right w:val="threeDEmboss" w:sz="18" w:space="24" w:color="415B5C" w:themeColor="accent3" w:themeShade="80"/>
          </w:pgBorders>
          <w:cols w:num="2" w:space="720"/>
          <w:docGrid w:linePitch="360"/>
        </w:sectPr>
      </w:pPr>
    </w:p>
    <w:p w:rsidR="00785BFB" w:rsidRPr="004E6E03" w:rsidRDefault="00785BFB" w:rsidP="00785BFB">
      <w:pPr>
        <w:jc w:val="center"/>
        <w:rPr>
          <w:rFonts w:asciiTheme="majorHAnsi" w:hAnsiTheme="majorHAnsi" w:cs="Times New Roman"/>
          <w:b/>
          <w:color w:val="auto"/>
          <w:sz w:val="24"/>
          <w:szCs w:val="24"/>
          <w:u w:val="single"/>
          <w:lang w:val="lt-LT"/>
        </w:rPr>
      </w:pPr>
      <w:r w:rsidRPr="004E6E03">
        <w:rPr>
          <w:rFonts w:asciiTheme="majorHAnsi" w:hAnsiTheme="majorHAnsi" w:cs="Times New Roman"/>
          <w:b/>
          <w:color w:val="auto"/>
          <w:sz w:val="24"/>
          <w:szCs w:val="24"/>
          <w:u w:val="single"/>
          <w:lang w:val="lt-LT"/>
        </w:rPr>
        <w:lastRenderedPageBreak/>
        <w:t xml:space="preserve">Informuojame, kad konferencija vyks </w:t>
      </w:r>
      <w:r w:rsidR="00066CD4" w:rsidRPr="004E6E03">
        <w:rPr>
          <w:rFonts w:asciiTheme="majorHAnsi" w:hAnsiTheme="majorHAnsi" w:cs="Times New Roman"/>
          <w:b/>
          <w:color w:val="auto"/>
          <w:sz w:val="24"/>
          <w:szCs w:val="24"/>
          <w:u w:val="single"/>
          <w:lang w:val="lt-LT"/>
        </w:rPr>
        <w:t>TEAMS</w:t>
      </w:r>
      <w:r w:rsidRPr="004E6E03">
        <w:rPr>
          <w:rFonts w:asciiTheme="majorHAnsi" w:hAnsiTheme="majorHAnsi" w:cs="Times New Roman"/>
          <w:b/>
          <w:color w:val="auto"/>
          <w:sz w:val="24"/>
          <w:szCs w:val="24"/>
          <w:u w:val="single"/>
          <w:lang w:val="lt-LT"/>
        </w:rPr>
        <w:t xml:space="preserve"> vaizdo konferencijų programoje.</w:t>
      </w:r>
    </w:p>
    <w:p w:rsidR="00785BFB" w:rsidRPr="004E6E03" w:rsidRDefault="00785BFB" w:rsidP="00785BFB">
      <w:pPr>
        <w:jc w:val="center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 w:rsidRPr="004E6E03">
        <w:rPr>
          <w:rFonts w:asciiTheme="majorHAnsi" w:hAnsiTheme="majorHAnsi" w:cs="Times New Roman"/>
          <w:color w:val="auto"/>
          <w:sz w:val="24"/>
          <w:szCs w:val="24"/>
          <w:lang w:val="lt-LT"/>
        </w:rPr>
        <w:t>Konferencijų kambario nuoroda:</w:t>
      </w:r>
      <w:r w:rsidRPr="004E6E03">
        <w:rPr>
          <w:rFonts w:ascii="Times New Roman" w:hAnsi="Times New Roman" w:cs="Times New Roman"/>
          <w:color w:val="auto"/>
          <w:sz w:val="24"/>
          <w:szCs w:val="24"/>
          <w:lang w:val="lt-LT"/>
        </w:rPr>
        <w:t xml:space="preserve"> </w:t>
      </w:r>
    </w:p>
    <w:p w:rsidR="004E6E03" w:rsidRPr="004E6E03" w:rsidRDefault="003B57B5" w:rsidP="00785BFB">
      <w:pPr>
        <w:jc w:val="center"/>
        <w:rPr>
          <w:color w:val="auto"/>
          <w:sz w:val="24"/>
          <w:szCs w:val="24"/>
        </w:rPr>
      </w:pPr>
      <w:hyperlink r:id="rId15" w:history="1">
        <w:r w:rsidR="004E6E03" w:rsidRPr="004E6E03">
          <w:rPr>
            <w:rStyle w:val="Hipersaitas"/>
            <w:sz w:val="24"/>
            <w:szCs w:val="24"/>
          </w:rPr>
          <w:t>https://teams.microsoft.com/l/meetup-join/19%3ameeting_ODlmMzc3YWItODFhZi00ZTRjLTllODUtYjFiOTdhNDQyYjQ5%40thread.v2/0?context=%7b%22Tid%22%3a%22674d26c1-0c53-4f68-8fe3-1f029ad08a13%22%2c%22Oid%22%3a%22e5e91ec9-fd0a-4ae1-b35e-447e4c542f3a%22%7d</w:t>
        </w:r>
      </w:hyperlink>
      <w:r w:rsidR="004E6E03" w:rsidRPr="004E6E03">
        <w:rPr>
          <w:color w:val="auto"/>
          <w:sz w:val="24"/>
          <w:szCs w:val="24"/>
        </w:rPr>
        <w:t xml:space="preserve"> </w:t>
      </w:r>
    </w:p>
    <w:p w:rsidR="004E6E03" w:rsidRPr="004E6E03" w:rsidRDefault="004E6E03" w:rsidP="00785BFB">
      <w:pPr>
        <w:jc w:val="center"/>
        <w:rPr>
          <w:color w:val="auto"/>
          <w:sz w:val="24"/>
          <w:szCs w:val="24"/>
        </w:rPr>
      </w:pPr>
    </w:p>
    <w:p w:rsidR="00066CD4" w:rsidRDefault="00066CD4" w:rsidP="00785BFB">
      <w:pPr>
        <w:jc w:val="both"/>
        <w:sectPr w:rsidR="00066CD4" w:rsidSect="003E4034">
          <w:type w:val="continuous"/>
          <w:pgSz w:w="15840" w:h="12240" w:orient="landscape"/>
          <w:pgMar w:top="1224" w:right="864" w:bottom="432" w:left="864" w:header="720" w:footer="720" w:gutter="0"/>
          <w:pgBorders w:offsetFrom="page">
            <w:top w:val="threeDEmboss" w:sz="18" w:space="24" w:color="415B5C" w:themeColor="accent3" w:themeShade="80"/>
            <w:left w:val="threeDEmboss" w:sz="18" w:space="24" w:color="415B5C" w:themeColor="accent3" w:themeShade="80"/>
            <w:bottom w:val="threeDEmboss" w:sz="18" w:space="24" w:color="415B5C" w:themeColor="accent3" w:themeShade="80"/>
            <w:right w:val="threeDEmboss" w:sz="18" w:space="24" w:color="415B5C" w:themeColor="accent3" w:themeShade="80"/>
          </w:pgBorders>
          <w:cols w:space="720"/>
          <w:docGrid w:linePitch="360"/>
        </w:sectPr>
      </w:pPr>
    </w:p>
    <w:p w:rsidR="00717812" w:rsidRDefault="00717812" w:rsidP="004E6E03">
      <w:pPr>
        <w:jc w:val="center"/>
      </w:pPr>
    </w:p>
    <w:sectPr w:rsidR="00717812" w:rsidSect="003E4034">
      <w:type w:val="continuous"/>
      <w:pgSz w:w="15840" w:h="12240" w:orient="landscape"/>
      <w:pgMar w:top="1224" w:right="864" w:bottom="432" w:left="864" w:header="720" w:footer="720" w:gutter="0"/>
      <w:pgBorders w:offsetFrom="page">
        <w:top w:val="threeDEmboss" w:sz="18" w:space="24" w:color="415B5C" w:themeColor="accent3" w:themeShade="80"/>
        <w:left w:val="threeDEmboss" w:sz="18" w:space="24" w:color="415B5C" w:themeColor="accent3" w:themeShade="80"/>
        <w:bottom w:val="threeDEmboss" w:sz="18" w:space="24" w:color="415B5C" w:themeColor="accent3" w:themeShade="80"/>
        <w:right w:val="threeDEmboss" w:sz="18" w:space="24" w:color="415B5C" w:themeColor="accent3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A77" w:rsidRDefault="00CE3A77" w:rsidP="007F100E">
      <w:pPr>
        <w:spacing w:after="0" w:line="240" w:lineRule="auto"/>
      </w:pPr>
      <w:r>
        <w:separator/>
      </w:r>
    </w:p>
  </w:endnote>
  <w:endnote w:type="continuationSeparator" w:id="0">
    <w:p w:rsidR="00CE3A77" w:rsidRDefault="00CE3A77" w:rsidP="007F1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A77" w:rsidRDefault="00CE3A77" w:rsidP="007F100E">
      <w:pPr>
        <w:spacing w:after="0" w:line="240" w:lineRule="auto"/>
      </w:pPr>
      <w:r>
        <w:separator/>
      </w:r>
    </w:p>
  </w:footnote>
  <w:footnote w:type="continuationSeparator" w:id="0">
    <w:p w:rsidR="00CE3A77" w:rsidRDefault="00CE3A77" w:rsidP="007F1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84C6A8A"/>
    <w:lvl w:ilvl="0">
      <w:start w:val="1"/>
      <w:numFmt w:val="bullet"/>
      <w:pStyle w:val="Sraassuenkleliai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051A756A"/>
    <w:multiLevelType w:val="hybridMultilevel"/>
    <w:tmpl w:val="195EB0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E4559"/>
    <w:multiLevelType w:val="hybridMultilevel"/>
    <w:tmpl w:val="3ECEB53E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111966"/>
    <w:multiLevelType w:val="hybridMultilevel"/>
    <w:tmpl w:val="425AD7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11433"/>
    <w:multiLevelType w:val="hybridMultilevel"/>
    <w:tmpl w:val="4364ACD2"/>
    <w:lvl w:ilvl="0" w:tplc="95E2A35C">
      <w:start w:val="1"/>
      <w:numFmt w:val="decimal"/>
      <w:pStyle w:val="Turinys1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23C6E"/>
    <w:multiLevelType w:val="hybridMultilevel"/>
    <w:tmpl w:val="9A52C2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3694A"/>
    <w:multiLevelType w:val="hybridMultilevel"/>
    <w:tmpl w:val="1E0051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B37D99"/>
    <w:multiLevelType w:val="hybridMultilevel"/>
    <w:tmpl w:val="EAE29AE0"/>
    <w:lvl w:ilvl="0" w:tplc="58F40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4931"/>
    <w:rsid w:val="00013B08"/>
    <w:rsid w:val="00023FCB"/>
    <w:rsid w:val="00066CD4"/>
    <w:rsid w:val="00135C6A"/>
    <w:rsid w:val="00136980"/>
    <w:rsid w:val="001A2F8A"/>
    <w:rsid w:val="001A3EC6"/>
    <w:rsid w:val="001B4931"/>
    <w:rsid w:val="001B7DB7"/>
    <w:rsid w:val="001D6C2C"/>
    <w:rsid w:val="001D75F3"/>
    <w:rsid w:val="00223C6D"/>
    <w:rsid w:val="00302FF4"/>
    <w:rsid w:val="00321BA9"/>
    <w:rsid w:val="003553AB"/>
    <w:rsid w:val="00363198"/>
    <w:rsid w:val="00375F4B"/>
    <w:rsid w:val="003A0E15"/>
    <w:rsid w:val="003B57B5"/>
    <w:rsid w:val="003C5999"/>
    <w:rsid w:val="003E4034"/>
    <w:rsid w:val="004072D6"/>
    <w:rsid w:val="004404D0"/>
    <w:rsid w:val="004E6E03"/>
    <w:rsid w:val="004E7786"/>
    <w:rsid w:val="00560E01"/>
    <w:rsid w:val="00574A61"/>
    <w:rsid w:val="0057522A"/>
    <w:rsid w:val="00575D0E"/>
    <w:rsid w:val="00580B21"/>
    <w:rsid w:val="005923F9"/>
    <w:rsid w:val="005A1913"/>
    <w:rsid w:val="005C4A22"/>
    <w:rsid w:val="00656DB0"/>
    <w:rsid w:val="00695283"/>
    <w:rsid w:val="006B1DA1"/>
    <w:rsid w:val="006D2AAE"/>
    <w:rsid w:val="007144AB"/>
    <w:rsid w:val="007161FF"/>
    <w:rsid w:val="00717812"/>
    <w:rsid w:val="00766BC3"/>
    <w:rsid w:val="00785BFB"/>
    <w:rsid w:val="0078784B"/>
    <w:rsid w:val="007F100E"/>
    <w:rsid w:val="007F4C8A"/>
    <w:rsid w:val="00882810"/>
    <w:rsid w:val="00893167"/>
    <w:rsid w:val="008D3A13"/>
    <w:rsid w:val="009022F6"/>
    <w:rsid w:val="00942CA1"/>
    <w:rsid w:val="009B35BE"/>
    <w:rsid w:val="009D2335"/>
    <w:rsid w:val="00A34E81"/>
    <w:rsid w:val="00A918D5"/>
    <w:rsid w:val="00AD3A78"/>
    <w:rsid w:val="00B93756"/>
    <w:rsid w:val="00B94298"/>
    <w:rsid w:val="00BA3A9B"/>
    <w:rsid w:val="00BB560E"/>
    <w:rsid w:val="00C02EFB"/>
    <w:rsid w:val="00C07E5D"/>
    <w:rsid w:val="00C2123A"/>
    <w:rsid w:val="00CE0AAB"/>
    <w:rsid w:val="00CE3A77"/>
    <w:rsid w:val="00D352F0"/>
    <w:rsid w:val="00D77891"/>
    <w:rsid w:val="00D83D08"/>
    <w:rsid w:val="00DF65BA"/>
    <w:rsid w:val="00E07944"/>
    <w:rsid w:val="00E53267"/>
    <w:rsid w:val="00E679D0"/>
    <w:rsid w:val="00ED0B9D"/>
    <w:rsid w:val="00EF33FC"/>
    <w:rsid w:val="00F44403"/>
    <w:rsid w:val="00F56E59"/>
    <w:rsid w:val="00F6650E"/>
    <w:rsid w:val="00FB1278"/>
    <w:rsid w:val="00FC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>
      <o:colormru v:ext="edit" colors="#39f"/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63198"/>
  </w:style>
  <w:style w:type="paragraph" w:styleId="Antrat1">
    <w:name w:val="heading 1"/>
    <w:basedOn w:val="prastasis"/>
    <w:next w:val="prastasis"/>
    <w:link w:val="Antrat1Diagrama"/>
    <w:uiPriority w:val="9"/>
    <w:qFormat/>
    <w:rsid w:val="001D75F3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02C1C" w:themeColor="accent1" w:themeShade="80"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1D75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Antrat4">
    <w:name w:val="heading 4"/>
    <w:basedOn w:val="prastasis"/>
    <w:next w:val="prastasis"/>
    <w:link w:val="Antrat4Diagrama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02C1C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9"/>
    <w:semiHidden/>
    <w:unhideWhenUsed/>
    <w:qFormat/>
    <w:rsid w:val="001D75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1D7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tarp">
    <w:name w:val="No Spacing"/>
    <w:uiPriority w:val="1"/>
    <w:qFormat/>
    <w:rsid w:val="001D75F3"/>
    <w:pPr>
      <w:spacing w:after="0" w:line="240" w:lineRule="auto"/>
    </w:pPr>
  </w:style>
  <w:style w:type="paragraph" w:customStyle="1" w:styleId="Photo">
    <w:name w:val="Photo"/>
    <w:basedOn w:val="Betarp"/>
    <w:uiPriority w:val="12"/>
    <w:qFormat/>
    <w:rsid w:val="001D75F3"/>
    <w:pPr>
      <w:spacing w:before="100" w:after="100"/>
      <w:ind w:left="101" w:right="101"/>
      <w:jc w:val="center"/>
    </w:pPr>
    <w:rPr>
      <w:noProof/>
    </w:rPr>
  </w:style>
  <w:style w:type="paragraph" w:styleId="Pavadinimas">
    <w:name w:val="Title"/>
    <w:basedOn w:val="prastasis"/>
    <w:link w:val="PavadinimasDiagrama"/>
    <w:uiPriority w:val="2"/>
    <w:qFormat/>
    <w:rsid w:val="001D75F3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PavadinimasDiagrama">
    <w:name w:val="Pavadinimas Diagrama"/>
    <w:basedOn w:val="Numatytasispastraiposriftas"/>
    <w:link w:val="Pavadinimas"/>
    <w:uiPriority w:val="2"/>
    <w:rsid w:val="001D75F3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Antrinispavadinimas">
    <w:name w:val="Subtitle"/>
    <w:basedOn w:val="prastasis"/>
    <w:next w:val="prastasis"/>
    <w:link w:val="AntrinispavadinimasDiagrama"/>
    <w:uiPriority w:val="3"/>
    <w:qFormat/>
    <w:rsid w:val="001D75F3"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3"/>
    <w:rsid w:val="001D75F3"/>
    <w:rPr>
      <w:b/>
      <w:bCs/>
      <w:sz w:val="22"/>
      <w:szCs w:val="22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1D75F3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363198"/>
    <w:rPr>
      <w:rFonts w:asciiTheme="majorHAnsi" w:eastAsiaTheme="majorEastAsia" w:hAnsiTheme="majorHAnsi" w:cstheme="majorBidi"/>
      <w:b/>
      <w:bCs/>
      <w:color w:val="702C1C" w:themeColor="accent1" w:themeShade="80"/>
      <w:sz w:val="28"/>
      <w:szCs w:val="28"/>
    </w:rPr>
  </w:style>
  <w:style w:type="character" w:styleId="Vietosrezervavimoenklotekstas">
    <w:name w:val="Placeholder Text"/>
    <w:basedOn w:val="Numatytasispastraiposriftas"/>
    <w:uiPriority w:val="99"/>
    <w:semiHidden/>
    <w:rsid w:val="001D75F3"/>
    <w:rPr>
      <w:color w:val="808080"/>
    </w:rPr>
  </w:style>
  <w:style w:type="paragraph" w:customStyle="1" w:styleId="Organization">
    <w:name w:val="Organization"/>
    <w:basedOn w:val="prastasis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02C1C" w:themeColor="accent1" w:themeShade="80"/>
      <w:sz w:val="40"/>
      <w:szCs w:val="40"/>
    </w:rPr>
  </w:style>
  <w:style w:type="paragraph" w:styleId="Sraassuenkleliais">
    <w:name w:val="List Bullet"/>
    <w:basedOn w:val="prastasis"/>
    <w:uiPriority w:val="2"/>
    <w:unhideWhenUsed/>
    <w:qFormat/>
    <w:rsid w:val="001D75F3"/>
    <w:pPr>
      <w:numPr>
        <w:numId w:val="1"/>
      </w:numPr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1D75F3"/>
    <w:rPr>
      <w:rFonts w:asciiTheme="majorHAnsi" w:eastAsiaTheme="majorEastAsia" w:hAnsiTheme="majorHAnsi" w:cstheme="majorBidi"/>
      <w:sz w:val="58"/>
      <w:szCs w:val="58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363198"/>
    <w:rPr>
      <w:rFonts w:asciiTheme="majorHAnsi" w:eastAsiaTheme="majorEastAsia" w:hAnsiTheme="majorHAnsi" w:cstheme="majorBidi"/>
      <w:b/>
      <w:bCs/>
      <w:color w:val="702C1C" w:themeColor="accent1" w:themeShade="80"/>
    </w:rPr>
  </w:style>
  <w:style w:type="paragraph" w:customStyle="1" w:styleId="ContactInfo">
    <w:name w:val="Contact Info"/>
    <w:basedOn w:val="prastasis"/>
    <w:uiPriority w:val="4"/>
    <w:qFormat/>
    <w:rsid w:val="001D75F3"/>
    <w:pPr>
      <w:contextualSpacing/>
    </w:pPr>
  </w:style>
  <w:style w:type="paragraph" w:styleId="Turinioantrat">
    <w:name w:val="TOC Heading"/>
    <w:basedOn w:val="Antrat1"/>
    <w:next w:val="prastasis"/>
    <w:uiPriority w:val="9"/>
    <w:unhideWhenUsed/>
    <w:qFormat/>
    <w:rsid w:val="001D75F3"/>
    <w:pPr>
      <w:outlineLvl w:val="9"/>
    </w:pPr>
  </w:style>
  <w:style w:type="paragraph" w:styleId="Turinys2">
    <w:name w:val="toc 2"/>
    <w:basedOn w:val="Turinys1"/>
    <w:next w:val="prastasis"/>
    <w:autoRedefine/>
    <w:uiPriority w:val="10"/>
    <w:unhideWhenUsed/>
    <w:qFormat/>
    <w:rsid w:val="001D75F3"/>
    <w:pPr>
      <w:ind w:left="200"/>
    </w:pPr>
  </w:style>
  <w:style w:type="paragraph" w:styleId="Turinys1">
    <w:name w:val="toc 1"/>
    <w:basedOn w:val="prastasis"/>
    <w:next w:val="prastasis"/>
    <w:autoRedefine/>
    <w:uiPriority w:val="10"/>
    <w:unhideWhenUsed/>
    <w:qFormat/>
    <w:rsid w:val="004E7786"/>
    <w:pPr>
      <w:numPr>
        <w:numId w:val="8"/>
      </w:numPr>
      <w:tabs>
        <w:tab w:val="right" w:leader="dot" w:pos="6120"/>
      </w:tabs>
      <w:spacing w:after="100"/>
      <w:jc w:val="both"/>
    </w:pPr>
    <w:rPr>
      <w:rFonts w:ascii="Times New Roman" w:eastAsia="Times New Roman" w:hAnsi="Times New Roman" w:cs="Times New Roman"/>
      <w:i/>
      <w:color w:val="auto"/>
      <w:sz w:val="24"/>
      <w:szCs w:val="24"/>
      <w:lang w:val="lt-LT" w:eastAsia="lt-LT"/>
    </w:rPr>
  </w:style>
  <w:style w:type="character" w:customStyle="1" w:styleId="Antrat5Diagrama">
    <w:name w:val="Antraštė 5 Diagrama"/>
    <w:basedOn w:val="Numatytasispastraiposriftas"/>
    <w:link w:val="Antrat5"/>
    <w:uiPriority w:val="99"/>
    <w:semiHidden/>
    <w:rsid w:val="001D75F3"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Numatytasispastraiposriftas"/>
    <w:uiPriority w:val="11"/>
    <w:qFormat/>
    <w:rsid w:val="00363198"/>
    <w:rPr>
      <w:b/>
      <w:bCs/>
      <w:color w:val="702C1C" w:themeColor="accent1" w:themeShade="80"/>
      <w:sz w:val="28"/>
      <w:szCs w:val="28"/>
    </w:rPr>
  </w:style>
  <w:style w:type="character" w:styleId="Puslapionumeris">
    <w:name w:val="page number"/>
    <w:basedOn w:val="Numatytasispastraiposriftas"/>
    <w:uiPriority w:val="12"/>
    <w:unhideWhenUsed/>
    <w:qFormat/>
    <w:rsid w:val="00363198"/>
    <w:rPr>
      <w:b/>
      <w:bCs/>
      <w:color w:val="702C1C" w:themeColor="accent1" w:themeShade="80"/>
    </w:rPr>
  </w:style>
  <w:style w:type="paragraph" w:styleId="Citata">
    <w:name w:val="Quote"/>
    <w:basedOn w:val="prastasis"/>
    <w:next w:val="prastasis"/>
    <w:link w:val="CitataDiagrama"/>
    <w:uiPriority w:val="2"/>
    <w:unhideWhenUsed/>
    <w:qFormat/>
    <w:rsid w:val="001D75F3"/>
    <w:pPr>
      <w:pBdr>
        <w:top w:val="single" w:sz="8" w:space="10" w:color="D16349" w:themeColor="accent1"/>
        <w:left w:val="single" w:sz="8" w:space="14" w:color="FFFFFF" w:themeColor="background1"/>
        <w:bottom w:val="single" w:sz="8" w:space="10" w:color="D16349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taDiagrama">
    <w:name w:val="Citata Diagrama"/>
    <w:basedOn w:val="Numatytasispastraiposriftas"/>
    <w:link w:val="Citata"/>
    <w:uiPriority w:val="2"/>
    <w:rsid w:val="001D75F3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prastojilentel"/>
    <w:uiPriority w:val="99"/>
    <w:qFormat/>
    <w:rsid w:val="001D75F3"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ntrat">
    <w:name w:val="caption"/>
    <w:basedOn w:val="prastasis"/>
    <w:next w:val="prastasis"/>
    <w:uiPriority w:val="35"/>
    <w:unhideWhenUsed/>
    <w:qFormat/>
    <w:rsid w:val="001D75F3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B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B493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7F10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F100E"/>
  </w:style>
  <w:style w:type="paragraph" w:styleId="Porat">
    <w:name w:val="footer"/>
    <w:basedOn w:val="prastasis"/>
    <w:link w:val="PoratDiagrama"/>
    <w:uiPriority w:val="99"/>
    <w:semiHidden/>
    <w:unhideWhenUsed/>
    <w:rsid w:val="007F10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F100E"/>
  </w:style>
  <w:style w:type="paragraph" w:styleId="Sraopastraipa">
    <w:name w:val="List Paragraph"/>
    <w:basedOn w:val="prastasis"/>
    <w:uiPriority w:val="34"/>
    <w:unhideWhenUsed/>
    <w:qFormat/>
    <w:rsid w:val="00FC77B1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17812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teams.microsoft.com/l/meetup-join/19%3ameeting_ODlmMzc3YWItODFhZi00ZTRjLTllODUtYjFiOTdhNDQyYjQ5%40thread.v2/0?context=%7b%22Tid%22%3a%22674d26c1-0c53-4f68-8fe3-1f029ad08a13%22%2c%22Oid%22%3a%22e5e91ec9-fd0a-4ae1-b35e-447e4c542f3a%22%7d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zelis\AppData\Local\Temp\tf0400967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93ECFF73879490CA625E5B59AAF70D2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DA9327FB-B173-4C83-BC0C-C901A2B508EB}"/>
      </w:docPartPr>
      <w:docPartBody>
        <w:p w:rsidR="00871180" w:rsidRDefault="005125E4">
          <w:pPr>
            <w:pStyle w:val="293ECFF73879490CA625E5B59AAF70D2"/>
          </w:pPr>
          <w:r>
            <w:t>[Company Name]</w:t>
          </w:r>
        </w:p>
      </w:docPartBody>
    </w:docPart>
    <w:docPart>
      <w:docPartPr>
        <w:name w:val="89638017764B4780A987388A11F7B650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CBC1476C-E36A-41DD-8F52-88C93ACF1070}"/>
      </w:docPartPr>
      <w:docPartBody>
        <w:p w:rsidR="00871180" w:rsidRDefault="005125E4">
          <w:pPr>
            <w:pStyle w:val="89638017764B4780A987388A11F7B650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1296"/>
  <w:hyphenationZone w:val="396"/>
  <w:characterSpacingControl w:val="doNotCompress"/>
  <w:compat>
    <w:useFELayout/>
  </w:compat>
  <w:rsids>
    <w:rsidRoot w:val="005125E4"/>
    <w:rsid w:val="000C3C97"/>
    <w:rsid w:val="001131B0"/>
    <w:rsid w:val="00501A0C"/>
    <w:rsid w:val="005125E4"/>
    <w:rsid w:val="006D5857"/>
    <w:rsid w:val="00701E8E"/>
    <w:rsid w:val="007F75E0"/>
    <w:rsid w:val="00824578"/>
    <w:rsid w:val="00871180"/>
    <w:rsid w:val="00AF79E3"/>
    <w:rsid w:val="00B670E9"/>
    <w:rsid w:val="00C51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7118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E6E0442B1D1F4D8C93EC12A79F5454B1">
    <w:name w:val="E6E0442B1D1F4D8C93EC12A79F5454B1"/>
    <w:rsid w:val="00871180"/>
  </w:style>
  <w:style w:type="paragraph" w:customStyle="1" w:styleId="D9B6AF0FFC0A42C7B99336946E5DA3D4">
    <w:name w:val="D9B6AF0FFC0A42C7B99336946E5DA3D4"/>
    <w:rsid w:val="00871180"/>
  </w:style>
  <w:style w:type="paragraph" w:customStyle="1" w:styleId="752BFB0EED2349A88BA86937A6945062">
    <w:name w:val="752BFB0EED2349A88BA86937A6945062"/>
    <w:rsid w:val="00871180"/>
  </w:style>
  <w:style w:type="paragraph" w:customStyle="1" w:styleId="56DD36EAE591488BA62CF8A8291F222D">
    <w:name w:val="56DD36EAE591488BA62CF8A8291F222D"/>
    <w:rsid w:val="00871180"/>
  </w:style>
  <w:style w:type="paragraph" w:customStyle="1" w:styleId="52C093A21D0B40C9BAC81D821C2A1A27">
    <w:name w:val="52C093A21D0B40C9BAC81D821C2A1A27"/>
    <w:rsid w:val="00871180"/>
  </w:style>
  <w:style w:type="paragraph" w:customStyle="1" w:styleId="293ECFF73879490CA625E5B59AAF70D2">
    <w:name w:val="293ECFF73879490CA625E5B59AAF70D2"/>
    <w:rsid w:val="00871180"/>
  </w:style>
  <w:style w:type="paragraph" w:customStyle="1" w:styleId="E1DE75730BE54D33AD801AEC363F59D0">
    <w:name w:val="E1DE75730BE54D33AD801AEC363F59D0"/>
    <w:rsid w:val="00871180"/>
  </w:style>
  <w:style w:type="paragraph" w:customStyle="1" w:styleId="89638017764B4780A987388A11F7B650">
    <w:name w:val="89638017764B4780A987388A11F7B650"/>
    <w:rsid w:val="00871180"/>
  </w:style>
  <w:style w:type="paragraph" w:customStyle="1" w:styleId="7582D58259D2437A8D9E9064E1F29448">
    <w:name w:val="7582D58259D2437A8D9E9064E1F29448"/>
    <w:rsid w:val="00871180"/>
  </w:style>
  <w:style w:type="paragraph" w:customStyle="1" w:styleId="B4D727B06A7D4DBBBD7629813417E9C9">
    <w:name w:val="B4D727B06A7D4DBBBD7629813417E9C9"/>
    <w:rsid w:val="00871180"/>
  </w:style>
  <w:style w:type="paragraph" w:customStyle="1" w:styleId="F7D66E62D5D14ABEA3BEEC061D54A956">
    <w:name w:val="F7D66E62D5D14ABEA3BEEC061D54A956"/>
    <w:rsid w:val="00871180"/>
  </w:style>
  <w:style w:type="paragraph" w:customStyle="1" w:styleId="E8DFD1176B984361AAE3FAF25EF8792B">
    <w:name w:val="E8DFD1176B984361AAE3FAF25EF8792B"/>
    <w:rsid w:val="00871180"/>
  </w:style>
  <w:style w:type="paragraph" w:customStyle="1" w:styleId="96DFCD1E085C4ADDBEC5255EE574B56C">
    <w:name w:val="96DFCD1E085C4ADDBEC5255EE574B56C"/>
    <w:rsid w:val="00871180"/>
  </w:style>
  <w:style w:type="paragraph" w:customStyle="1" w:styleId="672F97686EEB42A1BA44488EE2618682">
    <w:name w:val="672F97686EEB42A1BA44488EE2618682"/>
    <w:rsid w:val="00871180"/>
  </w:style>
  <w:style w:type="paragraph" w:customStyle="1" w:styleId="3F5C85D2BB6E4C35A01ED798CD74D74E">
    <w:name w:val="3F5C85D2BB6E4C35A01ED798CD74D74E"/>
    <w:rsid w:val="00871180"/>
  </w:style>
  <w:style w:type="paragraph" w:customStyle="1" w:styleId="B56B825DD74643E8A713F375CC60E8E8">
    <w:name w:val="B56B825DD74643E8A713F375CC60E8E8"/>
    <w:rsid w:val="00871180"/>
  </w:style>
  <w:style w:type="paragraph" w:customStyle="1" w:styleId="408BF5C6840B4B22A1C7CEE02C5CDA53">
    <w:name w:val="408BF5C6840B4B22A1C7CEE02C5CDA53"/>
    <w:rsid w:val="00871180"/>
  </w:style>
  <w:style w:type="paragraph" w:customStyle="1" w:styleId="DA0A360204B84682BDB0A3AE07BB7D72">
    <w:name w:val="DA0A360204B84682BDB0A3AE07BB7D72"/>
    <w:rsid w:val="00871180"/>
  </w:style>
  <w:style w:type="paragraph" w:customStyle="1" w:styleId="0F8CA2B2EBF142C1AA2359BB6279D11F">
    <w:name w:val="0F8CA2B2EBF142C1AA2359BB6279D11F"/>
    <w:rsid w:val="00871180"/>
  </w:style>
  <w:style w:type="paragraph" w:customStyle="1" w:styleId="1B01E3053A5748DBBC8A5BE93449BAE2">
    <w:name w:val="1B01E3053A5748DBBC8A5BE93449BAE2"/>
    <w:rsid w:val="0087118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iesto">
  <a:themeElements>
    <a:clrScheme name="Miesto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Miesto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Miesto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7E7B49E-4DBD-42A8-9016-17306AE4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tf04009678_win32.dotx</Template>
  <TotalTime>1763</TotalTime>
  <Pages>3</Pages>
  <Words>2362</Words>
  <Characters>1347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13</cp:revision>
  <cp:lastPrinted>2021-11-22T15:02:00Z</cp:lastPrinted>
  <dcterms:created xsi:type="dcterms:W3CDTF">2022-11-03T06:53:00Z</dcterms:created>
  <dcterms:modified xsi:type="dcterms:W3CDTF">2022-11-14T10:31:00Z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