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B3CFB0" w14:textId="77777777" w:rsidR="00A35A5A" w:rsidRPr="00273280" w:rsidRDefault="006D53D1" w:rsidP="00C2343E">
      <w:pPr>
        <w:pStyle w:val="Antrats"/>
        <w:ind w:left="5102"/>
        <w:jc w:val="both"/>
      </w:pPr>
      <w:r>
        <w:t xml:space="preserve">              </w:t>
      </w:r>
      <w:r w:rsidR="00A35A5A" w:rsidRPr="00273280">
        <w:t>PATVIRTINTA</w:t>
      </w:r>
    </w:p>
    <w:p w14:paraId="7E336B46" w14:textId="77777777" w:rsidR="00A35A5A" w:rsidRPr="00273280" w:rsidRDefault="00C2683A" w:rsidP="00C2343E">
      <w:pPr>
        <w:pStyle w:val="Antrats"/>
        <w:ind w:left="5102"/>
        <w:jc w:val="both"/>
      </w:pPr>
      <w:r w:rsidRPr="00273280">
        <w:t xml:space="preserve">              </w:t>
      </w:r>
      <w:r w:rsidR="00A35A5A" w:rsidRPr="00273280">
        <w:t>Vilniaus miesto savivaldybės</w:t>
      </w:r>
    </w:p>
    <w:p w14:paraId="15A7628E" w14:textId="77777777" w:rsidR="00A35A5A" w:rsidRPr="00273280" w:rsidRDefault="00C2683A" w:rsidP="00C2343E">
      <w:pPr>
        <w:pStyle w:val="Antrats"/>
        <w:ind w:left="5102"/>
        <w:jc w:val="both"/>
      </w:pPr>
      <w:r w:rsidRPr="00273280">
        <w:t xml:space="preserve">              </w:t>
      </w:r>
      <w:r w:rsidR="00A35A5A" w:rsidRPr="00273280">
        <w:t>administracijos direktoriaus</w:t>
      </w:r>
    </w:p>
    <w:p w14:paraId="517C9A75" w14:textId="1A243A77" w:rsidR="00A35A5A" w:rsidRPr="00273280" w:rsidRDefault="00C2683A" w:rsidP="00C2343E">
      <w:pPr>
        <w:pStyle w:val="Antrats"/>
        <w:ind w:left="5102"/>
        <w:jc w:val="both"/>
      </w:pPr>
      <w:r w:rsidRPr="00273280">
        <w:t xml:space="preserve">              </w:t>
      </w:r>
      <w:r w:rsidR="00374EB1">
        <w:t xml:space="preserve">2018 m. </w:t>
      </w:r>
      <w:r w:rsidR="00441F7E">
        <w:t>rugpjūčio 6</w:t>
      </w:r>
      <w:r w:rsidR="00A24A3B" w:rsidRPr="00273280">
        <w:t xml:space="preserve"> </w:t>
      </w:r>
      <w:r w:rsidR="00A35A5A" w:rsidRPr="00273280">
        <w:t>d.</w:t>
      </w:r>
    </w:p>
    <w:p w14:paraId="343E4F2D" w14:textId="624E2F91" w:rsidR="00A35A5A" w:rsidRPr="00273280" w:rsidRDefault="00C2683A" w:rsidP="00C2343E">
      <w:pPr>
        <w:pStyle w:val="Antrats"/>
        <w:ind w:left="5102"/>
        <w:jc w:val="both"/>
      </w:pPr>
      <w:r w:rsidRPr="00273280">
        <w:t xml:space="preserve">              </w:t>
      </w:r>
      <w:r w:rsidR="00A35A5A" w:rsidRPr="00273280">
        <w:t xml:space="preserve">įsakymu Nr. </w:t>
      </w:r>
      <w:r w:rsidR="00441F7E">
        <w:t>30-2636/18(2.1.1E-TD2)</w:t>
      </w:r>
      <w:bookmarkStart w:id="0" w:name="_GoBack"/>
      <w:bookmarkEnd w:id="0"/>
    </w:p>
    <w:p w14:paraId="55702E90" w14:textId="77777777" w:rsidR="00816D6B" w:rsidRPr="00273280" w:rsidRDefault="00816D6B" w:rsidP="00C2343E">
      <w:pPr>
        <w:rPr>
          <w:color w:val="000000"/>
        </w:rPr>
      </w:pPr>
    </w:p>
    <w:p w14:paraId="4E400354" w14:textId="77777777" w:rsidR="00FD22B0" w:rsidRPr="00273280" w:rsidRDefault="00FD22B0" w:rsidP="00C2343E">
      <w:pPr>
        <w:rPr>
          <w:color w:val="000000"/>
        </w:rPr>
      </w:pPr>
    </w:p>
    <w:p w14:paraId="08CC8616" w14:textId="77777777" w:rsidR="00A35A5A" w:rsidRPr="00273280" w:rsidRDefault="00A35A5A" w:rsidP="00A35A5A">
      <w:pPr>
        <w:jc w:val="center"/>
        <w:rPr>
          <w:b/>
          <w:color w:val="000000"/>
        </w:rPr>
      </w:pPr>
      <w:r w:rsidRPr="00273280">
        <w:rPr>
          <w:b/>
          <w:color w:val="000000"/>
        </w:rPr>
        <w:t>KAZIUKO MUGĖS ORGANIZATORIAUS PARINKIMO KONKURSO NUOSTATAI</w:t>
      </w:r>
    </w:p>
    <w:p w14:paraId="2940A1EE" w14:textId="77777777" w:rsidR="00816D6B" w:rsidRPr="00273280" w:rsidRDefault="00816D6B" w:rsidP="00A35A5A">
      <w:pPr>
        <w:jc w:val="both"/>
        <w:rPr>
          <w:color w:val="000000"/>
        </w:rPr>
      </w:pPr>
    </w:p>
    <w:p w14:paraId="2F90FA2F" w14:textId="77777777" w:rsidR="006F3095" w:rsidRPr="00273280" w:rsidRDefault="006F3095" w:rsidP="00A35A5A">
      <w:pPr>
        <w:pStyle w:val="Antrat2"/>
        <w:spacing w:line="240" w:lineRule="auto"/>
        <w:rPr>
          <w:b/>
          <w:u w:val="none"/>
        </w:rPr>
      </w:pPr>
      <w:r w:rsidRPr="00273280">
        <w:rPr>
          <w:b/>
          <w:u w:val="none"/>
        </w:rPr>
        <w:t>I SKYRIUS</w:t>
      </w:r>
    </w:p>
    <w:p w14:paraId="67DAA4EE" w14:textId="77777777" w:rsidR="00A35A5A" w:rsidRPr="00273280" w:rsidRDefault="00A35A5A" w:rsidP="00A35A5A">
      <w:pPr>
        <w:pStyle w:val="Antrat2"/>
        <w:spacing w:line="240" w:lineRule="auto"/>
        <w:rPr>
          <w:b/>
          <w:u w:val="none"/>
        </w:rPr>
      </w:pPr>
      <w:r w:rsidRPr="00273280">
        <w:rPr>
          <w:b/>
          <w:u w:val="none"/>
        </w:rPr>
        <w:t>BENDRO</w:t>
      </w:r>
      <w:r w:rsidR="00423789">
        <w:rPr>
          <w:b/>
          <w:u w:val="none"/>
        </w:rPr>
        <w:t>SIOS</w:t>
      </w:r>
      <w:r w:rsidRPr="00273280">
        <w:rPr>
          <w:b/>
          <w:u w:val="none"/>
        </w:rPr>
        <w:t xml:space="preserve"> </w:t>
      </w:r>
      <w:r w:rsidR="00423789">
        <w:rPr>
          <w:b/>
          <w:u w:val="none"/>
        </w:rPr>
        <w:t>NUOSTATOS</w:t>
      </w:r>
    </w:p>
    <w:p w14:paraId="49F61FB8" w14:textId="77777777" w:rsidR="00A35A5A" w:rsidRPr="00273280" w:rsidRDefault="00A35A5A" w:rsidP="00A35A5A"/>
    <w:p w14:paraId="022BA6D8" w14:textId="09EAB73D" w:rsidR="00A35A5A" w:rsidRPr="00273280" w:rsidRDefault="00A35A5A" w:rsidP="00A35A5A">
      <w:pPr>
        <w:pStyle w:val="Pagrindinistekstas"/>
        <w:spacing w:line="240" w:lineRule="auto"/>
        <w:ind w:firstLine="720"/>
      </w:pPr>
      <w:r w:rsidRPr="00273280">
        <w:t xml:space="preserve">1. </w:t>
      </w:r>
      <w:r w:rsidR="006F3095" w:rsidRPr="00273280">
        <w:t>Kaziuko mugės organizatoriaus parinkimo konkurso</w:t>
      </w:r>
      <w:r w:rsidRPr="00273280">
        <w:t xml:space="preserve"> nuostatai </w:t>
      </w:r>
      <w:r w:rsidR="00B65853">
        <w:t xml:space="preserve">(toliau – nuostatai) </w:t>
      </w:r>
      <w:r w:rsidRPr="00273280">
        <w:t>reglamentuoja Kaziuko mugės organizatoriaus parinkimo konkurso (toliau – konkursas) tvarką i</w:t>
      </w:r>
      <w:r w:rsidR="006F3095" w:rsidRPr="00273280">
        <w:t>r</w:t>
      </w:r>
      <w:r w:rsidRPr="00273280">
        <w:t xml:space="preserve"> Kaziuko mugės</w:t>
      </w:r>
      <w:r w:rsidR="00C71B7A" w:rsidRPr="00273280">
        <w:t xml:space="preserve"> </w:t>
      </w:r>
      <w:r w:rsidRPr="00273280">
        <w:t xml:space="preserve">organizavimo sąlygas. Konkurso tikslas </w:t>
      </w:r>
      <w:r w:rsidR="003E546E">
        <w:t>–</w:t>
      </w:r>
      <w:r w:rsidRPr="00273280">
        <w:t xml:space="preserve"> </w:t>
      </w:r>
      <w:r w:rsidR="00503894" w:rsidRPr="00273280">
        <w:t>nustatyti</w:t>
      </w:r>
      <w:r w:rsidRPr="00273280">
        <w:t xml:space="preserve"> Kaziuko mugės prekybos</w:t>
      </w:r>
      <w:r w:rsidR="006812E2">
        <w:t xml:space="preserve"> ir kultūrinės </w:t>
      </w:r>
      <w:r w:rsidR="003E546E">
        <w:t>programos</w:t>
      </w:r>
      <w:r w:rsidRPr="00273280">
        <w:t xml:space="preserve"> organizatorių</w:t>
      </w:r>
      <w:r w:rsidR="00072017">
        <w:t xml:space="preserve"> (toliau – organizatorius)</w:t>
      </w:r>
      <w:r w:rsidR="005E2431">
        <w:t>, kuris organizuotų mugę puos</w:t>
      </w:r>
      <w:r w:rsidR="00FC1B07">
        <w:t>elėjant istoriškai susiklosčiusias tautiškumo tradicijas ir šv</w:t>
      </w:r>
      <w:r w:rsidR="00182202">
        <w:t>.</w:t>
      </w:r>
      <w:r w:rsidR="00FC1B07">
        <w:t xml:space="preserve"> Kazimiero šventę</w:t>
      </w:r>
      <w:r w:rsidRPr="00273280">
        <w:t>.</w:t>
      </w:r>
    </w:p>
    <w:p w14:paraId="5FAC6D81" w14:textId="77777777" w:rsidR="00212236" w:rsidRDefault="00212236" w:rsidP="001A6B7B">
      <w:pPr>
        <w:ind w:firstLine="720"/>
        <w:jc w:val="both"/>
      </w:pPr>
      <w:r>
        <w:t>2</w:t>
      </w:r>
      <w:r w:rsidR="00A35A5A" w:rsidRPr="00273280">
        <w:t xml:space="preserve">. Konkursą vykdo </w:t>
      </w:r>
      <w:r w:rsidR="000624FC" w:rsidRPr="00273280">
        <w:t>Kaziuko mugės organizatoriaus parinkimo konkurso vykdymo komisija (toliau – Komisija)</w:t>
      </w:r>
      <w:r w:rsidR="00884C9A" w:rsidRPr="00273280">
        <w:t>.</w:t>
      </w:r>
      <w:r w:rsidR="00D21070" w:rsidRPr="00273280">
        <w:t xml:space="preserve"> Organizacinį darbą (konkurso skelbimą, susirašinėjimą su konkurso dalyviais ir kt.) atlieka </w:t>
      </w:r>
      <w:r w:rsidR="004E51FA">
        <w:t>Vilniaus miesto s</w:t>
      </w:r>
      <w:r w:rsidR="00887C78">
        <w:t>avivaldybės</w:t>
      </w:r>
      <w:r w:rsidR="004E51FA">
        <w:t xml:space="preserve"> </w:t>
      </w:r>
      <w:r w:rsidR="008727A4" w:rsidRPr="008727A4">
        <w:t xml:space="preserve">(toliau – Savivaldybė) </w:t>
      </w:r>
      <w:r w:rsidR="00887C78">
        <w:t>administracijos</w:t>
      </w:r>
      <w:r w:rsidR="009436E6">
        <w:t xml:space="preserve"> </w:t>
      </w:r>
      <w:r w:rsidR="001B6B21" w:rsidRPr="00273280">
        <w:t>Turto</w:t>
      </w:r>
      <w:r w:rsidR="00D21070" w:rsidRPr="00273280">
        <w:t xml:space="preserve"> departamento </w:t>
      </w:r>
      <w:r w:rsidR="001B6B21" w:rsidRPr="00273280">
        <w:t>L</w:t>
      </w:r>
      <w:r w:rsidR="00D21070" w:rsidRPr="00273280">
        <w:t>icencijavimo ir leidimų skyrius.</w:t>
      </w:r>
      <w:r w:rsidR="00A35A5A" w:rsidRPr="00273280">
        <w:t xml:space="preserve"> Konkursas yra atviras.</w:t>
      </w:r>
    </w:p>
    <w:p w14:paraId="74F1E12D" w14:textId="77777777" w:rsidR="00A35A5A" w:rsidRPr="00273280" w:rsidRDefault="00212236" w:rsidP="002C2806">
      <w:pPr>
        <w:pStyle w:val="Pagrindiniotekstotrauka"/>
        <w:ind w:left="0" w:firstLine="709"/>
        <w:jc w:val="both"/>
        <w:rPr>
          <w:lang w:val="lt-LT"/>
        </w:rPr>
      </w:pPr>
      <w:r>
        <w:rPr>
          <w:lang w:val="lt-LT"/>
        </w:rPr>
        <w:t>3.</w:t>
      </w:r>
      <w:r w:rsidR="000F646A" w:rsidRPr="00273280">
        <w:rPr>
          <w:lang w:val="lt-LT"/>
        </w:rPr>
        <w:t xml:space="preserve"> Konkurse gali dalyvauti juridiniai asmenys</w:t>
      </w:r>
      <w:r w:rsidR="00F33910" w:rsidRPr="00273280">
        <w:rPr>
          <w:lang w:val="lt-LT"/>
        </w:rPr>
        <w:t>, įregistruoti teisės aktų nustatyta tvarka</w:t>
      </w:r>
      <w:r w:rsidR="000F646A" w:rsidRPr="00273280">
        <w:rPr>
          <w:lang w:val="lt-LT"/>
        </w:rPr>
        <w:t xml:space="preserve">. </w:t>
      </w:r>
      <w:r w:rsidR="00AD2CBB">
        <w:rPr>
          <w:lang w:val="lt-LT"/>
        </w:rPr>
        <w:t>Konkurse, sudarę jungtinės veiklos sutartį, gali dalyvau</w:t>
      </w:r>
      <w:r w:rsidR="00BE5A6A">
        <w:rPr>
          <w:lang w:val="lt-LT"/>
        </w:rPr>
        <w:t>ti</w:t>
      </w:r>
      <w:r w:rsidR="00AD2CBB">
        <w:rPr>
          <w:lang w:val="lt-LT"/>
        </w:rPr>
        <w:t xml:space="preserve"> keli juridiniai asmenys.</w:t>
      </w:r>
    </w:p>
    <w:p w14:paraId="7E588117" w14:textId="77777777" w:rsidR="00A064F5" w:rsidRPr="00273280" w:rsidRDefault="002C2806" w:rsidP="00A35A5A">
      <w:pPr>
        <w:pStyle w:val="Pagrindinistekstas"/>
        <w:spacing w:line="240" w:lineRule="auto"/>
        <w:ind w:firstLine="720"/>
      </w:pPr>
      <w:r w:rsidRPr="00273280">
        <w:t>4.</w:t>
      </w:r>
      <w:r w:rsidR="00A74801" w:rsidRPr="00273280">
        <w:rPr>
          <w:rStyle w:val="normal-h"/>
        </w:rPr>
        <w:t xml:space="preserve"> </w:t>
      </w:r>
      <w:r w:rsidR="00A064F5" w:rsidRPr="00273280">
        <w:rPr>
          <w:rStyle w:val="normal-h"/>
        </w:rPr>
        <w:t xml:space="preserve">Šiuose nuostatuose vartojamos sąvokos atitinka </w:t>
      </w:r>
      <w:r w:rsidR="003A5DC7" w:rsidRPr="00273280">
        <w:t>Lietuvos Respublikos t</w:t>
      </w:r>
      <w:r w:rsidR="00A064F5" w:rsidRPr="00273280">
        <w:t>autinio paveldo produktų įstatyme</w:t>
      </w:r>
      <w:r w:rsidR="00A064F5" w:rsidRPr="00273280">
        <w:rPr>
          <w:rStyle w:val="normal-h"/>
        </w:rPr>
        <w:t xml:space="preserve"> </w:t>
      </w:r>
      <w:r w:rsidR="00887C78">
        <w:rPr>
          <w:rStyle w:val="normal-h"/>
        </w:rPr>
        <w:t xml:space="preserve">ir kituose teisės aktuose </w:t>
      </w:r>
      <w:r w:rsidR="00A064F5" w:rsidRPr="00273280">
        <w:rPr>
          <w:rStyle w:val="normal-h"/>
        </w:rPr>
        <w:t>vartojamas sąvokas.</w:t>
      </w:r>
    </w:p>
    <w:p w14:paraId="245D5867" w14:textId="77777777" w:rsidR="002C2806" w:rsidRPr="00273280" w:rsidRDefault="002C2806" w:rsidP="00E021CE">
      <w:pPr>
        <w:jc w:val="center"/>
        <w:rPr>
          <w:color w:val="000000"/>
        </w:rPr>
      </w:pPr>
    </w:p>
    <w:p w14:paraId="2C152370" w14:textId="77777777" w:rsidR="00A35A5A" w:rsidRPr="00273280" w:rsidRDefault="006F3095" w:rsidP="00E021CE">
      <w:pPr>
        <w:jc w:val="center"/>
        <w:rPr>
          <w:b/>
          <w:color w:val="000000"/>
        </w:rPr>
      </w:pPr>
      <w:r w:rsidRPr="00273280">
        <w:rPr>
          <w:b/>
          <w:color w:val="000000"/>
        </w:rPr>
        <w:t>II SKYRIUS</w:t>
      </w:r>
    </w:p>
    <w:p w14:paraId="41FD461F" w14:textId="77777777" w:rsidR="00A35A5A" w:rsidRPr="00273280" w:rsidRDefault="00A35A5A" w:rsidP="00A35A5A">
      <w:pPr>
        <w:pStyle w:val="Antrat2"/>
        <w:spacing w:line="240" w:lineRule="auto"/>
        <w:rPr>
          <w:b/>
          <w:u w:val="none"/>
        </w:rPr>
      </w:pPr>
      <w:r w:rsidRPr="00273280">
        <w:rPr>
          <w:b/>
          <w:u w:val="none"/>
        </w:rPr>
        <w:t>KONKURSO OBJEKTAS</w:t>
      </w:r>
    </w:p>
    <w:p w14:paraId="2C77E336" w14:textId="77777777" w:rsidR="00A35A5A" w:rsidRPr="00273280" w:rsidRDefault="00A35A5A" w:rsidP="00A35A5A"/>
    <w:p w14:paraId="0E546131" w14:textId="77777777" w:rsidR="00201374" w:rsidRPr="00273280" w:rsidRDefault="00A35A5A" w:rsidP="00A35A5A">
      <w:pPr>
        <w:ind w:firstLine="720"/>
        <w:jc w:val="both"/>
        <w:rPr>
          <w:color w:val="000000"/>
        </w:rPr>
      </w:pPr>
      <w:r w:rsidRPr="00273280">
        <w:rPr>
          <w:color w:val="000000"/>
        </w:rPr>
        <w:t xml:space="preserve">5. Konkurso objektas </w:t>
      </w:r>
      <w:r w:rsidRPr="00273280">
        <w:t>–</w:t>
      </w:r>
      <w:r w:rsidRPr="00273280">
        <w:rPr>
          <w:color w:val="000000"/>
        </w:rPr>
        <w:t xml:space="preserve"> Kaziuko mugės</w:t>
      </w:r>
      <w:r w:rsidR="009B1C54">
        <w:rPr>
          <w:color w:val="000000"/>
        </w:rPr>
        <w:t xml:space="preserve"> (toliau – </w:t>
      </w:r>
      <w:r w:rsidR="004D5F2B">
        <w:rPr>
          <w:color w:val="000000"/>
        </w:rPr>
        <w:t>m</w:t>
      </w:r>
      <w:r w:rsidR="009B1C54">
        <w:rPr>
          <w:color w:val="000000"/>
        </w:rPr>
        <w:t>ugė)</w:t>
      </w:r>
      <w:r w:rsidRPr="00273280">
        <w:rPr>
          <w:color w:val="000000"/>
        </w:rPr>
        <w:t xml:space="preserve"> </w:t>
      </w:r>
      <w:r w:rsidR="00D05F0F">
        <w:rPr>
          <w:color w:val="000000"/>
        </w:rPr>
        <w:t xml:space="preserve">organizavimas </w:t>
      </w:r>
      <w:r w:rsidR="00C7514D">
        <w:rPr>
          <w:color w:val="000000"/>
        </w:rPr>
        <w:t xml:space="preserve">2019 m. kovo 1, 2 ir 3 dienomis su galimybe </w:t>
      </w:r>
      <w:r w:rsidR="00212236">
        <w:rPr>
          <w:color w:val="000000"/>
        </w:rPr>
        <w:t>pratęsti</w:t>
      </w:r>
      <w:r w:rsidR="00C7514D">
        <w:rPr>
          <w:color w:val="000000"/>
        </w:rPr>
        <w:t xml:space="preserve"> mug</w:t>
      </w:r>
      <w:r w:rsidR="00212236">
        <w:rPr>
          <w:color w:val="000000"/>
        </w:rPr>
        <w:t>ės organizavimą</w:t>
      </w:r>
      <w:r w:rsidR="00C7514D">
        <w:rPr>
          <w:color w:val="000000"/>
        </w:rPr>
        <w:t xml:space="preserve"> 2020</w:t>
      </w:r>
      <w:r w:rsidR="00284C53">
        <w:rPr>
          <w:color w:val="000000"/>
        </w:rPr>
        <w:t xml:space="preserve"> ir </w:t>
      </w:r>
      <w:r w:rsidR="00C7514D">
        <w:rPr>
          <w:color w:val="000000"/>
        </w:rPr>
        <w:t>2021 m</w:t>
      </w:r>
      <w:r w:rsidR="00284C53">
        <w:rPr>
          <w:color w:val="000000"/>
        </w:rPr>
        <w:t>etais</w:t>
      </w:r>
      <w:r w:rsidR="00C7514D">
        <w:rPr>
          <w:color w:val="000000"/>
        </w:rPr>
        <w:t xml:space="preserve"> (kasmet pasirašant sutartį</w:t>
      </w:r>
      <w:r w:rsidR="00284C53">
        <w:rPr>
          <w:color w:val="000000"/>
        </w:rPr>
        <w:t xml:space="preserve">, </w:t>
      </w:r>
      <w:r w:rsidR="00C7514D">
        <w:rPr>
          <w:color w:val="000000"/>
        </w:rPr>
        <w:t xml:space="preserve">atsižvelgiant į </w:t>
      </w:r>
      <w:r w:rsidR="00EF3D90">
        <w:rPr>
          <w:color w:val="000000"/>
        </w:rPr>
        <w:t>S</w:t>
      </w:r>
      <w:r w:rsidR="00C7514D">
        <w:rPr>
          <w:color w:val="000000"/>
        </w:rPr>
        <w:t>avivaldybės poreikius)</w:t>
      </w:r>
      <w:r w:rsidR="00212236">
        <w:rPr>
          <w:color w:val="000000"/>
        </w:rPr>
        <w:t>.</w:t>
      </w:r>
      <w:r w:rsidR="009B1C54">
        <w:t xml:space="preserve"> Mugė gali vykti</w:t>
      </w:r>
      <w:r w:rsidRPr="00273280">
        <w:t xml:space="preserve"> </w:t>
      </w:r>
      <w:r w:rsidRPr="00273280">
        <w:rPr>
          <w:color w:val="000000"/>
        </w:rPr>
        <w:t xml:space="preserve">Gedimino prospekte, </w:t>
      </w:r>
      <w:r w:rsidRPr="00273280">
        <w:t xml:space="preserve">Pilies, Didžiojoje, </w:t>
      </w:r>
      <w:r w:rsidR="00C71B7A" w:rsidRPr="00273280">
        <w:t>Vokiečių</w:t>
      </w:r>
      <w:r w:rsidR="003C4E5A" w:rsidRPr="00273280">
        <w:t xml:space="preserve"> (neporinių namų pusėje)</w:t>
      </w:r>
      <w:r w:rsidR="00944100" w:rsidRPr="00273280">
        <w:t>, Maironio</w:t>
      </w:r>
      <w:r w:rsidRPr="00273280">
        <w:t>, Barboros Radvilaitės</w:t>
      </w:r>
      <w:r w:rsidR="006926EC" w:rsidRPr="00273280">
        <w:t>,</w:t>
      </w:r>
      <w:r w:rsidR="00C71B7A" w:rsidRPr="00273280">
        <w:t xml:space="preserve"> Šventaragio, T.</w:t>
      </w:r>
      <w:r w:rsidR="006926EC" w:rsidRPr="00273280">
        <w:t xml:space="preserve"> </w:t>
      </w:r>
      <w:r w:rsidR="00C71B7A" w:rsidRPr="00273280">
        <w:t>Vrublevskio</w:t>
      </w:r>
      <w:r w:rsidRPr="00273280">
        <w:t xml:space="preserve"> gatvėse ir prie šių gatvių esančiose aikštėse ir skveruose</w:t>
      </w:r>
      <w:r w:rsidR="005D137A" w:rsidRPr="00273280">
        <w:rPr>
          <w:color w:val="000000"/>
        </w:rPr>
        <w:t xml:space="preserve"> (Katedros</w:t>
      </w:r>
      <w:r w:rsidR="00575626" w:rsidRPr="00273280">
        <w:rPr>
          <w:color w:val="000000"/>
        </w:rPr>
        <w:t xml:space="preserve"> </w:t>
      </w:r>
      <w:r w:rsidR="005D137A" w:rsidRPr="00273280">
        <w:rPr>
          <w:color w:val="000000"/>
        </w:rPr>
        <w:t>ir</w:t>
      </w:r>
      <w:r w:rsidRPr="00273280">
        <w:rPr>
          <w:color w:val="000000"/>
        </w:rPr>
        <w:t xml:space="preserve"> Rotušės </w:t>
      </w:r>
      <w:r w:rsidR="005D137A" w:rsidRPr="00273280">
        <w:rPr>
          <w:color w:val="000000"/>
        </w:rPr>
        <w:t>aikštėse</w:t>
      </w:r>
      <w:r w:rsidR="00EF3D90">
        <w:rPr>
          <w:color w:val="000000"/>
        </w:rPr>
        <w:t>,</w:t>
      </w:r>
      <w:r w:rsidR="005D137A" w:rsidRPr="00273280">
        <w:rPr>
          <w:color w:val="000000"/>
        </w:rPr>
        <w:t xml:space="preserve"> K</w:t>
      </w:r>
      <w:r w:rsidR="006926EC" w:rsidRPr="00273280">
        <w:rPr>
          <w:color w:val="000000"/>
        </w:rPr>
        <w:t>onstantino</w:t>
      </w:r>
      <w:r w:rsidR="005D137A" w:rsidRPr="00273280">
        <w:rPr>
          <w:color w:val="000000"/>
        </w:rPr>
        <w:t xml:space="preserve"> Sirvydo ir</w:t>
      </w:r>
      <w:r w:rsidRPr="00273280">
        <w:rPr>
          <w:color w:val="000000"/>
        </w:rPr>
        <w:t xml:space="preserve"> Odminių skveruose</w:t>
      </w:r>
      <w:r w:rsidR="006926EC" w:rsidRPr="00273280">
        <w:rPr>
          <w:color w:val="000000"/>
        </w:rPr>
        <w:t>)</w:t>
      </w:r>
      <w:r w:rsidRPr="00273280">
        <w:rPr>
          <w:color w:val="000000"/>
        </w:rPr>
        <w:t xml:space="preserve"> pagal </w:t>
      </w:r>
      <w:r w:rsidR="00E42D5A" w:rsidRPr="00273280">
        <w:rPr>
          <w:color w:val="000000"/>
        </w:rPr>
        <w:t xml:space="preserve">suderintą </w:t>
      </w:r>
      <w:r w:rsidRPr="00273280">
        <w:rPr>
          <w:color w:val="000000"/>
        </w:rPr>
        <w:t xml:space="preserve">schemą. </w:t>
      </w:r>
      <w:r w:rsidR="00EF3D90">
        <w:rPr>
          <w:color w:val="000000"/>
        </w:rPr>
        <w:t>M</w:t>
      </w:r>
      <w:r w:rsidR="005D137A" w:rsidRPr="00273280">
        <w:rPr>
          <w:color w:val="000000"/>
        </w:rPr>
        <w:t>ugės vietos i</w:t>
      </w:r>
      <w:r w:rsidR="006926EC" w:rsidRPr="00273280">
        <w:rPr>
          <w:color w:val="000000"/>
        </w:rPr>
        <w:t>r</w:t>
      </w:r>
      <w:r w:rsidR="005D137A" w:rsidRPr="00273280">
        <w:rPr>
          <w:color w:val="000000"/>
        </w:rPr>
        <w:t xml:space="preserve"> datos gali būti tikslinamos (papildomos ar išbraukiamos) Savivaldybės administracijos direktoriaus</w:t>
      </w:r>
      <w:r w:rsidR="0003787E">
        <w:rPr>
          <w:color w:val="000000"/>
        </w:rPr>
        <w:t xml:space="preserve"> ar jo</w:t>
      </w:r>
      <w:r w:rsidR="005D137A" w:rsidRPr="00273280">
        <w:rPr>
          <w:color w:val="000000"/>
        </w:rPr>
        <w:t xml:space="preserve"> </w:t>
      </w:r>
      <w:r w:rsidR="0079517A">
        <w:rPr>
          <w:color w:val="000000"/>
        </w:rPr>
        <w:t>įgalioto asmens</w:t>
      </w:r>
      <w:r w:rsidR="005D137A" w:rsidRPr="00273280">
        <w:rPr>
          <w:color w:val="000000"/>
        </w:rPr>
        <w:t xml:space="preserve"> įsakym</w:t>
      </w:r>
      <w:r w:rsidR="006926EC" w:rsidRPr="00273280">
        <w:rPr>
          <w:color w:val="000000"/>
        </w:rPr>
        <w:t>u</w:t>
      </w:r>
      <w:r w:rsidR="00EF3D90">
        <w:rPr>
          <w:color w:val="000000"/>
        </w:rPr>
        <w:t>.</w:t>
      </w:r>
    </w:p>
    <w:p w14:paraId="56214EB8" w14:textId="630ED443" w:rsidR="00A35A5A" w:rsidRPr="00273280" w:rsidRDefault="00A35A5A" w:rsidP="00A35A5A">
      <w:pPr>
        <w:ind w:firstLine="720"/>
        <w:jc w:val="both"/>
      </w:pPr>
      <w:r w:rsidRPr="00273280">
        <w:t>6.</w:t>
      </w:r>
      <w:r w:rsidRPr="00273280">
        <w:rPr>
          <w:color w:val="000000"/>
        </w:rPr>
        <w:t xml:space="preserve"> </w:t>
      </w:r>
      <w:r w:rsidR="004D5F2B">
        <w:rPr>
          <w:color w:val="000000"/>
        </w:rPr>
        <w:t>M</w:t>
      </w:r>
      <w:r w:rsidRPr="00273280">
        <w:rPr>
          <w:color w:val="000000"/>
        </w:rPr>
        <w:t>ugė</w:t>
      </w:r>
      <w:r w:rsidR="00212236">
        <w:rPr>
          <w:color w:val="000000"/>
        </w:rPr>
        <w:t xml:space="preserve"> </w:t>
      </w:r>
      <w:r w:rsidRPr="00273280">
        <w:rPr>
          <w:color w:val="000000"/>
        </w:rPr>
        <w:t xml:space="preserve">organizuojama </w:t>
      </w:r>
      <w:r w:rsidR="004D2C74" w:rsidRPr="00273280">
        <w:rPr>
          <w:color w:val="000000"/>
        </w:rPr>
        <w:t>s</w:t>
      </w:r>
      <w:r w:rsidR="00764623" w:rsidRPr="00273280">
        <w:rPr>
          <w:color w:val="000000"/>
        </w:rPr>
        <w:t>iekiant puoselėti</w:t>
      </w:r>
      <w:r w:rsidR="00426EB0" w:rsidRPr="00273280">
        <w:rPr>
          <w:color w:val="000000"/>
        </w:rPr>
        <w:t xml:space="preserve"> istoriškai susiklosčiusias </w:t>
      </w:r>
      <w:r w:rsidR="00764623" w:rsidRPr="00273280">
        <w:rPr>
          <w:color w:val="000000"/>
        </w:rPr>
        <w:t>mugės tradicijas</w:t>
      </w:r>
      <w:r w:rsidR="00C550AD">
        <w:rPr>
          <w:color w:val="000000"/>
        </w:rPr>
        <w:t xml:space="preserve"> ir </w:t>
      </w:r>
      <w:r w:rsidR="0034418A">
        <w:rPr>
          <w:color w:val="000000"/>
        </w:rPr>
        <w:br/>
      </w:r>
      <w:r w:rsidR="003C1557">
        <w:rPr>
          <w:color w:val="000000"/>
        </w:rPr>
        <w:t>š</w:t>
      </w:r>
      <w:r w:rsidR="008270FA" w:rsidRPr="00273280">
        <w:rPr>
          <w:color w:val="000000"/>
        </w:rPr>
        <w:t>v. Kazimiero šventę</w:t>
      </w:r>
      <w:r w:rsidR="00A2120D">
        <w:rPr>
          <w:color w:val="000000"/>
        </w:rPr>
        <w:t xml:space="preserve">. </w:t>
      </w:r>
      <w:r w:rsidRPr="00273280">
        <w:t>Organizuojama tradicinė mugės prekyba (prekiauti galima tautinio paveldo produktais, tradiciniais gaminiais, tautodailės</w:t>
      </w:r>
      <w:r w:rsidR="00575626" w:rsidRPr="00273280">
        <w:t>,</w:t>
      </w:r>
      <w:r w:rsidRPr="00273280">
        <w:t xml:space="preserve"> dailiųjų amatų</w:t>
      </w:r>
      <w:r w:rsidR="00575626" w:rsidRPr="00273280">
        <w:t xml:space="preserve"> ir</w:t>
      </w:r>
      <w:r w:rsidR="00764623" w:rsidRPr="00273280">
        <w:t xml:space="preserve"> rankų darbo</w:t>
      </w:r>
      <w:r w:rsidRPr="00273280">
        <w:t xml:space="preserve"> gaminiais, </w:t>
      </w:r>
      <w:r w:rsidR="00D33857" w:rsidRPr="00273280">
        <w:t>žemės ūkio</w:t>
      </w:r>
      <w:r w:rsidR="00576027" w:rsidRPr="00273280">
        <w:t>,</w:t>
      </w:r>
      <w:r w:rsidR="00D31A0A" w:rsidRPr="00273280">
        <w:t xml:space="preserve"> maisto produktais</w:t>
      </w:r>
      <w:r w:rsidR="00D33857" w:rsidRPr="00273280">
        <w:t xml:space="preserve"> </w:t>
      </w:r>
      <w:r w:rsidR="003E546E">
        <w:t>nuo</w:t>
      </w:r>
      <w:r w:rsidRPr="00273280">
        <w:t xml:space="preserve"> prekystalių, vežimėlių</w:t>
      </w:r>
      <w:r w:rsidR="00576027" w:rsidRPr="00273280">
        <w:t>, iš transporto priemonių</w:t>
      </w:r>
      <w:r w:rsidRPr="00273280">
        <w:t xml:space="preserve"> ir kitų prekybos įrengimų). Demonstruoja</w:t>
      </w:r>
      <w:r w:rsidR="00FC27CC" w:rsidRPr="00273280">
        <w:t>mi tradiciniai liaudies amatai. Prekiauja patys</w:t>
      </w:r>
      <w:r w:rsidR="00B8664A" w:rsidRPr="00273280">
        <w:t xml:space="preserve"> </w:t>
      </w:r>
      <w:r w:rsidR="00323A78" w:rsidRPr="00273280">
        <w:t>gami</w:t>
      </w:r>
      <w:r w:rsidR="002F27C3" w:rsidRPr="00273280">
        <w:t>ntojai ir kūrėjai savo pagamintais gaminiais ir užauginta produkcija</w:t>
      </w:r>
      <w:r w:rsidR="00A0178F">
        <w:t xml:space="preserve">. </w:t>
      </w:r>
      <w:r w:rsidR="00A0178F" w:rsidRPr="005459C2">
        <w:t>O</w:t>
      </w:r>
      <w:r w:rsidR="00072017" w:rsidRPr="00E52A8D">
        <w:t xml:space="preserve">rganizuojama </w:t>
      </w:r>
      <w:r w:rsidR="00FB183C" w:rsidRPr="00074694">
        <w:t xml:space="preserve"> mugės kultūrinė programa</w:t>
      </w:r>
      <w:r w:rsidR="005577CA" w:rsidRPr="00374EB1">
        <w:t xml:space="preserve">, </w:t>
      </w:r>
      <w:r w:rsidR="00212236">
        <w:t xml:space="preserve">laikantis susiklosčiusių ilgalaikių Kaziuko mugės </w:t>
      </w:r>
      <w:r w:rsidR="00DE1873">
        <w:t>kultūros</w:t>
      </w:r>
      <w:r w:rsidR="00212236">
        <w:t xml:space="preserve"> tradicijų.</w:t>
      </w:r>
    </w:p>
    <w:p w14:paraId="56D5D257" w14:textId="77777777" w:rsidR="00A35A5A" w:rsidRPr="00273280" w:rsidRDefault="00A35A5A" w:rsidP="00A35A5A">
      <w:pPr>
        <w:ind w:firstLine="720"/>
        <w:jc w:val="both"/>
        <w:rPr>
          <w:color w:val="000000"/>
        </w:rPr>
      </w:pPr>
      <w:r w:rsidRPr="00273280">
        <w:rPr>
          <w:color w:val="000000"/>
        </w:rPr>
        <w:t>7. Prekiauti leidžiama fiziniams ir juridiniams asmenims</w:t>
      </w:r>
      <w:r w:rsidR="00F738F9" w:rsidRPr="00273280">
        <w:rPr>
          <w:color w:val="000000"/>
        </w:rPr>
        <w:t>, organizatoriui</w:t>
      </w:r>
      <w:r w:rsidR="00DF7803" w:rsidRPr="00273280">
        <w:rPr>
          <w:color w:val="000000"/>
        </w:rPr>
        <w:t xml:space="preserve"> </w:t>
      </w:r>
      <w:r w:rsidRPr="00273280">
        <w:rPr>
          <w:color w:val="000000"/>
        </w:rPr>
        <w:t xml:space="preserve">gavus leidimus prekiauti viešojoje vietoje renginio metu (sumokėjus vietinę rinkliavą pagal </w:t>
      </w:r>
      <w:r w:rsidR="004826A6">
        <w:rPr>
          <w:color w:val="000000"/>
        </w:rPr>
        <w:t xml:space="preserve">Vilniaus miesto savivaldybės tarybos </w:t>
      </w:r>
      <w:r w:rsidR="0034418A">
        <w:rPr>
          <w:color w:val="000000"/>
        </w:rPr>
        <w:t xml:space="preserve">patvirtintus </w:t>
      </w:r>
      <w:r w:rsidRPr="00273280">
        <w:rPr>
          <w:color w:val="000000"/>
        </w:rPr>
        <w:t>Vietinės rinkliavos už leidimo prekiauti ar teikti paslaugas viešosiose vietose išdavimą nuostatus</w:t>
      </w:r>
      <w:r w:rsidR="002F27C3" w:rsidRPr="00273280">
        <w:rPr>
          <w:color w:val="000000"/>
        </w:rPr>
        <w:t>)</w:t>
      </w:r>
      <w:r w:rsidRPr="00273280">
        <w:rPr>
          <w:color w:val="000000"/>
        </w:rPr>
        <w:t>, kuriuos išduo</w:t>
      </w:r>
      <w:r w:rsidR="0034418A">
        <w:rPr>
          <w:color w:val="000000"/>
        </w:rPr>
        <w:t>da</w:t>
      </w:r>
      <w:r w:rsidRPr="00273280">
        <w:rPr>
          <w:color w:val="000000"/>
        </w:rPr>
        <w:t xml:space="preserve"> </w:t>
      </w:r>
      <w:r w:rsidR="007D4EEE" w:rsidRPr="00273280">
        <w:rPr>
          <w:color w:val="000000"/>
        </w:rPr>
        <w:t>Turto</w:t>
      </w:r>
      <w:r w:rsidR="00FD52FA" w:rsidRPr="00273280">
        <w:rPr>
          <w:color w:val="000000"/>
        </w:rPr>
        <w:t xml:space="preserve"> </w:t>
      </w:r>
      <w:r w:rsidRPr="00273280">
        <w:rPr>
          <w:color w:val="000000"/>
        </w:rPr>
        <w:t xml:space="preserve">departamento </w:t>
      </w:r>
      <w:r w:rsidR="007D4EEE" w:rsidRPr="00273280">
        <w:rPr>
          <w:color w:val="000000"/>
        </w:rPr>
        <w:t>L</w:t>
      </w:r>
      <w:r w:rsidRPr="00273280">
        <w:rPr>
          <w:color w:val="000000"/>
        </w:rPr>
        <w:t xml:space="preserve">icencijavimo ir leidimų skyrius. Vienkartinės licencijos verstis mažmenine prekyba alkoholiniais gėrimais išduodamos </w:t>
      </w:r>
      <w:r w:rsidR="004A7D51" w:rsidRPr="00273280">
        <w:rPr>
          <w:color w:val="000000"/>
        </w:rPr>
        <w:t xml:space="preserve">teisės aktų </w:t>
      </w:r>
      <w:r w:rsidRPr="00273280">
        <w:rPr>
          <w:color w:val="000000"/>
        </w:rPr>
        <w:t>nustatyta tvarka.</w:t>
      </w:r>
      <w:r w:rsidR="00146055" w:rsidRPr="00273280">
        <w:rPr>
          <w:color w:val="000000"/>
        </w:rPr>
        <w:t xml:space="preserve"> </w:t>
      </w:r>
      <w:r w:rsidR="006D5C1D">
        <w:rPr>
          <w:color w:val="000000"/>
        </w:rPr>
        <w:t>O</w:t>
      </w:r>
      <w:r w:rsidR="00146055" w:rsidRPr="00273280">
        <w:rPr>
          <w:color w:val="000000"/>
        </w:rPr>
        <w:t>rganizatorius užtikrina, kad mugėje būtų prekiaujama (teikiamos paslaugos) tik gavus visus mugės prekiautojams (paslaugų t</w:t>
      </w:r>
      <w:r w:rsidR="0034418A">
        <w:rPr>
          <w:color w:val="000000"/>
        </w:rPr>
        <w:t>ei</w:t>
      </w:r>
      <w:r w:rsidR="00146055" w:rsidRPr="00273280">
        <w:rPr>
          <w:color w:val="000000"/>
        </w:rPr>
        <w:t xml:space="preserve">kėjams) reikalingus leidimus. Mugės prekiautojai </w:t>
      </w:r>
      <w:r w:rsidR="00146055" w:rsidRPr="00273280">
        <w:rPr>
          <w:color w:val="000000"/>
        </w:rPr>
        <w:lastRenderedPageBreak/>
        <w:t>(paslaugų teikėjai) moka</w:t>
      </w:r>
      <w:r w:rsidR="00E06854">
        <w:rPr>
          <w:color w:val="000000"/>
        </w:rPr>
        <w:t xml:space="preserve"> </w:t>
      </w:r>
      <w:r w:rsidR="00146055" w:rsidRPr="00273280">
        <w:rPr>
          <w:color w:val="000000"/>
        </w:rPr>
        <w:t xml:space="preserve">organizatoriui už teikiamas paslaugas mokestį, </w:t>
      </w:r>
      <w:r w:rsidR="0072150A">
        <w:rPr>
          <w:color w:val="000000"/>
        </w:rPr>
        <w:t xml:space="preserve">ne didesnį, nei </w:t>
      </w:r>
      <w:r w:rsidR="00146055" w:rsidRPr="00273280">
        <w:rPr>
          <w:color w:val="000000"/>
        </w:rPr>
        <w:t>nurodyt</w:t>
      </w:r>
      <w:r w:rsidR="0072150A">
        <w:rPr>
          <w:color w:val="000000"/>
        </w:rPr>
        <w:t>a</w:t>
      </w:r>
      <w:r w:rsidR="00146055" w:rsidRPr="00273280">
        <w:rPr>
          <w:color w:val="000000"/>
        </w:rPr>
        <w:t xml:space="preserve"> organizatoriaus pa</w:t>
      </w:r>
      <w:r w:rsidR="00BE2AEC">
        <w:rPr>
          <w:color w:val="000000"/>
        </w:rPr>
        <w:t>siūlyme</w:t>
      </w:r>
      <w:r w:rsidR="00146055" w:rsidRPr="00273280">
        <w:rPr>
          <w:color w:val="000000"/>
        </w:rPr>
        <w:t xml:space="preserve"> organizuoti mugę, atsižvelgus į užimamą plotą.</w:t>
      </w:r>
    </w:p>
    <w:p w14:paraId="63F34A37" w14:textId="03C793C9" w:rsidR="006F3095" w:rsidRPr="00273280" w:rsidRDefault="00A35A5A" w:rsidP="00A35A5A">
      <w:pPr>
        <w:ind w:firstLine="720"/>
        <w:jc w:val="both"/>
        <w:rPr>
          <w:color w:val="000000"/>
        </w:rPr>
      </w:pPr>
      <w:r w:rsidRPr="00273280">
        <w:rPr>
          <w:color w:val="000000"/>
        </w:rPr>
        <w:t>8.</w:t>
      </w:r>
      <w:r w:rsidR="00C2683A" w:rsidRPr="00273280">
        <w:rPr>
          <w:color w:val="000000"/>
        </w:rPr>
        <w:t xml:space="preserve"> </w:t>
      </w:r>
      <w:r w:rsidR="006D5C1D">
        <w:rPr>
          <w:color w:val="000000"/>
        </w:rPr>
        <w:t>O</w:t>
      </w:r>
      <w:r w:rsidRPr="00273280">
        <w:rPr>
          <w:color w:val="000000"/>
        </w:rPr>
        <w:t>rganizatorius privalo organizuoti mugės prekybą</w:t>
      </w:r>
      <w:r w:rsidR="00852CD4">
        <w:rPr>
          <w:color w:val="000000"/>
        </w:rPr>
        <w:t xml:space="preserve"> ir mugės kultūrinę programą</w:t>
      </w:r>
      <w:r w:rsidRPr="00273280">
        <w:rPr>
          <w:color w:val="000000"/>
        </w:rPr>
        <w:t>,</w:t>
      </w:r>
      <w:r w:rsidR="00173668" w:rsidRPr="00273280">
        <w:rPr>
          <w:color w:val="000000"/>
        </w:rPr>
        <w:t xml:space="preserve"> puoselėti tautiškumo tradicijas</w:t>
      </w:r>
      <w:r w:rsidR="008A5175" w:rsidRPr="00273280">
        <w:rPr>
          <w:color w:val="000000"/>
        </w:rPr>
        <w:t>,</w:t>
      </w:r>
      <w:r w:rsidRPr="00273280">
        <w:rPr>
          <w:color w:val="000000"/>
        </w:rPr>
        <w:t xml:space="preserve"> įrengti infrastruktūrą </w:t>
      </w:r>
      <w:r w:rsidR="00503894" w:rsidRPr="00273280">
        <w:rPr>
          <w:color w:val="000000"/>
        </w:rPr>
        <w:t>ir organizuoti</w:t>
      </w:r>
      <w:r w:rsidRPr="00273280">
        <w:rPr>
          <w:color w:val="000000"/>
        </w:rPr>
        <w:t xml:space="preserve"> mugės</w:t>
      </w:r>
      <w:r w:rsidR="00CE5AFC" w:rsidRPr="00273280">
        <w:rPr>
          <w:color w:val="000000"/>
        </w:rPr>
        <w:t xml:space="preserve"> (prekybos ir kultūrinės programos)</w:t>
      </w:r>
      <w:r w:rsidRPr="00273280">
        <w:rPr>
          <w:color w:val="000000"/>
        </w:rPr>
        <w:t xml:space="preserve"> </w:t>
      </w:r>
      <w:r w:rsidR="009C2EB7" w:rsidRPr="00273280">
        <w:rPr>
          <w:color w:val="000000"/>
        </w:rPr>
        <w:t xml:space="preserve">informacinę </w:t>
      </w:r>
      <w:r w:rsidRPr="00273280">
        <w:rPr>
          <w:color w:val="000000"/>
        </w:rPr>
        <w:t>kampaniją</w:t>
      </w:r>
      <w:r w:rsidR="0048275B" w:rsidRPr="00273280">
        <w:rPr>
          <w:color w:val="000000"/>
        </w:rPr>
        <w:t>.</w:t>
      </w:r>
      <w:r w:rsidR="009C1575">
        <w:rPr>
          <w:color w:val="000000"/>
        </w:rPr>
        <w:t xml:space="preserve"> </w:t>
      </w:r>
      <w:r w:rsidR="00501F2F">
        <w:rPr>
          <w:color w:val="000000"/>
        </w:rPr>
        <w:t>Kultūrinė programa turi būti organizuojama laikantis etninės kultūros tradicijų</w:t>
      </w:r>
      <w:r w:rsidR="009C1575">
        <w:rPr>
          <w:color w:val="000000"/>
        </w:rPr>
        <w:t>.</w:t>
      </w:r>
      <w:r w:rsidR="0048275B" w:rsidRPr="00273280">
        <w:rPr>
          <w:color w:val="000000"/>
        </w:rPr>
        <w:t xml:space="preserve"> </w:t>
      </w:r>
    </w:p>
    <w:p w14:paraId="07730E6E" w14:textId="77777777" w:rsidR="00A35A5A" w:rsidRPr="00273280" w:rsidRDefault="009C2EB7" w:rsidP="00A35A5A">
      <w:pPr>
        <w:ind w:firstLine="720"/>
        <w:jc w:val="both"/>
        <w:rPr>
          <w:color w:val="000000"/>
        </w:rPr>
      </w:pPr>
      <w:r w:rsidRPr="00273280">
        <w:rPr>
          <w:color w:val="000000"/>
        </w:rPr>
        <w:t xml:space="preserve"> </w:t>
      </w:r>
    </w:p>
    <w:p w14:paraId="63FD3B65" w14:textId="77777777" w:rsidR="00405CF0" w:rsidRPr="00273280" w:rsidRDefault="006F3095" w:rsidP="00A35A5A">
      <w:pPr>
        <w:pStyle w:val="Antrat3"/>
      </w:pPr>
      <w:r w:rsidRPr="00273280">
        <w:t>III SKYRIUS</w:t>
      </w:r>
    </w:p>
    <w:p w14:paraId="04DC7CB1" w14:textId="77777777" w:rsidR="00A35A5A" w:rsidRPr="00273280" w:rsidRDefault="00A35A5A" w:rsidP="00A35A5A">
      <w:pPr>
        <w:pStyle w:val="Antrat3"/>
      </w:pPr>
      <w:r w:rsidRPr="00273280">
        <w:t>REIKALAVIMAI MUGĖS ORGANIZATORIUI</w:t>
      </w:r>
    </w:p>
    <w:p w14:paraId="19A85477" w14:textId="77777777" w:rsidR="00A35A5A" w:rsidRPr="00273280" w:rsidRDefault="00A35A5A" w:rsidP="00A35A5A">
      <w:pPr>
        <w:ind w:firstLine="720"/>
        <w:jc w:val="both"/>
        <w:rPr>
          <w:b/>
          <w:color w:val="000000"/>
        </w:rPr>
      </w:pPr>
    </w:p>
    <w:p w14:paraId="69BD1B9D" w14:textId="0551BD25" w:rsidR="00A35A5A" w:rsidRPr="00273280" w:rsidRDefault="007922AF" w:rsidP="00E316D2">
      <w:pPr>
        <w:ind w:firstLine="720"/>
        <w:jc w:val="both"/>
        <w:rPr>
          <w:color w:val="000000"/>
        </w:rPr>
      </w:pPr>
      <w:r w:rsidRPr="00273280">
        <w:rPr>
          <w:color w:val="000000"/>
        </w:rPr>
        <w:t xml:space="preserve">9. </w:t>
      </w:r>
      <w:r w:rsidR="006D5C1D">
        <w:rPr>
          <w:color w:val="000000"/>
        </w:rPr>
        <w:t>O</w:t>
      </w:r>
      <w:r w:rsidR="008A5175" w:rsidRPr="00273280">
        <w:rPr>
          <w:color w:val="000000"/>
        </w:rPr>
        <w:t>rganizatorius</w:t>
      </w:r>
      <w:r w:rsidR="003511CC" w:rsidRPr="00273280">
        <w:rPr>
          <w:color w:val="000000"/>
        </w:rPr>
        <w:t xml:space="preserve"> privalo laikytis </w:t>
      </w:r>
      <w:r w:rsidR="000C1948">
        <w:rPr>
          <w:color w:val="000000"/>
        </w:rPr>
        <w:t>Vilniaus miesto s</w:t>
      </w:r>
      <w:r w:rsidR="0072150A" w:rsidRPr="002D69C3">
        <w:t xml:space="preserve">avivaldybės tarybos 2011 m. lapkričio 23 d. sprendimu Nr. 1-326 (2015 m. birželio 17 d. sprendimo </w:t>
      </w:r>
      <w:bookmarkStart w:id="1" w:name="n_0"/>
      <w:r w:rsidR="00D3345D" w:rsidRPr="007B0C18">
        <w:t xml:space="preserve">Nr. 1-70 </w:t>
      </w:r>
      <w:bookmarkEnd w:id="1"/>
      <w:r w:rsidR="0072150A" w:rsidRPr="002D69C3">
        <w:t>redakcija) „Dėl Tvarkymo ir švaros taisyklių tvirtinimo“</w:t>
      </w:r>
      <w:r w:rsidR="000C1948">
        <w:t xml:space="preserve"> patvirtintų </w:t>
      </w:r>
      <w:r w:rsidR="000C1948" w:rsidRPr="00273280">
        <w:rPr>
          <w:color w:val="000000"/>
        </w:rPr>
        <w:t>Tvarkymo ir švaros taisyklių</w:t>
      </w:r>
      <w:r w:rsidR="000C1948">
        <w:t xml:space="preserve"> </w:t>
      </w:r>
      <w:r w:rsidR="0072150A" w:rsidRPr="002D69C3">
        <w:t>(toliau – T</w:t>
      </w:r>
      <w:r w:rsidR="0072150A">
        <w:t>varkymo ir švaros t</w:t>
      </w:r>
      <w:r w:rsidR="0072150A" w:rsidRPr="002D69C3">
        <w:t>aisyklės)</w:t>
      </w:r>
      <w:r w:rsidR="00830920" w:rsidRPr="00273280">
        <w:rPr>
          <w:color w:val="000000"/>
        </w:rPr>
        <w:t xml:space="preserve"> ir </w:t>
      </w:r>
      <w:r w:rsidR="000C1948">
        <w:rPr>
          <w:color w:val="000000"/>
        </w:rPr>
        <w:t>Vilniaus miesto savivaldybės tarybos</w:t>
      </w:r>
      <w:r w:rsidR="00FC297E">
        <w:rPr>
          <w:color w:val="000000"/>
        </w:rPr>
        <w:t xml:space="preserve"> 2013 m. liepos 10</w:t>
      </w:r>
      <w:r w:rsidR="00296DC8">
        <w:rPr>
          <w:color w:val="000000"/>
        </w:rPr>
        <w:t xml:space="preserve"> d</w:t>
      </w:r>
      <w:r w:rsidR="00495182">
        <w:rPr>
          <w:color w:val="000000"/>
        </w:rPr>
        <w:t>.</w:t>
      </w:r>
      <w:r w:rsidR="00296DC8">
        <w:rPr>
          <w:color w:val="000000"/>
        </w:rPr>
        <w:t xml:space="preserve"> sprendimu</w:t>
      </w:r>
      <w:r w:rsidR="00495182">
        <w:rPr>
          <w:color w:val="000000"/>
        </w:rPr>
        <w:t xml:space="preserve"> </w:t>
      </w:r>
      <w:bookmarkStart w:id="2" w:name="n_1"/>
      <w:r w:rsidR="00D3345D" w:rsidRPr="007B0C18">
        <w:t xml:space="preserve">Nr. 1-1312 </w:t>
      </w:r>
      <w:bookmarkEnd w:id="2"/>
      <w:r w:rsidR="00495182">
        <w:rPr>
          <w:color w:val="000000"/>
        </w:rPr>
        <w:t>„Dėl</w:t>
      </w:r>
      <w:r w:rsidR="00FC297E">
        <w:rPr>
          <w:color w:val="000000"/>
        </w:rPr>
        <w:t xml:space="preserve"> </w:t>
      </w:r>
      <w:r w:rsidR="00296DC8">
        <w:rPr>
          <w:color w:val="000000"/>
        </w:rPr>
        <w:t>P</w:t>
      </w:r>
      <w:r w:rsidR="00FC297E">
        <w:rPr>
          <w:color w:val="000000"/>
        </w:rPr>
        <w:t>rekybos viešosios</w:t>
      </w:r>
      <w:r w:rsidR="00296DC8">
        <w:rPr>
          <w:color w:val="000000"/>
        </w:rPr>
        <w:t>e</w:t>
      </w:r>
      <w:r w:rsidR="00FC297E">
        <w:rPr>
          <w:color w:val="000000"/>
        </w:rPr>
        <w:t xml:space="preserve"> vietose taisyklių tvirtinimo</w:t>
      </w:r>
      <w:r w:rsidR="00296DC8">
        <w:rPr>
          <w:color w:val="000000"/>
        </w:rPr>
        <w:t>“</w:t>
      </w:r>
      <w:r w:rsidR="000C1948">
        <w:rPr>
          <w:color w:val="000000"/>
        </w:rPr>
        <w:t xml:space="preserve"> patvirtintomis </w:t>
      </w:r>
      <w:r w:rsidR="000C1948" w:rsidRPr="00273280">
        <w:rPr>
          <w:color w:val="000000"/>
        </w:rPr>
        <w:t>Prekybos viešosiose vietose taisykl</w:t>
      </w:r>
      <w:r w:rsidR="000C1948">
        <w:rPr>
          <w:color w:val="000000"/>
        </w:rPr>
        <w:t>ėmis</w:t>
      </w:r>
      <w:r w:rsidR="00F5707F">
        <w:rPr>
          <w:color w:val="000000"/>
        </w:rPr>
        <w:t xml:space="preserve"> </w:t>
      </w:r>
      <w:r w:rsidR="00DF3F20">
        <w:rPr>
          <w:color w:val="000000"/>
        </w:rPr>
        <w:t>(toliau – Prekybos viešosiose vietose taisyklės)</w:t>
      </w:r>
      <w:r w:rsidR="00996AE4" w:rsidRPr="00273280">
        <w:rPr>
          <w:color w:val="000000"/>
        </w:rPr>
        <w:t xml:space="preserve">. </w:t>
      </w:r>
      <w:r w:rsidR="00495182">
        <w:rPr>
          <w:color w:val="000000"/>
        </w:rPr>
        <w:t xml:space="preserve">Iki mugės paruošiamųjų darbų pradžios </w:t>
      </w:r>
      <w:r w:rsidR="00B22C41">
        <w:rPr>
          <w:color w:val="000000"/>
        </w:rPr>
        <w:t>o</w:t>
      </w:r>
      <w:r w:rsidR="00996AE4" w:rsidRPr="00273280">
        <w:rPr>
          <w:color w:val="000000"/>
        </w:rPr>
        <w:t>rganizatorius turi gauti leidimą organizuoti renginį.</w:t>
      </w:r>
      <w:r w:rsidR="00437832" w:rsidRPr="00273280">
        <w:rPr>
          <w:color w:val="000000"/>
        </w:rPr>
        <w:t xml:space="preserve"> Tiksli mugės vieta apibrėžiama </w:t>
      </w:r>
      <w:r w:rsidR="00DF3F20">
        <w:rPr>
          <w:color w:val="000000"/>
        </w:rPr>
        <w:t xml:space="preserve">mugės išdėstymo </w:t>
      </w:r>
      <w:r w:rsidR="00437832" w:rsidRPr="00273280">
        <w:rPr>
          <w:color w:val="000000"/>
        </w:rPr>
        <w:t>schemoje</w:t>
      </w:r>
      <w:r w:rsidR="00DF3F20">
        <w:rPr>
          <w:color w:val="000000"/>
        </w:rPr>
        <w:t xml:space="preserve"> (toliau – schema),</w:t>
      </w:r>
      <w:r w:rsidR="00437832" w:rsidRPr="00273280">
        <w:rPr>
          <w:color w:val="000000"/>
        </w:rPr>
        <w:t xml:space="preserve"> kuri</w:t>
      </w:r>
      <w:r w:rsidR="000F0419" w:rsidRPr="00273280">
        <w:rPr>
          <w:color w:val="000000"/>
        </w:rPr>
        <w:t>ą</w:t>
      </w:r>
      <w:r w:rsidR="00437832" w:rsidRPr="00273280">
        <w:rPr>
          <w:color w:val="000000"/>
        </w:rPr>
        <w:t xml:space="preserve"> rengia organizatorius. </w:t>
      </w:r>
      <w:r w:rsidR="00F674AF" w:rsidRPr="00273280">
        <w:rPr>
          <w:color w:val="000000"/>
        </w:rPr>
        <w:t>S</w:t>
      </w:r>
      <w:r w:rsidR="00A35A5A" w:rsidRPr="00273280">
        <w:rPr>
          <w:color w:val="000000"/>
        </w:rPr>
        <w:t>chemoje nurodoma</w:t>
      </w:r>
      <w:r w:rsidR="00DF3F20">
        <w:rPr>
          <w:color w:val="000000"/>
        </w:rPr>
        <w:t xml:space="preserve"> prekybos zonos pagal asortimentą,</w:t>
      </w:r>
      <w:r w:rsidR="00A35A5A" w:rsidRPr="00273280">
        <w:rPr>
          <w:color w:val="000000"/>
        </w:rPr>
        <w:t xml:space="preserve"> tikslus prekybos vietos užimamas plotas </w:t>
      </w:r>
      <w:r w:rsidR="00A77C36" w:rsidRPr="00273280">
        <w:rPr>
          <w:color w:val="000000"/>
        </w:rPr>
        <w:t>(</w:t>
      </w:r>
      <w:r w:rsidR="00A35A5A" w:rsidRPr="00273280">
        <w:rPr>
          <w:color w:val="000000"/>
        </w:rPr>
        <w:t>kv. m)</w:t>
      </w:r>
      <w:r w:rsidR="00BD6BDE" w:rsidRPr="00273280">
        <w:rPr>
          <w:color w:val="000000"/>
        </w:rPr>
        <w:t xml:space="preserve"> ir </w:t>
      </w:r>
      <w:r w:rsidR="00437832" w:rsidRPr="00273280">
        <w:rPr>
          <w:color w:val="000000"/>
        </w:rPr>
        <w:t>prekybos</w:t>
      </w:r>
      <w:r w:rsidR="00BD6BDE" w:rsidRPr="00273280">
        <w:rPr>
          <w:color w:val="000000"/>
        </w:rPr>
        <w:t xml:space="preserve"> vietų skaičius</w:t>
      </w:r>
      <w:r w:rsidR="00DF3F20">
        <w:rPr>
          <w:color w:val="000000"/>
        </w:rPr>
        <w:t xml:space="preserve">, biotualetų ir konteinerių skaičius ir </w:t>
      </w:r>
      <w:r w:rsidR="00CB283D">
        <w:rPr>
          <w:color w:val="000000"/>
        </w:rPr>
        <w:t xml:space="preserve">jų </w:t>
      </w:r>
      <w:r w:rsidR="00DF3F20">
        <w:rPr>
          <w:color w:val="000000"/>
        </w:rPr>
        <w:t xml:space="preserve">išdėstymo vietos bei kultūrinių renginių vietos. </w:t>
      </w:r>
      <w:r w:rsidR="00E316D2" w:rsidRPr="00273280">
        <w:rPr>
          <w:color w:val="000000"/>
        </w:rPr>
        <w:t>Schemą</w:t>
      </w:r>
      <w:r w:rsidR="00A35A5A" w:rsidRPr="00273280">
        <w:rPr>
          <w:color w:val="000000"/>
        </w:rPr>
        <w:t xml:space="preserve"> derina Mie</w:t>
      </w:r>
      <w:r w:rsidR="009836A5" w:rsidRPr="00273280">
        <w:rPr>
          <w:color w:val="000000"/>
        </w:rPr>
        <w:t>sto plėtros departamentas,</w:t>
      </w:r>
      <w:r w:rsidR="00E316D2" w:rsidRPr="00273280">
        <w:rPr>
          <w:color w:val="000000"/>
        </w:rPr>
        <w:t xml:space="preserve"> </w:t>
      </w:r>
      <w:r w:rsidR="00DF3F20">
        <w:rPr>
          <w:color w:val="000000"/>
        </w:rPr>
        <w:t xml:space="preserve">Turto departamento </w:t>
      </w:r>
      <w:r w:rsidR="006F1E48" w:rsidRPr="00273280">
        <w:rPr>
          <w:color w:val="000000"/>
        </w:rPr>
        <w:t>L</w:t>
      </w:r>
      <w:r w:rsidR="00E316D2" w:rsidRPr="00273280">
        <w:rPr>
          <w:color w:val="000000"/>
        </w:rPr>
        <w:t>icencijavimo ir leidimų skyrius</w:t>
      </w:r>
      <w:r w:rsidR="00A35A5A" w:rsidRPr="00273280">
        <w:rPr>
          <w:color w:val="000000"/>
        </w:rPr>
        <w:t xml:space="preserve">, </w:t>
      </w:r>
      <w:r w:rsidR="009836A5" w:rsidRPr="00273280">
        <w:rPr>
          <w:color w:val="000000"/>
        </w:rPr>
        <w:t>Miesto</w:t>
      </w:r>
      <w:r w:rsidR="00A35A5A" w:rsidRPr="00273280">
        <w:rPr>
          <w:color w:val="000000"/>
        </w:rPr>
        <w:t xml:space="preserve"> ūkio </w:t>
      </w:r>
      <w:r w:rsidR="009836A5" w:rsidRPr="00273280">
        <w:rPr>
          <w:color w:val="000000"/>
        </w:rPr>
        <w:t xml:space="preserve">ir transporto </w:t>
      </w:r>
      <w:r w:rsidR="00A35A5A" w:rsidRPr="00273280">
        <w:rPr>
          <w:color w:val="000000"/>
        </w:rPr>
        <w:t>departamentas ir</w:t>
      </w:r>
      <w:r w:rsidR="009C40AC" w:rsidRPr="00273280">
        <w:t xml:space="preserve"> S</w:t>
      </w:r>
      <w:r w:rsidR="00A35A5A" w:rsidRPr="00273280">
        <w:t>aug</w:t>
      </w:r>
      <w:r w:rsidR="009C40AC" w:rsidRPr="00273280">
        <w:t>aus miesto</w:t>
      </w:r>
      <w:r w:rsidR="00A35A5A" w:rsidRPr="00273280">
        <w:rPr>
          <w:color w:val="000000"/>
        </w:rPr>
        <w:t xml:space="preserve"> departamentas</w:t>
      </w:r>
      <w:r w:rsidR="00495182">
        <w:rPr>
          <w:color w:val="000000"/>
        </w:rPr>
        <w:t xml:space="preserve"> bei </w:t>
      </w:r>
      <w:r w:rsidR="00495182" w:rsidRPr="000A6200">
        <w:rPr>
          <w:color w:val="000000"/>
        </w:rPr>
        <w:t>Vilniaus apskrities priešgaisrin</w:t>
      </w:r>
      <w:r w:rsidR="00B22C41">
        <w:rPr>
          <w:color w:val="000000"/>
        </w:rPr>
        <w:t>ė</w:t>
      </w:r>
      <w:r w:rsidR="00495182" w:rsidRPr="000A6200">
        <w:rPr>
          <w:color w:val="000000"/>
        </w:rPr>
        <w:t xml:space="preserve"> gelbėjimo valdyba</w:t>
      </w:r>
      <w:r w:rsidR="00A35A5A" w:rsidRPr="00273280">
        <w:rPr>
          <w:color w:val="000000"/>
        </w:rPr>
        <w:t>.</w:t>
      </w:r>
      <w:r w:rsidR="00C355F1" w:rsidRPr="00273280">
        <w:rPr>
          <w:color w:val="000000"/>
        </w:rPr>
        <w:t xml:space="preserve"> </w:t>
      </w:r>
      <w:r w:rsidR="002C1169">
        <w:rPr>
          <w:color w:val="000000"/>
        </w:rPr>
        <w:t>Organizatorius rengia e</w:t>
      </w:r>
      <w:r w:rsidR="00A35A5A" w:rsidRPr="00273280">
        <w:rPr>
          <w:color w:val="000000"/>
        </w:rPr>
        <w:t xml:space="preserve">ismo organizavimo projektą ir derina </w:t>
      </w:r>
      <w:r w:rsidR="00210A35" w:rsidRPr="00273280">
        <w:rPr>
          <w:color w:val="000000"/>
        </w:rPr>
        <w:t>j</w:t>
      </w:r>
      <w:r w:rsidR="00B22C41">
        <w:rPr>
          <w:color w:val="000000"/>
        </w:rPr>
        <w:t>į</w:t>
      </w:r>
      <w:r w:rsidR="00210A35" w:rsidRPr="00273280">
        <w:rPr>
          <w:color w:val="000000"/>
        </w:rPr>
        <w:t xml:space="preserve"> </w:t>
      </w:r>
      <w:r w:rsidR="00A35A5A" w:rsidRPr="00273280">
        <w:rPr>
          <w:color w:val="000000"/>
        </w:rPr>
        <w:t xml:space="preserve">su </w:t>
      </w:r>
      <w:r w:rsidR="00495182">
        <w:rPr>
          <w:color w:val="000000"/>
        </w:rPr>
        <w:t xml:space="preserve">Savivaldybės administracijos </w:t>
      </w:r>
      <w:r w:rsidR="009C40AC" w:rsidRPr="00273280">
        <w:rPr>
          <w:color w:val="000000"/>
        </w:rPr>
        <w:t>Miesto</w:t>
      </w:r>
      <w:r w:rsidR="00A35A5A" w:rsidRPr="00273280">
        <w:rPr>
          <w:color w:val="000000"/>
        </w:rPr>
        <w:t xml:space="preserve"> ūkio </w:t>
      </w:r>
      <w:r w:rsidR="009C40AC" w:rsidRPr="00273280">
        <w:rPr>
          <w:color w:val="000000"/>
        </w:rPr>
        <w:t xml:space="preserve">ir transporto </w:t>
      </w:r>
      <w:r w:rsidR="00A35A5A" w:rsidRPr="00273280">
        <w:rPr>
          <w:color w:val="000000"/>
        </w:rPr>
        <w:t>departament</w:t>
      </w:r>
      <w:r w:rsidR="00193CDA">
        <w:rPr>
          <w:color w:val="000000"/>
        </w:rPr>
        <w:t>o Eismo organizavimo skyriumi ir Vilniaus apskrities vyriausiojo policijos komisariato Kelių policijos valdyba.</w:t>
      </w:r>
      <w:r w:rsidR="00A35A5A" w:rsidRPr="00273280">
        <w:rPr>
          <w:color w:val="000000"/>
        </w:rPr>
        <w:t xml:space="preserve"> </w:t>
      </w:r>
      <w:r w:rsidR="002F1B1D" w:rsidRPr="00273280">
        <w:rPr>
          <w:color w:val="000000"/>
        </w:rPr>
        <w:t>Organizatorius su</w:t>
      </w:r>
      <w:r w:rsidR="00A35A5A" w:rsidRPr="00273280">
        <w:rPr>
          <w:color w:val="000000"/>
        </w:rPr>
        <w:t xml:space="preserve"> Savivaldybės įmone „Susisiekimo paslaugos“ suderina viešojo transporto maršrut</w:t>
      </w:r>
      <w:r w:rsidR="00B22C41">
        <w:rPr>
          <w:color w:val="000000"/>
        </w:rPr>
        <w:t>ų</w:t>
      </w:r>
      <w:r w:rsidR="00A35A5A" w:rsidRPr="00273280">
        <w:rPr>
          <w:color w:val="000000"/>
        </w:rPr>
        <w:t xml:space="preserve"> pakeitimus i</w:t>
      </w:r>
      <w:r w:rsidR="00210A35" w:rsidRPr="00273280">
        <w:rPr>
          <w:color w:val="000000"/>
        </w:rPr>
        <w:t>r</w:t>
      </w:r>
      <w:r w:rsidR="00A35A5A" w:rsidRPr="00273280">
        <w:rPr>
          <w:color w:val="000000"/>
        </w:rPr>
        <w:t xml:space="preserve"> automobilių stovėjimo vietų panaudojim</w:t>
      </w:r>
      <w:r w:rsidR="00AC7973" w:rsidRPr="00273280">
        <w:rPr>
          <w:color w:val="000000"/>
        </w:rPr>
        <w:t xml:space="preserve">o </w:t>
      </w:r>
      <w:r w:rsidR="006C483C" w:rsidRPr="00273280">
        <w:rPr>
          <w:color w:val="000000"/>
        </w:rPr>
        <w:t>klausimus</w:t>
      </w:r>
      <w:r w:rsidR="00AC7973" w:rsidRPr="00273280">
        <w:rPr>
          <w:color w:val="000000"/>
        </w:rPr>
        <w:t>.</w:t>
      </w:r>
      <w:r w:rsidR="002C1169" w:rsidRPr="002C1169">
        <w:rPr>
          <w:color w:val="000000"/>
        </w:rPr>
        <w:t xml:space="preserve"> </w:t>
      </w:r>
      <w:r w:rsidR="002C1169">
        <w:rPr>
          <w:color w:val="000000"/>
        </w:rPr>
        <w:t xml:space="preserve">Schema ir eismo organizavimo projektas turi būti paskelbti </w:t>
      </w:r>
      <w:r w:rsidR="0082073A">
        <w:rPr>
          <w:color w:val="000000"/>
        </w:rPr>
        <w:t>sukurtoje interneto svetainėje</w:t>
      </w:r>
      <w:r w:rsidR="00A4575E">
        <w:rPr>
          <w:color w:val="000000"/>
        </w:rPr>
        <w:t>.</w:t>
      </w:r>
    </w:p>
    <w:p w14:paraId="16D953B1" w14:textId="77777777" w:rsidR="00A35A5A" w:rsidRPr="00273280" w:rsidRDefault="00A35A5A" w:rsidP="00A35A5A">
      <w:pPr>
        <w:pStyle w:val="Pagrindiniotekstotrauka"/>
        <w:ind w:left="0" w:firstLine="720"/>
        <w:jc w:val="both"/>
        <w:rPr>
          <w:lang w:val="lt-LT"/>
        </w:rPr>
      </w:pPr>
      <w:r w:rsidRPr="00273280">
        <w:rPr>
          <w:lang w:val="lt-LT"/>
        </w:rPr>
        <w:t xml:space="preserve">10. </w:t>
      </w:r>
      <w:r w:rsidR="00B22C41">
        <w:rPr>
          <w:lang w:val="lt-LT"/>
        </w:rPr>
        <w:t>O</w:t>
      </w:r>
      <w:r w:rsidRPr="00273280">
        <w:rPr>
          <w:lang w:val="lt-LT"/>
        </w:rPr>
        <w:t>rganizatorius privalo:</w:t>
      </w:r>
    </w:p>
    <w:p w14:paraId="2A6C783B" w14:textId="77777777" w:rsidR="00A35A5A" w:rsidRPr="00273280" w:rsidRDefault="00A35A5A" w:rsidP="00A35A5A">
      <w:pPr>
        <w:pStyle w:val="Pagrindiniotekstotrauka"/>
        <w:ind w:left="0" w:firstLine="720"/>
        <w:jc w:val="both"/>
        <w:rPr>
          <w:lang w:val="lt-LT"/>
        </w:rPr>
      </w:pPr>
      <w:r w:rsidRPr="00273280">
        <w:rPr>
          <w:lang w:val="lt-LT"/>
        </w:rPr>
        <w:t>10.1. organizuoti mugės prekybą:</w:t>
      </w:r>
    </w:p>
    <w:p w14:paraId="1E4D3B7D" w14:textId="77777777" w:rsidR="00F062E7" w:rsidRPr="00273280" w:rsidRDefault="00A35A5A" w:rsidP="00A35A5A">
      <w:pPr>
        <w:ind w:firstLine="720"/>
        <w:jc w:val="both"/>
        <w:rPr>
          <w:color w:val="000000"/>
        </w:rPr>
      </w:pPr>
      <w:r w:rsidRPr="00273280">
        <w:rPr>
          <w:color w:val="000000"/>
        </w:rPr>
        <w:t xml:space="preserve">10.1.1. organizuoti prekybą tradiciniais gaminiais – nemasinės gamybos amatininkų dirbiniais, </w:t>
      </w:r>
      <w:r w:rsidR="00E316D2" w:rsidRPr="00273280">
        <w:rPr>
          <w:color w:val="000000"/>
        </w:rPr>
        <w:t xml:space="preserve">žemės ūkio ir </w:t>
      </w:r>
      <w:r w:rsidRPr="00273280">
        <w:rPr>
          <w:color w:val="000000"/>
        </w:rPr>
        <w:t>maisto produktais ir kitais etninio materialiojo paveldo gaminiais, pagamintais iš tradicinių žaliavų, naudojantis rankų darbu ir kitomis senosiomis arba jas atitinkančiomis naujomis technologijomis ir išsaugant unikalias kokybines gaminių savybes ir sudėtį,</w:t>
      </w:r>
      <w:r w:rsidRPr="00273280">
        <w:t xml:space="preserve"> tautodai</w:t>
      </w:r>
      <w:r w:rsidR="00BA0114" w:rsidRPr="00273280">
        <w:t>lės ir dailiųjų amatų gaminiais</w:t>
      </w:r>
      <w:r w:rsidR="00326F1B" w:rsidRPr="00273280">
        <w:t xml:space="preserve"> (ypa</w:t>
      </w:r>
      <w:r w:rsidR="00950BA7">
        <w:t>č</w:t>
      </w:r>
      <w:r w:rsidR="00326F1B" w:rsidRPr="00273280">
        <w:t xml:space="preserve"> verbomis) </w:t>
      </w:r>
      <w:r w:rsidRPr="00273280">
        <w:rPr>
          <w:color w:val="000000"/>
        </w:rPr>
        <w:t>pagal prekybos vietų išdėstymo schemą</w:t>
      </w:r>
      <w:r w:rsidR="00E3547E">
        <w:rPr>
          <w:color w:val="000000"/>
        </w:rPr>
        <w:t xml:space="preserve"> ir užtikrinti, kad būtų demonstruojam</w:t>
      </w:r>
      <w:r w:rsidR="00C67D91">
        <w:rPr>
          <w:color w:val="000000"/>
        </w:rPr>
        <w:t>a</w:t>
      </w:r>
      <w:r w:rsidR="00E3547E">
        <w:rPr>
          <w:color w:val="000000"/>
        </w:rPr>
        <w:t xml:space="preserve"> tradicinių gaminių gamyba</w:t>
      </w:r>
      <w:r w:rsidR="00F062E7" w:rsidRPr="00273280">
        <w:rPr>
          <w:color w:val="000000"/>
        </w:rPr>
        <w:t>;</w:t>
      </w:r>
    </w:p>
    <w:p w14:paraId="13EFEBE7" w14:textId="77777777" w:rsidR="00575626" w:rsidRPr="00273280" w:rsidRDefault="00A35A5A" w:rsidP="00575626">
      <w:pPr>
        <w:ind w:firstLine="720"/>
        <w:jc w:val="both"/>
        <w:rPr>
          <w:color w:val="000000"/>
        </w:rPr>
      </w:pPr>
      <w:r w:rsidRPr="00273280">
        <w:t>10.1.</w:t>
      </w:r>
      <w:r w:rsidR="00276B61" w:rsidRPr="00273280">
        <w:t>2</w:t>
      </w:r>
      <w:r w:rsidRPr="00273280">
        <w:t xml:space="preserve">. </w:t>
      </w:r>
      <w:r w:rsidR="00EC14B2" w:rsidRPr="00273280">
        <w:t>sukurti internet</w:t>
      </w:r>
      <w:r w:rsidR="00210A35" w:rsidRPr="00273280">
        <w:t>o</w:t>
      </w:r>
      <w:r w:rsidR="00EC14B2" w:rsidRPr="00273280">
        <w:t xml:space="preserve"> svetainę, kurioje būtų galima rasti informaciją apie mugę, vietų registraciją ir kitą informaciją</w:t>
      </w:r>
      <w:r w:rsidR="00BA72DD">
        <w:t>. Užtikrinti, kad prekiautojai galėtų vietas užsisakyti iš anksto (ne vėliau kaip likus 14 kalendorinių dienų iki mugės pradžios) ir registruotis elektroniniu būdu;</w:t>
      </w:r>
    </w:p>
    <w:p w14:paraId="7639A6F3" w14:textId="3CCB8D79" w:rsidR="00F64649" w:rsidRPr="00273280" w:rsidRDefault="00A35A5A" w:rsidP="00900930">
      <w:pPr>
        <w:ind w:firstLine="720"/>
        <w:jc w:val="both"/>
        <w:rPr>
          <w:color w:val="000000"/>
        </w:rPr>
      </w:pPr>
      <w:r w:rsidRPr="00273280">
        <w:rPr>
          <w:color w:val="000000"/>
        </w:rPr>
        <w:t>10.1.</w:t>
      </w:r>
      <w:r w:rsidR="00276B61" w:rsidRPr="00273280">
        <w:rPr>
          <w:color w:val="000000"/>
        </w:rPr>
        <w:t>3</w:t>
      </w:r>
      <w:r w:rsidRPr="00273280">
        <w:rPr>
          <w:color w:val="000000"/>
        </w:rPr>
        <w:t>. užtikrinti, kad būtų</w:t>
      </w:r>
      <w:r w:rsidR="008A4CB6">
        <w:rPr>
          <w:color w:val="000000"/>
        </w:rPr>
        <w:t xml:space="preserve"> išskirta mugės dalis, kurioje būtų prekiauj</w:t>
      </w:r>
      <w:r w:rsidR="005B607C">
        <w:rPr>
          <w:color w:val="000000"/>
        </w:rPr>
        <w:t>a</w:t>
      </w:r>
      <w:r w:rsidR="008A4CB6">
        <w:rPr>
          <w:color w:val="000000"/>
        </w:rPr>
        <w:t>ma sertifikuotais tautinio paveldo produktais</w:t>
      </w:r>
      <w:r w:rsidRPr="00273280">
        <w:rPr>
          <w:color w:val="000000"/>
        </w:rPr>
        <w:t>,</w:t>
      </w:r>
      <w:r w:rsidR="005B607C">
        <w:rPr>
          <w:color w:val="000000"/>
        </w:rPr>
        <w:t xml:space="preserve"> visi tautinio paveldo produktų gamintojai būtų sukoncentruoti mugės vietose, atskirtose simboliniais vartais su užrašais, atitinkančiais mugės tematiką. </w:t>
      </w:r>
      <w:r w:rsidR="00936506">
        <w:rPr>
          <w:color w:val="000000"/>
        </w:rPr>
        <w:t>A</w:t>
      </w:r>
      <w:r w:rsidRPr="00273280">
        <w:rPr>
          <w:color w:val="000000"/>
        </w:rPr>
        <w:t>matininkams</w:t>
      </w:r>
      <w:r w:rsidR="00EA55AC" w:rsidRPr="00273280">
        <w:rPr>
          <w:color w:val="000000"/>
        </w:rPr>
        <w:t>,</w:t>
      </w:r>
      <w:r w:rsidR="00900930" w:rsidRPr="00273280">
        <w:rPr>
          <w:color w:val="000000"/>
        </w:rPr>
        <w:t xml:space="preserve"> turintiems </w:t>
      </w:r>
      <w:r w:rsidR="004D2C74" w:rsidRPr="00273280">
        <w:rPr>
          <w:color w:val="000000"/>
        </w:rPr>
        <w:t>tautinio paveldo produkto sertifikatus</w:t>
      </w:r>
      <w:r w:rsidR="00A32173">
        <w:rPr>
          <w:color w:val="000000"/>
        </w:rPr>
        <w:t>,</w:t>
      </w:r>
      <w:r w:rsidR="00426EB0" w:rsidRPr="00273280">
        <w:rPr>
          <w:color w:val="000000"/>
        </w:rPr>
        <w:t xml:space="preserve"> </w:t>
      </w:r>
      <w:r w:rsidR="00900930" w:rsidRPr="00273280">
        <w:rPr>
          <w:color w:val="000000"/>
        </w:rPr>
        <w:t>būtų skirtos</w:t>
      </w:r>
      <w:r w:rsidR="00575626" w:rsidRPr="00273280">
        <w:rPr>
          <w:color w:val="000000"/>
        </w:rPr>
        <w:t xml:space="preserve"> </w:t>
      </w:r>
      <w:r w:rsidR="00A32173">
        <w:rPr>
          <w:color w:val="000000"/>
        </w:rPr>
        <w:t xml:space="preserve">šios </w:t>
      </w:r>
      <w:r w:rsidR="00575626" w:rsidRPr="00273280">
        <w:rPr>
          <w:color w:val="000000"/>
        </w:rPr>
        <w:t>prekybos</w:t>
      </w:r>
      <w:r w:rsidR="00900930" w:rsidRPr="00273280">
        <w:rPr>
          <w:color w:val="000000"/>
        </w:rPr>
        <w:t xml:space="preserve"> </w:t>
      </w:r>
      <w:r w:rsidR="00F64649" w:rsidRPr="00273280">
        <w:rPr>
          <w:color w:val="000000"/>
        </w:rPr>
        <w:t>vietos:</w:t>
      </w:r>
    </w:p>
    <w:p w14:paraId="1CC6B4A9" w14:textId="67FF3937" w:rsidR="00F64649" w:rsidRPr="00273280" w:rsidRDefault="00F64649" w:rsidP="00900930">
      <w:pPr>
        <w:ind w:firstLine="720"/>
        <w:jc w:val="both"/>
        <w:rPr>
          <w:color w:val="000000"/>
        </w:rPr>
      </w:pPr>
      <w:r w:rsidRPr="00273280">
        <w:rPr>
          <w:color w:val="000000"/>
        </w:rPr>
        <w:t xml:space="preserve">10.1.3.1. </w:t>
      </w:r>
      <w:r w:rsidR="00575626" w:rsidRPr="00273280">
        <w:rPr>
          <w:color w:val="000000"/>
        </w:rPr>
        <w:t xml:space="preserve">Gedimino prospekte </w:t>
      </w:r>
      <w:r w:rsidRPr="00273280">
        <w:rPr>
          <w:color w:val="000000"/>
        </w:rPr>
        <w:t>nuo Katedros aikštės iki Vilniaus gatvės prekyba</w:t>
      </w:r>
      <w:r w:rsidR="00575626" w:rsidRPr="00273280">
        <w:rPr>
          <w:color w:val="000000"/>
        </w:rPr>
        <w:t>i</w:t>
      </w:r>
      <w:r w:rsidRPr="00273280">
        <w:rPr>
          <w:color w:val="000000"/>
        </w:rPr>
        <w:t xml:space="preserve"> ne  maisto produktais;</w:t>
      </w:r>
    </w:p>
    <w:p w14:paraId="0E0D7EF4" w14:textId="77777777" w:rsidR="00F64649" w:rsidRDefault="00F64649" w:rsidP="00900930">
      <w:pPr>
        <w:ind w:firstLine="720"/>
        <w:jc w:val="both"/>
        <w:rPr>
          <w:color w:val="000000"/>
        </w:rPr>
      </w:pPr>
      <w:r w:rsidRPr="00273280">
        <w:rPr>
          <w:color w:val="000000"/>
        </w:rPr>
        <w:t xml:space="preserve">10.1.3.2. </w:t>
      </w:r>
      <w:r w:rsidR="00575626" w:rsidRPr="00273280">
        <w:rPr>
          <w:color w:val="000000"/>
        </w:rPr>
        <w:t>T. Vrublevskio</w:t>
      </w:r>
      <w:r w:rsidRPr="00273280">
        <w:rPr>
          <w:color w:val="000000"/>
        </w:rPr>
        <w:t xml:space="preserve"> gatvėje</w:t>
      </w:r>
      <w:r w:rsidR="00575626" w:rsidRPr="00273280">
        <w:rPr>
          <w:color w:val="000000"/>
        </w:rPr>
        <w:t xml:space="preserve"> prekybai</w:t>
      </w:r>
      <w:r w:rsidRPr="00273280">
        <w:rPr>
          <w:color w:val="000000"/>
        </w:rPr>
        <w:t xml:space="preserve"> maisto produktais</w:t>
      </w:r>
      <w:r w:rsidR="00950BA7">
        <w:rPr>
          <w:color w:val="000000"/>
        </w:rPr>
        <w:t>;</w:t>
      </w:r>
    </w:p>
    <w:p w14:paraId="36CC1C06" w14:textId="77777777" w:rsidR="00993F2C" w:rsidRPr="00273280" w:rsidRDefault="00993F2C" w:rsidP="00900930">
      <w:pPr>
        <w:ind w:firstLine="720"/>
        <w:jc w:val="both"/>
        <w:rPr>
          <w:color w:val="000000"/>
        </w:rPr>
      </w:pPr>
      <w:r>
        <w:rPr>
          <w:color w:val="000000"/>
        </w:rPr>
        <w:t>10.1.3.3. Šventaragio gatvėje prekybai ne maisto ir maisto produktais;</w:t>
      </w:r>
    </w:p>
    <w:p w14:paraId="4F5BF3A9" w14:textId="77777777" w:rsidR="00276B61" w:rsidRPr="00273280" w:rsidRDefault="00276B61" w:rsidP="00276B61">
      <w:pPr>
        <w:ind w:firstLine="720"/>
        <w:jc w:val="both"/>
        <w:rPr>
          <w:color w:val="000000"/>
        </w:rPr>
      </w:pPr>
      <w:r w:rsidRPr="00273280">
        <w:rPr>
          <w:color w:val="000000"/>
        </w:rPr>
        <w:t xml:space="preserve">10.1.4. </w:t>
      </w:r>
      <w:r w:rsidR="00575626" w:rsidRPr="00273280">
        <w:rPr>
          <w:color w:val="000000"/>
        </w:rPr>
        <w:t>užtikrinti</w:t>
      </w:r>
      <w:r w:rsidR="00B919EE" w:rsidRPr="00273280">
        <w:rPr>
          <w:color w:val="000000"/>
        </w:rPr>
        <w:t>, kad</w:t>
      </w:r>
      <w:r w:rsidR="00575626" w:rsidRPr="00273280">
        <w:rPr>
          <w:color w:val="000000"/>
        </w:rPr>
        <w:t xml:space="preserve"> Katedros aikštėje</w:t>
      </w:r>
      <w:r w:rsidR="00A515CA">
        <w:rPr>
          <w:color w:val="000000"/>
        </w:rPr>
        <w:t xml:space="preserve"> (neteikiant maitinimo paslaugų)</w:t>
      </w:r>
      <w:r w:rsidR="00995038">
        <w:rPr>
          <w:color w:val="000000"/>
        </w:rPr>
        <w:t xml:space="preserve"> </w:t>
      </w:r>
      <w:r w:rsidR="00575626" w:rsidRPr="00273280">
        <w:rPr>
          <w:color w:val="000000"/>
        </w:rPr>
        <w:t>prekiautų socialinės įmonės, neįgaliųjų organizacijos</w:t>
      </w:r>
      <w:r w:rsidR="005973EE" w:rsidRPr="00273280">
        <w:rPr>
          <w:color w:val="000000"/>
        </w:rPr>
        <w:t xml:space="preserve"> ir įstaigos</w:t>
      </w:r>
      <w:r w:rsidR="00B919EE" w:rsidRPr="00273280">
        <w:rPr>
          <w:color w:val="000000"/>
        </w:rPr>
        <w:t xml:space="preserve">, </w:t>
      </w:r>
      <w:r w:rsidR="00723FD1" w:rsidRPr="00273280">
        <w:rPr>
          <w:color w:val="000000"/>
        </w:rPr>
        <w:t>savo dirbinius demonstruotų ir platintų tradicinės Lietuvoje religinės bendruomenės ir vienuolijos</w:t>
      </w:r>
      <w:r w:rsidR="00B919EE" w:rsidRPr="00273280">
        <w:rPr>
          <w:color w:val="000000"/>
        </w:rPr>
        <w:t xml:space="preserve">, </w:t>
      </w:r>
      <w:r w:rsidR="00723FD1" w:rsidRPr="00273280">
        <w:rPr>
          <w:color w:val="000000"/>
        </w:rPr>
        <w:t>skiriant prekybos vietas sumokėjus tik vietinę rinkliavą už leidimo prekiauti išdavimą, nerenkant papildomų mokesčių</w:t>
      </w:r>
      <w:r w:rsidR="00995038">
        <w:rPr>
          <w:color w:val="000000"/>
        </w:rPr>
        <w:t>, jeigu jos prekiaus jų pačių pagamintais gaminiais</w:t>
      </w:r>
      <w:r w:rsidR="006364A2" w:rsidRPr="00273280">
        <w:rPr>
          <w:color w:val="000000"/>
        </w:rPr>
        <w:t>;</w:t>
      </w:r>
      <w:r w:rsidR="00723FD1" w:rsidRPr="00273280">
        <w:rPr>
          <w:color w:val="000000"/>
        </w:rPr>
        <w:t xml:space="preserve"> </w:t>
      </w:r>
    </w:p>
    <w:p w14:paraId="159F804D" w14:textId="77777777" w:rsidR="00A84E12" w:rsidRPr="00273280" w:rsidRDefault="00A84E12" w:rsidP="00A35A5A">
      <w:pPr>
        <w:ind w:firstLine="720"/>
        <w:jc w:val="both"/>
      </w:pPr>
      <w:r w:rsidRPr="00273280">
        <w:lastRenderedPageBreak/>
        <w:t>10.1.</w:t>
      </w:r>
      <w:r w:rsidR="00F062E7" w:rsidRPr="00273280">
        <w:t>5</w:t>
      </w:r>
      <w:r w:rsidRPr="00273280">
        <w:t>. užtikrinti, kad būtų organizuojama prekyba pagal atskiras zonas, grupuojant prekes pagal asortimentą: pinti gaminiai, keramika, tekstilė, medžio dirbiniai, stiklo gaminiai, pieno, mėsos</w:t>
      </w:r>
      <w:r w:rsidR="001D164F" w:rsidRPr="00273280">
        <w:t xml:space="preserve">, </w:t>
      </w:r>
      <w:r w:rsidRPr="00273280">
        <w:t>duonos</w:t>
      </w:r>
      <w:r w:rsidR="001D164F" w:rsidRPr="00273280">
        <w:t>,</w:t>
      </w:r>
      <w:r w:rsidRPr="00273280">
        <w:t xml:space="preserve"> konditerijos gaminiai, maitinimo paslaugos</w:t>
      </w:r>
      <w:r w:rsidR="002572FB" w:rsidRPr="00273280">
        <w:t xml:space="preserve">, užsienio </w:t>
      </w:r>
      <w:r w:rsidR="001C24A7" w:rsidRPr="00273280">
        <w:t>sveči</w:t>
      </w:r>
      <w:r w:rsidR="0041108B" w:rsidRPr="00273280">
        <w:t>ų gaminiai</w:t>
      </w:r>
      <w:r w:rsidRPr="00273280">
        <w:t xml:space="preserve"> ir panašiai;</w:t>
      </w:r>
    </w:p>
    <w:p w14:paraId="2309BEA6" w14:textId="77777777" w:rsidR="00A84E12" w:rsidRPr="00273280" w:rsidRDefault="00A84E12" w:rsidP="00A84E12">
      <w:pPr>
        <w:ind w:firstLine="720"/>
        <w:jc w:val="both"/>
      </w:pPr>
      <w:r w:rsidRPr="00273280">
        <w:t>10.1.</w:t>
      </w:r>
      <w:r w:rsidR="00F062E7" w:rsidRPr="00273280">
        <w:t>6</w:t>
      </w:r>
      <w:r w:rsidRPr="00273280">
        <w:t>. užtikrinti, kad Vilniaus dailės akademijai, menų kolegijoms i</w:t>
      </w:r>
      <w:r w:rsidR="00EA55AC" w:rsidRPr="00273280">
        <w:t>r</w:t>
      </w:r>
      <w:r w:rsidRPr="00273280">
        <w:t xml:space="preserve"> meno mokykloms būtų sudarytos sąlygos prekiauti skiriant prekybos vietas sumokėjus tik vietinę rinkliavą už leidimo prekiauti išdavimą, nerenkant papildomų mokesčių, jeigu prekiaus jų studentai ir moksleiviai savo pagamintais gaminiais;</w:t>
      </w:r>
    </w:p>
    <w:p w14:paraId="47E3B461" w14:textId="77777777" w:rsidR="00A35A5A" w:rsidRPr="00273280" w:rsidRDefault="00A35A5A" w:rsidP="00A35A5A">
      <w:pPr>
        <w:pStyle w:val="Pagrindiniotekstotrauka"/>
        <w:ind w:left="0" w:firstLine="720"/>
        <w:jc w:val="both"/>
        <w:rPr>
          <w:szCs w:val="24"/>
          <w:lang w:val="lt-LT"/>
        </w:rPr>
      </w:pPr>
      <w:r w:rsidRPr="00273280">
        <w:rPr>
          <w:lang w:val="lt-LT"/>
        </w:rPr>
        <w:t>10.1.</w:t>
      </w:r>
      <w:r w:rsidR="00852CD4">
        <w:rPr>
          <w:lang w:val="lt-LT"/>
        </w:rPr>
        <w:t>7</w:t>
      </w:r>
      <w:r w:rsidRPr="00273280">
        <w:rPr>
          <w:lang w:val="lt-LT"/>
        </w:rPr>
        <w:t xml:space="preserve">. </w:t>
      </w:r>
      <w:r w:rsidR="00BF75B5" w:rsidRPr="00273280">
        <w:rPr>
          <w:lang w:val="lt-LT"/>
        </w:rPr>
        <w:t xml:space="preserve">užtikrinti, kad </w:t>
      </w:r>
      <w:r w:rsidR="00CF0BEB" w:rsidRPr="00273280">
        <w:rPr>
          <w:lang w:val="lt-LT"/>
        </w:rPr>
        <w:t xml:space="preserve">mugėje </w:t>
      </w:r>
      <w:r w:rsidR="006B02E3" w:rsidRPr="00273280">
        <w:rPr>
          <w:lang w:val="lt-LT"/>
        </w:rPr>
        <w:t>prekiautų tik patys gamintojai ir augintojai</w:t>
      </w:r>
      <w:r w:rsidR="00B87ACA" w:rsidRPr="00273280">
        <w:rPr>
          <w:lang w:val="lt-LT"/>
        </w:rPr>
        <w:t xml:space="preserve"> ir (arba) jų šeimos nariai</w:t>
      </w:r>
      <w:r w:rsidR="00A74801" w:rsidRPr="00273280">
        <w:rPr>
          <w:lang w:val="lt-LT"/>
        </w:rPr>
        <w:t xml:space="preserve"> </w:t>
      </w:r>
      <w:r w:rsidR="00A74801" w:rsidRPr="00273280">
        <w:rPr>
          <w:szCs w:val="24"/>
          <w:lang w:val="lt-LT"/>
        </w:rPr>
        <w:t>(</w:t>
      </w:r>
      <w:r w:rsidR="00A74801" w:rsidRPr="00273280">
        <w:rPr>
          <w:color w:val="000000"/>
          <w:szCs w:val="24"/>
          <w:shd w:val="clear" w:color="auto" w:fill="FFFFFF"/>
          <w:lang w:val="lt-LT"/>
        </w:rPr>
        <w:t>šeimos nariais laikomi kartu su tuo asmeniu gyvenantys tėvai (įtėviai), vaikai (įvaikiai), broliai, seserys ir jų sutuoktiniai, asmens sutuoktinis)</w:t>
      </w:r>
      <w:r w:rsidR="00BF75B5" w:rsidRPr="00273280">
        <w:rPr>
          <w:szCs w:val="24"/>
          <w:lang w:val="lt-LT"/>
        </w:rPr>
        <w:t>;</w:t>
      </w:r>
    </w:p>
    <w:p w14:paraId="058BD16C" w14:textId="77777777" w:rsidR="00EB17C8" w:rsidRPr="00273280" w:rsidRDefault="00EB17C8" w:rsidP="00A35A5A">
      <w:pPr>
        <w:pStyle w:val="Pagrindiniotekstotrauka"/>
        <w:ind w:left="0" w:firstLine="720"/>
        <w:jc w:val="both"/>
        <w:rPr>
          <w:lang w:val="lt-LT"/>
        </w:rPr>
      </w:pPr>
      <w:r w:rsidRPr="00273280">
        <w:rPr>
          <w:lang w:val="lt-LT"/>
        </w:rPr>
        <w:t>10.1.</w:t>
      </w:r>
      <w:r w:rsidR="00852CD4">
        <w:rPr>
          <w:lang w:val="lt-LT"/>
        </w:rPr>
        <w:t>8</w:t>
      </w:r>
      <w:r w:rsidR="00B60D5A" w:rsidRPr="00273280">
        <w:rPr>
          <w:lang w:val="lt-LT"/>
        </w:rPr>
        <w:t>.</w:t>
      </w:r>
      <w:r w:rsidR="00654ACD">
        <w:rPr>
          <w:lang w:val="lt-LT"/>
        </w:rPr>
        <w:t xml:space="preserve"> </w:t>
      </w:r>
      <w:r w:rsidR="00B60D5A">
        <w:rPr>
          <w:lang w:val="lt-LT"/>
        </w:rPr>
        <w:t xml:space="preserve">organizuoti </w:t>
      </w:r>
      <w:r w:rsidR="00D7427C">
        <w:rPr>
          <w:lang w:val="lt-LT"/>
        </w:rPr>
        <w:t xml:space="preserve">mugę, puoselėjant </w:t>
      </w:r>
      <w:r w:rsidR="003C1557">
        <w:rPr>
          <w:lang w:val="lt-LT"/>
        </w:rPr>
        <w:t>š</w:t>
      </w:r>
      <w:r w:rsidR="00B60D5A">
        <w:rPr>
          <w:lang w:val="lt-LT"/>
        </w:rPr>
        <w:t>v. Kazimiero švent</w:t>
      </w:r>
      <w:r w:rsidR="00D7427C">
        <w:rPr>
          <w:lang w:val="lt-LT"/>
        </w:rPr>
        <w:t>ės istorines tradicijas, skirti mugės apipavidalinimui senovinius tautinius puošybos ir meno atributus, dekoracijas ir įrenginius, suteikti mugei</w:t>
      </w:r>
      <w:r w:rsidRPr="00273280">
        <w:rPr>
          <w:lang w:val="lt-LT"/>
        </w:rPr>
        <w:t xml:space="preserve"> šventinį autentišką </w:t>
      </w:r>
      <w:r w:rsidR="003C1557">
        <w:rPr>
          <w:lang w:val="lt-LT"/>
        </w:rPr>
        <w:t>š</w:t>
      </w:r>
      <w:r w:rsidR="00D7427C">
        <w:rPr>
          <w:lang w:val="lt-LT"/>
        </w:rPr>
        <w:t xml:space="preserve">v. Kazimiero šventės </w:t>
      </w:r>
      <w:r w:rsidRPr="00273280">
        <w:rPr>
          <w:lang w:val="lt-LT"/>
        </w:rPr>
        <w:t>įvaizdį</w:t>
      </w:r>
      <w:r w:rsidR="00EC14B2" w:rsidRPr="00273280">
        <w:rPr>
          <w:lang w:val="lt-LT"/>
        </w:rPr>
        <w:t>;</w:t>
      </w:r>
    </w:p>
    <w:p w14:paraId="5FEDCA17" w14:textId="77777777" w:rsidR="00A35A5A" w:rsidRPr="00273280" w:rsidRDefault="00A35A5A" w:rsidP="00A35A5A">
      <w:pPr>
        <w:pStyle w:val="Pagrindiniotekstotrauka"/>
        <w:ind w:left="0" w:firstLine="720"/>
        <w:jc w:val="both"/>
        <w:rPr>
          <w:lang w:val="lt-LT"/>
        </w:rPr>
      </w:pPr>
      <w:r w:rsidRPr="00273280">
        <w:rPr>
          <w:lang w:val="lt-LT"/>
        </w:rPr>
        <w:t>10.1.</w:t>
      </w:r>
      <w:r w:rsidR="00072017">
        <w:rPr>
          <w:lang w:val="lt-LT"/>
        </w:rPr>
        <w:t>9</w:t>
      </w:r>
      <w:r w:rsidRPr="00273280">
        <w:rPr>
          <w:lang w:val="lt-LT"/>
        </w:rPr>
        <w:t>. užtikrinti, kad būtų prekiaujama tik numatytu prekių asortimentu schemo</w:t>
      </w:r>
      <w:r w:rsidR="000632CC" w:rsidRPr="00273280">
        <w:rPr>
          <w:lang w:val="lt-LT"/>
        </w:rPr>
        <w:t>je</w:t>
      </w:r>
      <w:r w:rsidRPr="00273280">
        <w:rPr>
          <w:lang w:val="lt-LT"/>
        </w:rPr>
        <w:t xml:space="preserve"> </w:t>
      </w:r>
      <w:r w:rsidR="007958E1" w:rsidRPr="00273280">
        <w:rPr>
          <w:lang w:val="lt-LT"/>
        </w:rPr>
        <w:t>numatytose vietose pagal atskiras zonas</w:t>
      </w:r>
      <w:r w:rsidRPr="00273280">
        <w:rPr>
          <w:lang w:val="lt-LT"/>
        </w:rPr>
        <w:t>;</w:t>
      </w:r>
    </w:p>
    <w:p w14:paraId="406EB47D" w14:textId="77777777" w:rsidR="00576F0D" w:rsidRPr="00273280" w:rsidRDefault="00C9007B" w:rsidP="00576F0D">
      <w:pPr>
        <w:pStyle w:val="Pagrindiniotekstotrauka"/>
        <w:ind w:left="0" w:firstLine="600"/>
        <w:jc w:val="both"/>
        <w:rPr>
          <w:strike/>
          <w:lang w:val="lt-LT"/>
        </w:rPr>
      </w:pPr>
      <w:r w:rsidRPr="00273280">
        <w:rPr>
          <w:lang w:val="lt-LT"/>
        </w:rPr>
        <w:t xml:space="preserve"> </w:t>
      </w:r>
      <w:r w:rsidR="00F92E1C" w:rsidRPr="00273280">
        <w:rPr>
          <w:lang w:val="lt-LT"/>
        </w:rPr>
        <w:t xml:space="preserve"> </w:t>
      </w:r>
      <w:r w:rsidR="00576F0D" w:rsidRPr="00273280">
        <w:rPr>
          <w:lang w:val="lt-LT"/>
        </w:rPr>
        <w:t>10</w:t>
      </w:r>
      <w:r w:rsidR="00664F32" w:rsidRPr="00273280">
        <w:rPr>
          <w:lang w:val="lt-LT"/>
        </w:rPr>
        <w:t>.1.</w:t>
      </w:r>
      <w:r w:rsidR="00072017">
        <w:rPr>
          <w:lang w:val="lt-LT"/>
        </w:rPr>
        <w:t>10</w:t>
      </w:r>
      <w:r w:rsidR="006364A2" w:rsidRPr="00273280">
        <w:rPr>
          <w:lang w:val="lt-LT"/>
        </w:rPr>
        <w:t>.</w:t>
      </w:r>
      <w:r w:rsidR="00664F32" w:rsidRPr="00273280">
        <w:rPr>
          <w:lang w:val="lt-LT"/>
        </w:rPr>
        <w:t xml:space="preserve"> </w:t>
      </w:r>
      <w:r w:rsidR="00D022FD" w:rsidRPr="00273280">
        <w:rPr>
          <w:lang w:val="lt-LT"/>
        </w:rPr>
        <w:t>užtikrinti, kad</w:t>
      </w:r>
      <w:r w:rsidR="00664F32" w:rsidRPr="00273280">
        <w:rPr>
          <w:lang w:val="lt-LT"/>
        </w:rPr>
        <w:t xml:space="preserve"> </w:t>
      </w:r>
      <w:r w:rsidR="00674ACC" w:rsidRPr="00273280">
        <w:rPr>
          <w:lang w:val="lt-LT"/>
        </w:rPr>
        <w:t xml:space="preserve">prekybos įranga būtų tvarkinga ir atitiktų mugės tematiką, būtų įrengtos iškabos, </w:t>
      </w:r>
      <w:r w:rsidR="00664F32" w:rsidRPr="00273280">
        <w:rPr>
          <w:lang w:val="lt-LT"/>
        </w:rPr>
        <w:t xml:space="preserve">mugės </w:t>
      </w:r>
      <w:r w:rsidR="006343AF" w:rsidRPr="00273280">
        <w:rPr>
          <w:lang w:val="lt-LT"/>
        </w:rPr>
        <w:t>dalyviai</w:t>
      </w:r>
      <w:r w:rsidR="00664F32" w:rsidRPr="00273280">
        <w:rPr>
          <w:lang w:val="lt-LT"/>
        </w:rPr>
        <w:t xml:space="preserve"> </w:t>
      </w:r>
      <w:r w:rsidR="006343AF" w:rsidRPr="00273280">
        <w:rPr>
          <w:lang w:val="lt-LT"/>
        </w:rPr>
        <w:t>prekiautų iš vienodos</w:t>
      </w:r>
      <w:r w:rsidR="00674ACC" w:rsidRPr="00273280">
        <w:rPr>
          <w:lang w:val="lt-LT"/>
        </w:rPr>
        <w:t xml:space="preserve"> spalvos</w:t>
      </w:r>
      <w:r w:rsidR="006343AF" w:rsidRPr="00273280">
        <w:rPr>
          <w:lang w:val="lt-LT"/>
        </w:rPr>
        <w:t xml:space="preserve"> prekybos įrangos </w:t>
      </w:r>
      <w:r w:rsidR="00664F32" w:rsidRPr="00273280">
        <w:rPr>
          <w:lang w:val="lt-LT"/>
        </w:rPr>
        <w:t>(</w:t>
      </w:r>
      <w:r w:rsidR="00674ACC" w:rsidRPr="00273280">
        <w:rPr>
          <w:lang w:val="lt-LT"/>
        </w:rPr>
        <w:t xml:space="preserve">vienoda palapinių spalva visoje mugėje arba atskirose prekybos zonose </w:t>
      </w:r>
      <w:r w:rsidR="00664F32" w:rsidRPr="00273280">
        <w:rPr>
          <w:lang w:val="lt-LT"/>
        </w:rPr>
        <w:t xml:space="preserve">to </w:t>
      </w:r>
      <w:r w:rsidR="005A698F" w:rsidRPr="00273280">
        <w:rPr>
          <w:lang w:val="lt-LT"/>
        </w:rPr>
        <w:t xml:space="preserve">paties </w:t>
      </w:r>
      <w:r w:rsidR="00F674AF" w:rsidRPr="00273280">
        <w:rPr>
          <w:lang w:val="lt-LT"/>
        </w:rPr>
        <w:t>asortimento</w:t>
      </w:r>
      <w:r w:rsidR="00664F32" w:rsidRPr="00273280">
        <w:rPr>
          <w:lang w:val="lt-LT"/>
        </w:rPr>
        <w:t xml:space="preserve"> prekėmis)</w:t>
      </w:r>
      <w:r w:rsidR="00EA55AC" w:rsidRPr="00273280">
        <w:rPr>
          <w:lang w:val="lt-LT"/>
        </w:rPr>
        <w:t>;</w:t>
      </w:r>
    </w:p>
    <w:p w14:paraId="720EFAF8" w14:textId="77777777" w:rsidR="006D5C1D" w:rsidRPr="005459C2" w:rsidRDefault="00576F0D" w:rsidP="00664F32">
      <w:pPr>
        <w:pStyle w:val="Pagrindiniotekstotrauka"/>
        <w:ind w:left="0" w:firstLine="600"/>
        <w:jc w:val="both"/>
        <w:rPr>
          <w:lang w:val="lt-LT"/>
        </w:rPr>
      </w:pPr>
      <w:r w:rsidRPr="00273280">
        <w:rPr>
          <w:lang w:val="lt-LT"/>
        </w:rPr>
        <w:t xml:space="preserve">  </w:t>
      </w:r>
      <w:r w:rsidR="00A35A5A" w:rsidRPr="005459C2">
        <w:rPr>
          <w:lang w:val="lt-LT"/>
        </w:rPr>
        <w:t xml:space="preserve">10.2. </w:t>
      </w:r>
      <w:r w:rsidR="00072017" w:rsidRPr="005459C2">
        <w:rPr>
          <w:lang w:val="lt-LT"/>
        </w:rPr>
        <w:t xml:space="preserve">organizuoti </w:t>
      </w:r>
      <w:r w:rsidR="006D5C1D" w:rsidRPr="005459C2">
        <w:rPr>
          <w:lang w:val="lt-LT"/>
        </w:rPr>
        <w:t xml:space="preserve"> mugės kultūrinę </w:t>
      </w:r>
      <w:r w:rsidR="00C94548" w:rsidRPr="00374EB1">
        <w:rPr>
          <w:lang w:val="lt-LT"/>
        </w:rPr>
        <w:t>programą</w:t>
      </w:r>
      <w:r w:rsidR="006D5C1D" w:rsidRPr="005459C2">
        <w:rPr>
          <w:lang w:val="lt-LT"/>
        </w:rPr>
        <w:t xml:space="preserve">: </w:t>
      </w:r>
    </w:p>
    <w:p w14:paraId="43BEFAF3" w14:textId="319E0499" w:rsidR="005149AF" w:rsidRPr="0003787E" w:rsidRDefault="006D5C1D" w:rsidP="00664F32">
      <w:pPr>
        <w:pStyle w:val="Pagrindiniotekstotrauka"/>
        <w:ind w:left="0" w:firstLine="600"/>
        <w:jc w:val="both"/>
        <w:rPr>
          <w:lang w:val="lt-LT"/>
        </w:rPr>
      </w:pPr>
      <w:r w:rsidRPr="00E52A8D">
        <w:rPr>
          <w:lang w:val="lt-LT"/>
        </w:rPr>
        <w:t xml:space="preserve">  10.2.1. </w:t>
      </w:r>
      <w:r w:rsidR="005149AF" w:rsidRPr="00E52A8D">
        <w:rPr>
          <w:lang w:val="lt-LT"/>
        </w:rPr>
        <w:t>glaudžiai ir geranoriškai bendradarbiauti su</w:t>
      </w:r>
      <w:r w:rsidR="000F0C1B">
        <w:rPr>
          <w:lang w:val="lt-LT"/>
        </w:rPr>
        <w:t xml:space="preserve"> </w:t>
      </w:r>
      <w:r w:rsidR="00BA4A2C" w:rsidRPr="006410D9">
        <w:rPr>
          <w:lang w:val="lt-LT"/>
        </w:rPr>
        <w:t>Savivaldybės administracija</w:t>
      </w:r>
      <w:r w:rsidR="000F0C1B">
        <w:rPr>
          <w:lang w:val="lt-LT"/>
        </w:rPr>
        <w:t>, Komisija</w:t>
      </w:r>
      <w:r w:rsidR="00BA4A2C" w:rsidRPr="006410D9">
        <w:rPr>
          <w:lang w:val="lt-LT"/>
        </w:rPr>
        <w:t xml:space="preserve"> ir</w:t>
      </w:r>
      <w:r w:rsidR="003C41B0" w:rsidRPr="0003787E">
        <w:rPr>
          <w:lang w:val="lt-LT"/>
        </w:rPr>
        <w:t xml:space="preserve"> už mugės priežiūrą i</w:t>
      </w:r>
      <w:r w:rsidR="00AC7973" w:rsidRPr="0003787E">
        <w:rPr>
          <w:lang w:val="lt-LT"/>
        </w:rPr>
        <w:t>r</w:t>
      </w:r>
      <w:r w:rsidR="003C41B0" w:rsidRPr="0003787E">
        <w:rPr>
          <w:lang w:val="lt-LT"/>
        </w:rPr>
        <w:t xml:space="preserve"> kontrolę</w:t>
      </w:r>
      <w:r w:rsidR="005149AF" w:rsidRPr="0003787E">
        <w:rPr>
          <w:lang w:val="lt-LT"/>
        </w:rPr>
        <w:t xml:space="preserve"> atsakingais </w:t>
      </w:r>
      <w:r w:rsidR="00C8164D">
        <w:rPr>
          <w:lang w:val="lt-LT"/>
        </w:rPr>
        <w:t xml:space="preserve">Savivaldybės administracijos </w:t>
      </w:r>
      <w:r w:rsidR="00C9007B" w:rsidRPr="0003787E">
        <w:rPr>
          <w:lang w:val="lt-LT"/>
        </w:rPr>
        <w:t>padaliniais</w:t>
      </w:r>
      <w:r w:rsidR="00233991">
        <w:rPr>
          <w:lang w:val="lt-LT"/>
        </w:rPr>
        <w:t>;</w:t>
      </w:r>
    </w:p>
    <w:p w14:paraId="10AE03B0" w14:textId="5C7E2004" w:rsidR="005149AF" w:rsidRPr="0003787E" w:rsidRDefault="005149AF" w:rsidP="005149AF">
      <w:pPr>
        <w:pStyle w:val="Pagrindiniotekstotrauka"/>
        <w:ind w:left="0" w:firstLine="600"/>
        <w:jc w:val="both"/>
        <w:rPr>
          <w:lang w:val="lt-LT"/>
        </w:rPr>
      </w:pPr>
      <w:r w:rsidRPr="0003787E">
        <w:rPr>
          <w:lang w:val="lt-LT"/>
        </w:rPr>
        <w:t xml:space="preserve">  </w:t>
      </w:r>
      <w:r w:rsidR="00A35A5A" w:rsidRPr="0003787E">
        <w:rPr>
          <w:lang w:val="lt-LT"/>
        </w:rPr>
        <w:t>10.2.</w:t>
      </w:r>
      <w:r w:rsidR="00132E8D" w:rsidRPr="0003787E">
        <w:rPr>
          <w:lang w:val="lt-LT"/>
        </w:rPr>
        <w:t>2</w:t>
      </w:r>
      <w:r w:rsidR="00A35A5A" w:rsidRPr="0003787E">
        <w:rPr>
          <w:lang w:val="lt-LT"/>
        </w:rPr>
        <w:t xml:space="preserve">. </w:t>
      </w:r>
      <w:r w:rsidR="000F0C1B">
        <w:rPr>
          <w:lang w:val="lt-LT"/>
        </w:rPr>
        <w:t>kviesti</w:t>
      </w:r>
      <w:r w:rsidR="00633F9E" w:rsidRPr="0003787E">
        <w:rPr>
          <w:lang w:val="lt-LT"/>
        </w:rPr>
        <w:t xml:space="preserve"> </w:t>
      </w:r>
      <w:r w:rsidR="003318A0">
        <w:rPr>
          <w:lang w:val="lt-LT"/>
        </w:rPr>
        <w:t xml:space="preserve">į mugę </w:t>
      </w:r>
      <w:r w:rsidR="00633F9E" w:rsidRPr="0003787E">
        <w:rPr>
          <w:lang w:val="lt-LT"/>
        </w:rPr>
        <w:t>men</w:t>
      </w:r>
      <w:r w:rsidR="002F1B1D" w:rsidRPr="0003787E">
        <w:rPr>
          <w:lang w:val="lt-LT"/>
        </w:rPr>
        <w:t>o</w:t>
      </w:r>
      <w:r w:rsidR="00633F9E" w:rsidRPr="0003787E">
        <w:rPr>
          <w:lang w:val="lt-LT"/>
        </w:rPr>
        <w:t xml:space="preserve"> kolektyv</w:t>
      </w:r>
      <w:r w:rsidR="000F0C1B">
        <w:rPr>
          <w:lang w:val="lt-LT"/>
        </w:rPr>
        <w:t>us</w:t>
      </w:r>
      <w:r w:rsidR="008562D7">
        <w:rPr>
          <w:lang w:val="lt-LT"/>
        </w:rPr>
        <w:t xml:space="preserve"> ir pavieni</w:t>
      </w:r>
      <w:r w:rsidR="000F0C1B">
        <w:rPr>
          <w:lang w:val="lt-LT"/>
        </w:rPr>
        <w:t>us atlikėjus</w:t>
      </w:r>
      <w:r w:rsidR="008562D7">
        <w:rPr>
          <w:lang w:val="lt-LT"/>
        </w:rPr>
        <w:t xml:space="preserve">, kurių pasirodymo specifika leidžia </w:t>
      </w:r>
      <w:r w:rsidR="00C8164D">
        <w:rPr>
          <w:lang w:val="lt-LT"/>
        </w:rPr>
        <w:t>atlikti</w:t>
      </w:r>
      <w:r w:rsidR="008562D7">
        <w:rPr>
          <w:lang w:val="lt-LT"/>
        </w:rPr>
        <w:t xml:space="preserve"> k</w:t>
      </w:r>
      <w:r w:rsidR="004A62C9">
        <w:rPr>
          <w:lang w:val="lt-LT"/>
        </w:rPr>
        <w:t>ūrinius</w:t>
      </w:r>
      <w:r w:rsidR="0044696A">
        <w:rPr>
          <w:lang w:val="lt-LT"/>
        </w:rPr>
        <w:t>,</w:t>
      </w:r>
      <w:r w:rsidR="000F0C1B">
        <w:rPr>
          <w:lang w:val="lt-LT"/>
        </w:rPr>
        <w:t xml:space="preserve"> ir sudaryti sąlygas jiems koncertuoti</w:t>
      </w:r>
      <w:r w:rsidRPr="0003787E">
        <w:rPr>
          <w:lang w:val="lt-LT"/>
        </w:rPr>
        <w:t>;</w:t>
      </w:r>
    </w:p>
    <w:p w14:paraId="7ED02E62" w14:textId="37140760" w:rsidR="00A35A5A" w:rsidRPr="00E52A8D" w:rsidRDefault="005149AF" w:rsidP="005149AF">
      <w:pPr>
        <w:pStyle w:val="Pagrindiniotekstotrauka"/>
        <w:ind w:left="0" w:firstLine="600"/>
        <w:jc w:val="both"/>
        <w:rPr>
          <w:lang w:val="lt-LT"/>
        </w:rPr>
      </w:pPr>
      <w:r w:rsidRPr="0003787E">
        <w:rPr>
          <w:lang w:val="lt-LT"/>
        </w:rPr>
        <w:t xml:space="preserve">  10.2.</w:t>
      </w:r>
      <w:r w:rsidR="00132E8D" w:rsidRPr="0003787E">
        <w:rPr>
          <w:lang w:val="lt-LT"/>
        </w:rPr>
        <w:t>3</w:t>
      </w:r>
      <w:r w:rsidRPr="0003787E">
        <w:rPr>
          <w:lang w:val="lt-LT"/>
        </w:rPr>
        <w:t>.</w:t>
      </w:r>
      <w:r w:rsidR="007952C5" w:rsidRPr="0003787E">
        <w:rPr>
          <w:lang w:val="lt-LT"/>
        </w:rPr>
        <w:t xml:space="preserve"> </w:t>
      </w:r>
      <w:r w:rsidR="00B00440">
        <w:rPr>
          <w:lang w:val="lt-LT"/>
        </w:rPr>
        <w:t xml:space="preserve">rengti </w:t>
      </w:r>
      <w:r w:rsidR="00A35A5A" w:rsidRPr="0003787E">
        <w:rPr>
          <w:lang w:val="lt-LT"/>
        </w:rPr>
        <w:t xml:space="preserve">mugės kultūrinę programą </w:t>
      </w:r>
      <w:r w:rsidR="00EB7252">
        <w:rPr>
          <w:lang w:val="lt-LT"/>
        </w:rPr>
        <w:t>15–20 viet</w:t>
      </w:r>
      <w:r w:rsidR="00780E8F">
        <w:rPr>
          <w:lang w:val="lt-LT"/>
        </w:rPr>
        <w:t>ų</w:t>
      </w:r>
      <w:r w:rsidR="00EB7252">
        <w:rPr>
          <w:lang w:val="lt-LT"/>
        </w:rPr>
        <w:t xml:space="preserve">, </w:t>
      </w:r>
      <w:r w:rsidR="00412ACE">
        <w:rPr>
          <w:lang w:val="lt-LT"/>
        </w:rPr>
        <w:t xml:space="preserve">tolygiai </w:t>
      </w:r>
      <w:r w:rsidR="00EB7252">
        <w:rPr>
          <w:lang w:val="lt-LT"/>
        </w:rPr>
        <w:t>išdėstyt</w:t>
      </w:r>
      <w:r w:rsidR="00780E8F">
        <w:rPr>
          <w:lang w:val="lt-LT"/>
        </w:rPr>
        <w:t>ų</w:t>
      </w:r>
      <w:r w:rsidR="00EB7252">
        <w:rPr>
          <w:lang w:val="lt-LT"/>
        </w:rPr>
        <w:t xml:space="preserve"> per visą mugės ilgį</w:t>
      </w:r>
      <w:r w:rsidR="00780E8F">
        <w:rPr>
          <w:lang w:val="lt-LT"/>
        </w:rPr>
        <w:t>,</w:t>
      </w:r>
      <w:r w:rsidR="00412ACE">
        <w:rPr>
          <w:lang w:val="lt-LT"/>
        </w:rPr>
        <w:t xml:space="preserve"> ir</w:t>
      </w:r>
      <w:r w:rsidR="00EB7252">
        <w:rPr>
          <w:lang w:val="lt-LT"/>
        </w:rPr>
        <w:t xml:space="preserve"> tose vietose įreng</w:t>
      </w:r>
      <w:r w:rsidR="00D67D9E">
        <w:rPr>
          <w:lang w:val="lt-LT"/>
        </w:rPr>
        <w:t>ti</w:t>
      </w:r>
      <w:r w:rsidR="00EB7252">
        <w:rPr>
          <w:lang w:val="lt-LT"/>
        </w:rPr>
        <w:t xml:space="preserve"> nedideles pakylas (pagal atlikėjų poreikius) atlikėjams</w:t>
      </w:r>
      <w:r w:rsidR="005B218F">
        <w:rPr>
          <w:lang w:val="lt-LT"/>
        </w:rPr>
        <w:t xml:space="preserve"> koncertuoti</w:t>
      </w:r>
      <w:r w:rsidR="00D67D9E">
        <w:rPr>
          <w:lang w:val="lt-LT"/>
        </w:rPr>
        <w:t>,</w:t>
      </w:r>
      <w:r w:rsidR="00780E8F">
        <w:rPr>
          <w:lang w:val="lt-LT"/>
        </w:rPr>
        <w:t xml:space="preserve"> ja</w:t>
      </w:r>
      <w:r w:rsidR="00EB7252">
        <w:rPr>
          <w:lang w:val="lt-LT"/>
        </w:rPr>
        <w:t>s įgarsinti ir dekoruoti  mugės motyvais</w:t>
      </w:r>
      <w:r w:rsidR="0044696A">
        <w:rPr>
          <w:lang w:val="lt-LT"/>
        </w:rPr>
        <w:t>;</w:t>
      </w:r>
    </w:p>
    <w:p w14:paraId="13904F54" w14:textId="77777777" w:rsidR="002A0DD8" w:rsidRDefault="00FF3887" w:rsidP="005149AF">
      <w:pPr>
        <w:pStyle w:val="Pagrindiniotekstotrauka"/>
        <w:ind w:left="0" w:firstLine="600"/>
        <w:jc w:val="both"/>
        <w:rPr>
          <w:lang w:val="lt-LT"/>
        </w:rPr>
      </w:pPr>
      <w:r w:rsidRPr="00E52A8D">
        <w:rPr>
          <w:lang w:val="lt-LT"/>
        </w:rPr>
        <w:t xml:space="preserve">  10.</w:t>
      </w:r>
      <w:r w:rsidR="002A0DD8">
        <w:rPr>
          <w:lang w:val="lt-LT"/>
        </w:rPr>
        <w:t>2.</w:t>
      </w:r>
      <w:r w:rsidRPr="00E52A8D">
        <w:rPr>
          <w:lang w:val="lt-LT"/>
        </w:rPr>
        <w:t xml:space="preserve">4. </w:t>
      </w:r>
      <w:r w:rsidR="00A0178F" w:rsidRPr="00E52A8D">
        <w:rPr>
          <w:lang w:val="lt-LT"/>
        </w:rPr>
        <w:t>organizuoti mugės atidarymo ir uždarymo ceremonijas</w:t>
      </w:r>
      <w:r w:rsidR="002A0DD8">
        <w:rPr>
          <w:lang w:val="lt-LT"/>
        </w:rPr>
        <w:t>;</w:t>
      </w:r>
    </w:p>
    <w:p w14:paraId="22400862" w14:textId="4A642D9E" w:rsidR="00FF3887" w:rsidRDefault="002A0DD8" w:rsidP="005149AF">
      <w:pPr>
        <w:pStyle w:val="Pagrindiniotekstotrauka"/>
        <w:ind w:left="0" w:firstLine="600"/>
        <w:jc w:val="both"/>
        <w:rPr>
          <w:lang w:val="lt-LT"/>
        </w:rPr>
      </w:pPr>
      <w:r>
        <w:rPr>
          <w:lang w:val="lt-LT"/>
        </w:rPr>
        <w:t xml:space="preserve">  10.2.5</w:t>
      </w:r>
      <w:r w:rsidR="00A0178F" w:rsidRPr="00E52A8D">
        <w:rPr>
          <w:lang w:val="lt-LT"/>
        </w:rPr>
        <w:t>.</w:t>
      </w:r>
      <w:r>
        <w:rPr>
          <w:lang w:val="lt-LT"/>
        </w:rPr>
        <w:t xml:space="preserve"> organizuoti </w:t>
      </w:r>
      <w:r w:rsidR="00933913">
        <w:rPr>
          <w:lang w:val="lt-LT"/>
        </w:rPr>
        <w:t xml:space="preserve">Kaziuko </w:t>
      </w:r>
      <w:r>
        <w:rPr>
          <w:lang w:val="lt-LT"/>
        </w:rPr>
        <w:t>mugės eiseną;</w:t>
      </w:r>
    </w:p>
    <w:p w14:paraId="0D8E5A4B" w14:textId="4AF1F7D7" w:rsidR="00072E8D" w:rsidRPr="00273280" w:rsidRDefault="00072E8D" w:rsidP="005149AF">
      <w:pPr>
        <w:pStyle w:val="Pagrindiniotekstotrauka"/>
        <w:ind w:left="0" w:firstLine="600"/>
        <w:jc w:val="both"/>
        <w:rPr>
          <w:lang w:val="lt-LT"/>
        </w:rPr>
      </w:pPr>
      <w:r>
        <w:rPr>
          <w:lang w:val="lt-LT"/>
        </w:rPr>
        <w:t xml:space="preserve">  10.2.6. laikytis senųjų mugės </w:t>
      </w:r>
      <w:r w:rsidR="00A36152">
        <w:rPr>
          <w:lang w:val="lt-LT"/>
        </w:rPr>
        <w:t>kultūros</w:t>
      </w:r>
      <w:r>
        <w:rPr>
          <w:lang w:val="lt-LT"/>
        </w:rPr>
        <w:t xml:space="preserve"> tradicijų</w:t>
      </w:r>
      <w:r w:rsidR="0044696A">
        <w:rPr>
          <w:lang w:val="lt-LT"/>
        </w:rPr>
        <w:t>;</w:t>
      </w:r>
    </w:p>
    <w:p w14:paraId="292A95B0" w14:textId="77777777" w:rsidR="00A35A5A" w:rsidRPr="00273280" w:rsidRDefault="00A35A5A" w:rsidP="00A35A5A">
      <w:pPr>
        <w:pStyle w:val="Pagrindiniotekstotrauka"/>
        <w:ind w:left="0" w:firstLine="600"/>
        <w:jc w:val="both"/>
        <w:rPr>
          <w:lang w:val="lt-LT"/>
        </w:rPr>
      </w:pPr>
      <w:r w:rsidRPr="00273280">
        <w:rPr>
          <w:lang w:val="lt-LT"/>
        </w:rPr>
        <w:t xml:space="preserve">  10.3.</w:t>
      </w:r>
      <w:r w:rsidR="002F1B1D" w:rsidRPr="00273280">
        <w:rPr>
          <w:lang w:val="lt-LT"/>
        </w:rPr>
        <w:t xml:space="preserve"> </w:t>
      </w:r>
      <w:r w:rsidR="00EF115E" w:rsidRPr="00273280">
        <w:rPr>
          <w:lang w:val="lt-LT"/>
        </w:rPr>
        <w:t>į</w:t>
      </w:r>
      <w:r w:rsidRPr="00273280">
        <w:rPr>
          <w:lang w:val="lt-LT"/>
        </w:rPr>
        <w:t>rengti infrastruktūrą:</w:t>
      </w:r>
    </w:p>
    <w:p w14:paraId="61BD3B61" w14:textId="3CFC8A22" w:rsidR="00A35A5A" w:rsidRPr="00273280" w:rsidRDefault="00A35A5A" w:rsidP="00A35A5A">
      <w:pPr>
        <w:ind w:firstLine="720"/>
        <w:jc w:val="both"/>
        <w:rPr>
          <w:color w:val="000000"/>
        </w:rPr>
      </w:pPr>
      <w:r w:rsidRPr="00273280">
        <w:rPr>
          <w:color w:val="000000"/>
        </w:rPr>
        <w:t xml:space="preserve">10.3.1. </w:t>
      </w:r>
      <w:r w:rsidR="009F1434">
        <w:rPr>
          <w:color w:val="000000"/>
        </w:rPr>
        <w:t>atsižvelg</w:t>
      </w:r>
      <w:r w:rsidR="007B78DC">
        <w:rPr>
          <w:color w:val="000000"/>
        </w:rPr>
        <w:t>damas</w:t>
      </w:r>
      <w:r w:rsidR="009F1434">
        <w:rPr>
          <w:color w:val="000000"/>
        </w:rPr>
        <w:t xml:space="preserve"> į mugės dalyvių skaičių, vadovau</w:t>
      </w:r>
      <w:r w:rsidR="007B78DC">
        <w:rPr>
          <w:color w:val="000000"/>
        </w:rPr>
        <w:t>damasis</w:t>
      </w:r>
      <w:r w:rsidR="009F1434">
        <w:rPr>
          <w:color w:val="000000"/>
        </w:rPr>
        <w:t xml:space="preserve"> Tvarkymo ir švaros taisyklėmis, </w:t>
      </w:r>
      <w:r w:rsidRPr="00273280">
        <w:rPr>
          <w:color w:val="000000"/>
        </w:rPr>
        <w:t>pastatyti</w:t>
      </w:r>
      <w:r w:rsidR="009F1434">
        <w:rPr>
          <w:color w:val="000000"/>
        </w:rPr>
        <w:t xml:space="preserve"> nurodytą </w:t>
      </w:r>
      <w:r w:rsidR="00693E3E" w:rsidRPr="00273280">
        <w:rPr>
          <w:color w:val="000000"/>
        </w:rPr>
        <w:t>bio</w:t>
      </w:r>
      <w:r w:rsidRPr="00273280">
        <w:rPr>
          <w:color w:val="000000"/>
        </w:rPr>
        <w:t>tualet</w:t>
      </w:r>
      <w:r w:rsidR="009F1434">
        <w:rPr>
          <w:color w:val="000000"/>
        </w:rPr>
        <w:t xml:space="preserve">ų </w:t>
      </w:r>
      <w:r w:rsidR="000E4F5B">
        <w:rPr>
          <w:color w:val="000000"/>
        </w:rPr>
        <w:t xml:space="preserve">skaičių </w:t>
      </w:r>
      <w:r w:rsidR="009F1434">
        <w:rPr>
          <w:color w:val="000000"/>
        </w:rPr>
        <w:t>(</w:t>
      </w:r>
      <w:r w:rsidR="0044696A">
        <w:rPr>
          <w:color w:val="000000"/>
        </w:rPr>
        <w:t>tarp jų</w:t>
      </w:r>
      <w:r w:rsidR="009F1434">
        <w:rPr>
          <w:color w:val="000000"/>
        </w:rPr>
        <w:t xml:space="preserve"> pritaikytų neįgalie</w:t>
      </w:r>
      <w:r w:rsidR="00A14711">
        <w:rPr>
          <w:color w:val="000000"/>
        </w:rPr>
        <w:t>ms</w:t>
      </w:r>
      <w:r w:rsidR="009F1434">
        <w:rPr>
          <w:color w:val="000000"/>
        </w:rPr>
        <w:t xml:space="preserve"> asmenims) ir</w:t>
      </w:r>
      <w:r w:rsidRPr="00273280">
        <w:rPr>
          <w:color w:val="000000"/>
        </w:rPr>
        <w:t xml:space="preserve"> šiukšlių surinkimo konteinerius schemoje nurodytose vietose;</w:t>
      </w:r>
    </w:p>
    <w:p w14:paraId="339BEC27" w14:textId="13C240AE" w:rsidR="00A35A5A" w:rsidRDefault="00A35A5A" w:rsidP="00A35A5A">
      <w:pPr>
        <w:ind w:firstLine="720"/>
        <w:jc w:val="both"/>
        <w:rPr>
          <w:color w:val="000000"/>
        </w:rPr>
      </w:pPr>
      <w:r w:rsidRPr="00273280">
        <w:rPr>
          <w:color w:val="000000"/>
        </w:rPr>
        <w:t>10.3.2. pastatyti laikinu</w:t>
      </w:r>
      <w:r w:rsidR="00AC10B9" w:rsidRPr="00273280">
        <w:rPr>
          <w:color w:val="000000"/>
        </w:rPr>
        <w:t>s</w:t>
      </w:r>
      <w:r w:rsidRPr="00273280">
        <w:rPr>
          <w:color w:val="000000"/>
        </w:rPr>
        <w:t xml:space="preserve"> kelio</w:t>
      </w:r>
      <w:r w:rsidR="002D3E6D">
        <w:rPr>
          <w:color w:val="000000"/>
        </w:rPr>
        <w:t xml:space="preserve"> ir informacinius</w:t>
      </w:r>
      <w:r w:rsidRPr="00273280">
        <w:rPr>
          <w:color w:val="000000"/>
        </w:rPr>
        <w:t xml:space="preserve"> ženklus pagal</w:t>
      </w:r>
      <w:r w:rsidR="009F1434">
        <w:rPr>
          <w:color w:val="000000"/>
        </w:rPr>
        <w:t xml:space="preserve"> su</w:t>
      </w:r>
      <w:r w:rsidRPr="00273280">
        <w:rPr>
          <w:color w:val="000000"/>
        </w:rPr>
        <w:t xml:space="preserve"> Miesto ūkio ir transporto departament</w:t>
      </w:r>
      <w:r w:rsidR="00363125">
        <w:rPr>
          <w:color w:val="000000"/>
        </w:rPr>
        <w:t>o</w:t>
      </w:r>
      <w:r w:rsidR="0055322A">
        <w:rPr>
          <w:color w:val="000000"/>
        </w:rPr>
        <w:t xml:space="preserve"> Eismo organizavimo skyriumi</w:t>
      </w:r>
      <w:r w:rsidR="005B2277">
        <w:rPr>
          <w:color w:val="000000"/>
        </w:rPr>
        <w:t>, Savivaldybės įmone „Susisiekimo paslaugos“</w:t>
      </w:r>
      <w:r w:rsidR="0055322A">
        <w:rPr>
          <w:color w:val="000000"/>
        </w:rPr>
        <w:t xml:space="preserve"> ir Vilniaus apskrities</w:t>
      </w:r>
      <w:r w:rsidR="00113421">
        <w:rPr>
          <w:color w:val="000000"/>
        </w:rPr>
        <w:t xml:space="preserve"> vyriausiojo policijos komisariato Kelių policijos valdyba </w:t>
      </w:r>
      <w:r w:rsidR="007D2447" w:rsidRPr="00273280">
        <w:rPr>
          <w:color w:val="000000"/>
        </w:rPr>
        <w:t>suderintą</w:t>
      </w:r>
      <w:r w:rsidRPr="00273280">
        <w:rPr>
          <w:color w:val="000000"/>
        </w:rPr>
        <w:t xml:space="preserve"> </w:t>
      </w:r>
      <w:r w:rsidR="009F1434">
        <w:rPr>
          <w:color w:val="000000"/>
        </w:rPr>
        <w:t>eismo organizavimo projektą;</w:t>
      </w:r>
    </w:p>
    <w:p w14:paraId="7FBF6DEE" w14:textId="77777777" w:rsidR="00A35A5A" w:rsidRPr="00273280" w:rsidRDefault="00A35A5A" w:rsidP="00A35A5A">
      <w:pPr>
        <w:pStyle w:val="Pagrindiniotekstotrauka"/>
        <w:ind w:left="0" w:firstLine="720"/>
        <w:jc w:val="both"/>
        <w:rPr>
          <w:lang w:val="lt-LT"/>
        </w:rPr>
      </w:pPr>
      <w:r w:rsidRPr="00273280">
        <w:rPr>
          <w:lang w:val="lt-LT"/>
        </w:rPr>
        <w:t>10.3.3. u</w:t>
      </w:r>
      <w:r w:rsidR="00D20D3C" w:rsidRPr="00273280">
        <w:rPr>
          <w:lang w:val="lt-LT"/>
        </w:rPr>
        <w:t>žtikrinti elektros tiekimą</w:t>
      </w:r>
      <w:r w:rsidR="005C3263">
        <w:rPr>
          <w:lang w:val="lt-LT"/>
        </w:rPr>
        <w:t>;</w:t>
      </w:r>
    </w:p>
    <w:p w14:paraId="6DE93486" w14:textId="77777777" w:rsidR="00A35A5A" w:rsidRPr="00273280" w:rsidRDefault="00A35A5A" w:rsidP="00A35A5A">
      <w:pPr>
        <w:pStyle w:val="Pagrindiniotekstotrauka"/>
        <w:ind w:left="0" w:firstLine="600"/>
        <w:jc w:val="both"/>
        <w:rPr>
          <w:lang w:val="lt-LT"/>
        </w:rPr>
      </w:pPr>
      <w:r w:rsidRPr="00273280">
        <w:rPr>
          <w:lang w:val="lt-LT"/>
        </w:rPr>
        <w:t xml:space="preserve">  10.4. </w:t>
      </w:r>
      <w:r w:rsidR="00530FF8" w:rsidRPr="00273280">
        <w:rPr>
          <w:lang w:val="lt-LT"/>
        </w:rPr>
        <w:t>vykdyti</w:t>
      </w:r>
      <w:r w:rsidRPr="00273280">
        <w:rPr>
          <w:lang w:val="lt-LT"/>
        </w:rPr>
        <w:t xml:space="preserve"> mugės</w:t>
      </w:r>
      <w:r w:rsidR="00DF729D" w:rsidRPr="00273280">
        <w:rPr>
          <w:lang w:val="lt-LT"/>
        </w:rPr>
        <w:t xml:space="preserve"> (prekybos ir kultūrinės programos) informacinę</w:t>
      </w:r>
      <w:r w:rsidRPr="00273280">
        <w:rPr>
          <w:lang w:val="lt-LT"/>
        </w:rPr>
        <w:t xml:space="preserve"> k</w:t>
      </w:r>
      <w:r w:rsidR="00530FF8" w:rsidRPr="00273280">
        <w:rPr>
          <w:lang w:val="lt-LT"/>
        </w:rPr>
        <w:t>a</w:t>
      </w:r>
      <w:r w:rsidRPr="00273280">
        <w:rPr>
          <w:lang w:val="lt-LT"/>
        </w:rPr>
        <w:t>mpaniją:</w:t>
      </w:r>
    </w:p>
    <w:p w14:paraId="2690FCA1" w14:textId="77777777" w:rsidR="00A35A5A" w:rsidRPr="00273280" w:rsidRDefault="00A35A5A" w:rsidP="00A35A5A">
      <w:pPr>
        <w:pStyle w:val="Pagrindiniotekstotrauka"/>
        <w:ind w:left="0" w:firstLine="600"/>
        <w:jc w:val="both"/>
        <w:rPr>
          <w:lang w:val="lt-LT"/>
        </w:rPr>
      </w:pPr>
      <w:r w:rsidRPr="00273280">
        <w:rPr>
          <w:lang w:val="lt-LT"/>
        </w:rPr>
        <w:t xml:space="preserve">  10.4.1. informuoti</w:t>
      </w:r>
      <w:r w:rsidR="00FE7EC2" w:rsidRPr="00273280">
        <w:rPr>
          <w:lang w:val="lt-LT"/>
        </w:rPr>
        <w:t xml:space="preserve"> </w:t>
      </w:r>
      <w:r w:rsidRPr="00273280">
        <w:rPr>
          <w:lang w:val="lt-LT"/>
        </w:rPr>
        <w:t xml:space="preserve">per </w:t>
      </w:r>
      <w:r w:rsidR="00FE7EC2" w:rsidRPr="00273280">
        <w:rPr>
          <w:lang w:val="lt-LT"/>
        </w:rPr>
        <w:t xml:space="preserve">nacionalinę ir regioninę </w:t>
      </w:r>
      <w:r w:rsidRPr="00273280">
        <w:rPr>
          <w:lang w:val="lt-LT"/>
        </w:rPr>
        <w:t>žiniasklaidą</w:t>
      </w:r>
      <w:r w:rsidR="00FE7EC2" w:rsidRPr="00273280">
        <w:rPr>
          <w:lang w:val="lt-LT"/>
        </w:rPr>
        <w:t>,</w:t>
      </w:r>
      <w:r w:rsidRPr="00273280">
        <w:rPr>
          <w:lang w:val="lt-LT"/>
        </w:rPr>
        <w:t xml:space="preserve"> spaudos leidiniuose i</w:t>
      </w:r>
      <w:r w:rsidR="00AC10B9" w:rsidRPr="00273280">
        <w:rPr>
          <w:lang w:val="lt-LT"/>
        </w:rPr>
        <w:t>r</w:t>
      </w:r>
      <w:r w:rsidRPr="00273280">
        <w:rPr>
          <w:lang w:val="lt-LT"/>
        </w:rPr>
        <w:t xml:space="preserve"> miestų ir miestelių informaci</w:t>
      </w:r>
      <w:r w:rsidR="00A14711">
        <w:rPr>
          <w:lang w:val="lt-LT"/>
        </w:rPr>
        <w:t>jos</w:t>
      </w:r>
      <w:r w:rsidRPr="00273280">
        <w:rPr>
          <w:lang w:val="lt-LT"/>
        </w:rPr>
        <w:t xml:space="preserve"> centruose apie planuojamą renginį, reikalavimus prekiautojams ir prekių asortimentui, prekybos vietų skaičių, leidimų išdavimo laiką, vietą ir tvarką;</w:t>
      </w:r>
    </w:p>
    <w:p w14:paraId="23388162" w14:textId="77777777" w:rsidR="00A35A5A" w:rsidRPr="00273280" w:rsidRDefault="00A35A5A" w:rsidP="00A35A5A">
      <w:pPr>
        <w:pStyle w:val="Pagrindiniotekstotrauka"/>
        <w:ind w:left="0" w:firstLine="0"/>
        <w:jc w:val="both"/>
        <w:rPr>
          <w:lang w:val="lt-LT"/>
        </w:rPr>
      </w:pPr>
      <w:r w:rsidRPr="00273280">
        <w:rPr>
          <w:lang w:val="lt-LT"/>
        </w:rPr>
        <w:t xml:space="preserve">           10.4.2. reklamuoti</w:t>
      </w:r>
      <w:r w:rsidR="00FE7EC2" w:rsidRPr="00273280">
        <w:rPr>
          <w:lang w:val="lt-LT"/>
        </w:rPr>
        <w:t xml:space="preserve"> </w:t>
      </w:r>
      <w:r w:rsidR="00E55594" w:rsidRPr="00273280">
        <w:rPr>
          <w:lang w:val="lt-LT"/>
        </w:rPr>
        <w:t>mugę ir jos</w:t>
      </w:r>
      <w:r w:rsidR="00727277" w:rsidRPr="00273280">
        <w:rPr>
          <w:lang w:val="lt-LT"/>
        </w:rPr>
        <w:t xml:space="preserve"> </w:t>
      </w:r>
      <w:r w:rsidR="00FE7EC2" w:rsidRPr="00273280">
        <w:rPr>
          <w:lang w:val="lt-LT"/>
        </w:rPr>
        <w:t>kultūrinę programą per nacionalinę, regioninę ir tarptautinę žiniasklaidą</w:t>
      </w:r>
      <w:r w:rsidR="00727277" w:rsidRPr="00273280">
        <w:rPr>
          <w:lang w:val="lt-LT"/>
        </w:rPr>
        <w:t>, spaudos leidiniuose</w:t>
      </w:r>
      <w:r w:rsidR="00913EAF" w:rsidRPr="00273280">
        <w:rPr>
          <w:lang w:val="lt-LT"/>
        </w:rPr>
        <w:t>, internete</w:t>
      </w:r>
      <w:r w:rsidR="00727277" w:rsidRPr="00273280">
        <w:rPr>
          <w:lang w:val="lt-LT"/>
        </w:rPr>
        <w:t xml:space="preserve"> ir kitomis priemonė</w:t>
      </w:r>
      <w:r w:rsidR="002A2E8C" w:rsidRPr="00273280">
        <w:rPr>
          <w:lang w:val="lt-LT"/>
        </w:rPr>
        <w:t>mi</w:t>
      </w:r>
      <w:r w:rsidR="00727277" w:rsidRPr="00273280">
        <w:rPr>
          <w:lang w:val="lt-LT"/>
        </w:rPr>
        <w:t>s</w:t>
      </w:r>
      <w:r w:rsidR="00340A73" w:rsidRPr="00273280">
        <w:rPr>
          <w:lang w:val="lt-LT"/>
        </w:rPr>
        <w:t xml:space="preserve">. </w:t>
      </w:r>
      <w:r w:rsidR="00A14711">
        <w:rPr>
          <w:lang w:val="lt-LT"/>
        </w:rPr>
        <w:t>M</w:t>
      </w:r>
      <w:r w:rsidR="004D13C8" w:rsidRPr="00273280">
        <w:rPr>
          <w:lang w:val="lt-LT"/>
        </w:rPr>
        <w:t xml:space="preserve">ugės </w:t>
      </w:r>
      <w:r w:rsidR="00340A73" w:rsidRPr="00273280">
        <w:rPr>
          <w:lang w:val="lt-LT"/>
        </w:rPr>
        <w:t xml:space="preserve">kultūrinę programą derinti su suinteresuotomis </w:t>
      </w:r>
      <w:r w:rsidR="004D13C8" w:rsidRPr="00273280">
        <w:rPr>
          <w:lang w:val="lt-LT"/>
        </w:rPr>
        <w:t xml:space="preserve">šalimis </w:t>
      </w:r>
      <w:r w:rsidR="00340A73" w:rsidRPr="00273280">
        <w:rPr>
          <w:lang w:val="lt-LT"/>
        </w:rPr>
        <w:t xml:space="preserve">ir įtraukti </w:t>
      </w:r>
      <w:r w:rsidR="00A14711">
        <w:rPr>
          <w:lang w:val="lt-LT"/>
        </w:rPr>
        <w:t>š</w:t>
      </w:r>
      <w:r w:rsidR="00340A73" w:rsidRPr="00273280">
        <w:rPr>
          <w:lang w:val="lt-LT"/>
        </w:rPr>
        <w:t>v. Kazimiero šventės renginius, vykstančius Vilniaus mieste;</w:t>
      </w:r>
    </w:p>
    <w:p w14:paraId="49C85EB9" w14:textId="6B05D1BA" w:rsidR="00CC54BC" w:rsidRPr="00273280" w:rsidRDefault="00340A73" w:rsidP="00A35A5A">
      <w:pPr>
        <w:pStyle w:val="Pagrindiniotekstotrauka"/>
        <w:ind w:left="0" w:firstLine="0"/>
        <w:jc w:val="both"/>
        <w:rPr>
          <w:lang w:val="lt-LT"/>
        </w:rPr>
      </w:pPr>
      <w:r w:rsidRPr="00273280">
        <w:rPr>
          <w:lang w:val="lt-LT"/>
        </w:rPr>
        <w:t xml:space="preserve">            10.4.3. išleisti ir išplatinti mugės žemėlapį </w:t>
      </w:r>
      <w:r w:rsidR="00445794" w:rsidRPr="00273280">
        <w:rPr>
          <w:lang w:val="lt-LT"/>
        </w:rPr>
        <w:t xml:space="preserve">tiražu, nurodytu </w:t>
      </w:r>
      <w:r w:rsidR="00950BA7">
        <w:rPr>
          <w:lang w:val="lt-LT"/>
        </w:rPr>
        <w:t>k</w:t>
      </w:r>
      <w:r w:rsidR="009B2803" w:rsidRPr="00273280">
        <w:rPr>
          <w:lang w:val="lt-LT"/>
        </w:rPr>
        <w:t>onkursiniame pasiūlyme dėl Kaziuko prekybos mugės organizavimo</w:t>
      </w:r>
      <w:r w:rsidR="00780E8F">
        <w:rPr>
          <w:lang w:val="lt-LT"/>
        </w:rPr>
        <w:t>,</w:t>
      </w:r>
      <w:r w:rsidR="0003370C">
        <w:rPr>
          <w:lang w:val="lt-LT"/>
        </w:rPr>
        <w:t xml:space="preserve"> ir</w:t>
      </w:r>
      <w:r w:rsidRPr="00273280">
        <w:rPr>
          <w:lang w:val="lt-LT"/>
        </w:rPr>
        <w:t xml:space="preserve"> įrengti informacinius stendus mugėje</w:t>
      </w:r>
      <w:r w:rsidR="00CC54BC" w:rsidRPr="00273280">
        <w:rPr>
          <w:lang w:val="lt-LT"/>
        </w:rPr>
        <w:t>;</w:t>
      </w:r>
      <w:r w:rsidRPr="00273280">
        <w:rPr>
          <w:lang w:val="lt-LT"/>
        </w:rPr>
        <w:t xml:space="preserve"> </w:t>
      </w:r>
    </w:p>
    <w:p w14:paraId="26E6BC0C" w14:textId="61D9FD5F" w:rsidR="00340A73" w:rsidRPr="00273280" w:rsidRDefault="00CC54BC" w:rsidP="00A35A5A">
      <w:pPr>
        <w:pStyle w:val="Pagrindiniotekstotrauka"/>
        <w:ind w:left="0" w:firstLine="0"/>
        <w:jc w:val="both"/>
        <w:rPr>
          <w:lang w:val="lt-LT"/>
        </w:rPr>
      </w:pPr>
      <w:r w:rsidRPr="00273280">
        <w:rPr>
          <w:lang w:val="lt-LT"/>
        </w:rPr>
        <w:t xml:space="preserve">            10.4.4. </w:t>
      </w:r>
      <w:r w:rsidR="00AE0B9B">
        <w:rPr>
          <w:lang w:val="lt-LT"/>
        </w:rPr>
        <w:t xml:space="preserve">laikantis Reglamento (ES) 2016/679 reikalavimų, </w:t>
      </w:r>
      <w:r w:rsidRPr="00273280">
        <w:rPr>
          <w:lang w:val="lt-LT"/>
        </w:rPr>
        <w:t>pa</w:t>
      </w:r>
      <w:r w:rsidR="00950BA7">
        <w:rPr>
          <w:lang w:val="lt-LT"/>
        </w:rPr>
        <w:t>skelbti</w:t>
      </w:r>
      <w:r w:rsidRPr="00273280">
        <w:rPr>
          <w:lang w:val="lt-LT"/>
        </w:rPr>
        <w:t xml:space="preserve"> sukurtoje i</w:t>
      </w:r>
      <w:r w:rsidR="00340A73" w:rsidRPr="00273280">
        <w:rPr>
          <w:lang w:val="lt-LT"/>
        </w:rPr>
        <w:t>nterneto svetainėje interaktyvų</w:t>
      </w:r>
      <w:r w:rsidR="00A14711">
        <w:rPr>
          <w:lang w:val="lt-LT"/>
        </w:rPr>
        <w:t>jį</w:t>
      </w:r>
      <w:r w:rsidR="00340A73" w:rsidRPr="00273280">
        <w:rPr>
          <w:lang w:val="lt-LT"/>
        </w:rPr>
        <w:t xml:space="preserve"> žemėlapį, kuriame</w:t>
      </w:r>
      <w:r w:rsidR="00D362E3">
        <w:rPr>
          <w:lang w:val="lt-LT"/>
        </w:rPr>
        <w:t xml:space="preserve"> siekiant skaidrumo</w:t>
      </w:r>
      <w:r w:rsidR="00935007">
        <w:rPr>
          <w:lang w:val="lt-LT"/>
        </w:rPr>
        <w:t xml:space="preserve"> turi</w:t>
      </w:r>
      <w:r w:rsidR="00340A73" w:rsidRPr="00273280">
        <w:rPr>
          <w:lang w:val="lt-LT"/>
        </w:rPr>
        <w:t xml:space="preserve"> </w:t>
      </w:r>
      <w:r w:rsidR="00A14711">
        <w:rPr>
          <w:lang w:val="lt-LT"/>
        </w:rPr>
        <w:t>būt</w:t>
      </w:r>
      <w:r w:rsidR="00935007">
        <w:rPr>
          <w:lang w:val="lt-LT"/>
        </w:rPr>
        <w:t>i</w:t>
      </w:r>
      <w:r w:rsidR="00A14711">
        <w:rPr>
          <w:lang w:val="lt-LT"/>
        </w:rPr>
        <w:t xml:space="preserve"> </w:t>
      </w:r>
      <w:r w:rsidR="00340A73" w:rsidRPr="00273280">
        <w:rPr>
          <w:lang w:val="lt-LT"/>
        </w:rPr>
        <w:t>sužymėti</w:t>
      </w:r>
      <w:r w:rsidR="00935007">
        <w:rPr>
          <w:lang w:val="lt-LT"/>
        </w:rPr>
        <w:t xml:space="preserve"> visi</w:t>
      </w:r>
      <w:r w:rsidR="00340A73" w:rsidRPr="00273280">
        <w:rPr>
          <w:lang w:val="lt-LT"/>
        </w:rPr>
        <w:t xml:space="preserve"> mugės dalyviai</w:t>
      </w:r>
      <w:r w:rsidR="00935007">
        <w:rPr>
          <w:lang w:val="lt-LT"/>
        </w:rPr>
        <w:t xml:space="preserve"> (nurodant jų vietos numerį,</w:t>
      </w:r>
      <w:r w:rsidR="00D362E3">
        <w:rPr>
          <w:lang w:val="lt-LT"/>
        </w:rPr>
        <w:t xml:space="preserve"> juridinio asmens pavadinimą, fizinio asmens vardo ir pavardės pirm</w:t>
      </w:r>
      <w:r w:rsidR="005A7A5A">
        <w:rPr>
          <w:lang w:val="lt-LT"/>
        </w:rPr>
        <w:t>ą</w:t>
      </w:r>
      <w:r w:rsidR="00D362E3">
        <w:rPr>
          <w:lang w:val="lt-LT"/>
        </w:rPr>
        <w:t>si</w:t>
      </w:r>
      <w:r w:rsidR="005A7A5A">
        <w:rPr>
          <w:lang w:val="lt-LT"/>
        </w:rPr>
        <w:t>a</w:t>
      </w:r>
      <w:r w:rsidR="00D362E3">
        <w:rPr>
          <w:lang w:val="lt-LT"/>
        </w:rPr>
        <w:t>s raides,</w:t>
      </w:r>
      <w:r w:rsidR="00935007">
        <w:rPr>
          <w:lang w:val="lt-LT"/>
        </w:rPr>
        <w:t xml:space="preserve"> </w:t>
      </w:r>
      <w:r w:rsidR="005A7A5A">
        <w:rPr>
          <w:lang w:val="lt-LT"/>
        </w:rPr>
        <w:t xml:space="preserve">prekių </w:t>
      </w:r>
      <w:r w:rsidR="00935007">
        <w:rPr>
          <w:lang w:val="lt-LT"/>
        </w:rPr>
        <w:t>asortimentą  ir užimamą plotą</w:t>
      </w:r>
      <w:r w:rsidR="00750812">
        <w:rPr>
          <w:lang w:val="lt-LT"/>
        </w:rPr>
        <w:t>)</w:t>
      </w:r>
      <w:r w:rsidR="00780E8F">
        <w:rPr>
          <w:lang w:val="lt-LT"/>
        </w:rPr>
        <w:t>,</w:t>
      </w:r>
      <w:r w:rsidR="00340A73" w:rsidRPr="00273280">
        <w:rPr>
          <w:lang w:val="lt-LT"/>
        </w:rPr>
        <w:t xml:space="preserve"> </w:t>
      </w:r>
      <w:r w:rsidR="00780E8F">
        <w:rPr>
          <w:lang w:val="lt-LT"/>
        </w:rPr>
        <w:t>t</w:t>
      </w:r>
      <w:r w:rsidR="00750812">
        <w:rPr>
          <w:lang w:val="lt-LT"/>
        </w:rPr>
        <w:t xml:space="preserve">aip pat pažymėti </w:t>
      </w:r>
      <w:r w:rsidR="00340A73" w:rsidRPr="00273280">
        <w:rPr>
          <w:lang w:val="lt-LT"/>
        </w:rPr>
        <w:t>rengini</w:t>
      </w:r>
      <w:r w:rsidR="00750812">
        <w:rPr>
          <w:lang w:val="lt-LT"/>
        </w:rPr>
        <w:t>us</w:t>
      </w:r>
      <w:r w:rsidR="00340A73" w:rsidRPr="00273280">
        <w:rPr>
          <w:lang w:val="lt-LT"/>
        </w:rPr>
        <w:t xml:space="preserve"> ar lankytin</w:t>
      </w:r>
      <w:r w:rsidR="00750812">
        <w:rPr>
          <w:lang w:val="lt-LT"/>
        </w:rPr>
        <w:t>a</w:t>
      </w:r>
      <w:r w:rsidR="00340A73" w:rsidRPr="00273280">
        <w:rPr>
          <w:lang w:val="lt-LT"/>
        </w:rPr>
        <w:t>s viet</w:t>
      </w:r>
      <w:r w:rsidR="00750812">
        <w:rPr>
          <w:lang w:val="lt-LT"/>
        </w:rPr>
        <w:t>a</w:t>
      </w:r>
      <w:r w:rsidR="00340A73" w:rsidRPr="00273280">
        <w:rPr>
          <w:lang w:val="lt-LT"/>
        </w:rPr>
        <w:t>s</w:t>
      </w:r>
      <w:r w:rsidR="00750812">
        <w:rPr>
          <w:lang w:val="lt-LT"/>
        </w:rPr>
        <w:t xml:space="preserve"> </w:t>
      </w:r>
      <w:r w:rsidR="00E8525F">
        <w:rPr>
          <w:lang w:val="lt-LT"/>
        </w:rPr>
        <w:t>i</w:t>
      </w:r>
      <w:r w:rsidR="00750812">
        <w:rPr>
          <w:lang w:val="lt-LT"/>
        </w:rPr>
        <w:t xml:space="preserve">r </w:t>
      </w:r>
      <w:r w:rsidR="00780E8F">
        <w:rPr>
          <w:lang w:val="lt-LT"/>
        </w:rPr>
        <w:t xml:space="preserve">šią </w:t>
      </w:r>
      <w:r w:rsidR="00750812">
        <w:rPr>
          <w:lang w:val="lt-LT"/>
        </w:rPr>
        <w:t>informaciją</w:t>
      </w:r>
      <w:r w:rsidR="00E8525F">
        <w:rPr>
          <w:lang w:val="lt-LT"/>
        </w:rPr>
        <w:t xml:space="preserve"> (interaktyvųjį žemėlapį)</w:t>
      </w:r>
      <w:r w:rsidR="00780E8F">
        <w:rPr>
          <w:lang w:val="lt-LT"/>
        </w:rPr>
        <w:t>,</w:t>
      </w:r>
      <w:r w:rsidR="00780E8F" w:rsidRPr="00780E8F">
        <w:rPr>
          <w:szCs w:val="24"/>
          <w:lang w:val="lt-LT" w:eastAsia="en-US"/>
        </w:rPr>
        <w:t xml:space="preserve"> </w:t>
      </w:r>
      <w:r w:rsidR="00780E8F" w:rsidRPr="00780E8F">
        <w:rPr>
          <w:lang w:val="lt-LT"/>
        </w:rPr>
        <w:t>kuri bus viešinama</w:t>
      </w:r>
      <w:r w:rsidR="00780E8F">
        <w:rPr>
          <w:lang w:val="lt-LT"/>
        </w:rPr>
        <w:t>,</w:t>
      </w:r>
      <w:r w:rsidR="00503D3A" w:rsidRPr="00273280">
        <w:rPr>
          <w:lang w:val="lt-LT"/>
        </w:rPr>
        <w:t xml:space="preserve"> </w:t>
      </w:r>
      <w:r w:rsidR="00780E8F" w:rsidRPr="00780E8F">
        <w:rPr>
          <w:lang w:val="lt-LT"/>
        </w:rPr>
        <w:t xml:space="preserve">pateikti </w:t>
      </w:r>
      <w:r w:rsidR="00495182">
        <w:rPr>
          <w:lang w:val="lt-LT"/>
        </w:rPr>
        <w:t xml:space="preserve">Savivaldybės administracijos </w:t>
      </w:r>
      <w:r w:rsidR="00503D3A" w:rsidRPr="00273280">
        <w:rPr>
          <w:lang w:val="lt-LT"/>
        </w:rPr>
        <w:t xml:space="preserve">E. </w:t>
      </w:r>
      <w:r w:rsidR="00503D3A" w:rsidRPr="00273280">
        <w:rPr>
          <w:lang w:val="lt-LT"/>
        </w:rPr>
        <w:lastRenderedPageBreak/>
        <w:t xml:space="preserve">miesto departamentui </w:t>
      </w:r>
      <w:r w:rsidR="00950BA7">
        <w:rPr>
          <w:lang w:val="lt-LT"/>
        </w:rPr>
        <w:t>suderintu formatu</w:t>
      </w:r>
      <w:r w:rsidR="00D362E3">
        <w:rPr>
          <w:lang w:val="lt-LT"/>
        </w:rPr>
        <w:t>. Inter</w:t>
      </w:r>
      <w:r w:rsidR="005A7A5A">
        <w:rPr>
          <w:lang w:val="lt-LT"/>
        </w:rPr>
        <w:t>a</w:t>
      </w:r>
      <w:r w:rsidR="00D362E3">
        <w:rPr>
          <w:lang w:val="lt-LT"/>
        </w:rPr>
        <w:t>ktyv</w:t>
      </w:r>
      <w:r w:rsidR="005A7A5A">
        <w:rPr>
          <w:lang w:val="lt-LT"/>
        </w:rPr>
        <w:t>i</w:t>
      </w:r>
      <w:r w:rsidR="00835CE3">
        <w:rPr>
          <w:lang w:val="lt-LT"/>
        </w:rPr>
        <w:t>a</w:t>
      </w:r>
      <w:r w:rsidR="005A7A5A">
        <w:rPr>
          <w:lang w:val="lt-LT"/>
        </w:rPr>
        <w:t xml:space="preserve">jame </w:t>
      </w:r>
      <w:r w:rsidR="00D362E3">
        <w:rPr>
          <w:lang w:val="lt-LT"/>
        </w:rPr>
        <w:t>žemėlap</w:t>
      </w:r>
      <w:r w:rsidR="005A7A5A">
        <w:rPr>
          <w:lang w:val="lt-LT"/>
        </w:rPr>
        <w:t xml:space="preserve">yje pateikta informacija sukurtoje interneto svetainėje turi būti </w:t>
      </w:r>
      <w:r w:rsidR="004A5BE8">
        <w:rPr>
          <w:lang w:val="lt-LT"/>
        </w:rPr>
        <w:t>skelbiama ne ilgiau kaip</w:t>
      </w:r>
      <w:r w:rsidR="005A7A5A">
        <w:rPr>
          <w:lang w:val="lt-LT"/>
        </w:rPr>
        <w:t xml:space="preserve"> </w:t>
      </w:r>
      <w:r w:rsidR="006E2378">
        <w:rPr>
          <w:lang w:val="lt-LT"/>
        </w:rPr>
        <w:t xml:space="preserve"> iki 2019 m. kovo 31 dienos</w:t>
      </w:r>
      <w:r w:rsidRPr="00273280">
        <w:rPr>
          <w:lang w:val="lt-LT"/>
        </w:rPr>
        <w:t>;</w:t>
      </w:r>
    </w:p>
    <w:p w14:paraId="7CC8CDDB" w14:textId="77777777" w:rsidR="00A35A5A" w:rsidRPr="00273280" w:rsidRDefault="00A35A5A" w:rsidP="00A35A5A">
      <w:pPr>
        <w:ind w:firstLine="720"/>
        <w:jc w:val="both"/>
        <w:rPr>
          <w:color w:val="000000"/>
        </w:rPr>
      </w:pPr>
      <w:r w:rsidRPr="00273280">
        <w:rPr>
          <w:color w:val="000000"/>
        </w:rPr>
        <w:t>10.5. teisės aktų nustatyta tvarka</w:t>
      </w:r>
      <w:r w:rsidR="004F27FA">
        <w:rPr>
          <w:color w:val="000000"/>
        </w:rPr>
        <w:t xml:space="preserve"> gauti leidimą organizuoti renginį</w:t>
      </w:r>
      <w:r w:rsidRPr="00273280">
        <w:rPr>
          <w:color w:val="000000"/>
        </w:rPr>
        <w:t>;</w:t>
      </w:r>
    </w:p>
    <w:p w14:paraId="3E8E3EEC" w14:textId="77777777" w:rsidR="005149AF" w:rsidRPr="00273280" w:rsidRDefault="005149AF" w:rsidP="003B3CDE">
      <w:pPr>
        <w:pStyle w:val="Pagrindiniotekstotrauka"/>
        <w:ind w:left="0" w:firstLine="720"/>
        <w:jc w:val="both"/>
        <w:rPr>
          <w:color w:val="000000"/>
        </w:rPr>
      </w:pPr>
      <w:r w:rsidRPr="00273280">
        <w:rPr>
          <w:color w:val="000000"/>
        </w:rPr>
        <w:t>10.</w:t>
      </w:r>
      <w:r w:rsidR="009F1434">
        <w:rPr>
          <w:color w:val="000000"/>
        </w:rPr>
        <w:t>6</w:t>
      </w:r>
      <w:r w:rsidRPr="00273280">
        <w:rPr>
          <w:color w:val="000000"/>
        </w:rPr>
        <w:t xml:space="preserve">. užtikrinti </w:t>
      </w:r>
      <w:r w:rsidR="00627354" w:rsidRPr="00273280">
        <w:rPr>
          <w:color w:val="000000"/>
        </w:rPr>
        <w:t xml:space="preserve">mugės </w:t>
      </w:r>
      <w:r w:rsidR="008976A5" w:rsidRPr="00273280">
        <w:rPr>
          <w:color w:val="000000"/>
        </w:rPr>
        <w:t>apsaugą;</w:t>
      </w:r>
    </w:p>
    <w:p w14:paraId="7210C104" w14:textId="02D9FD7B" w:rsidR="00A35A5A" w:rsidRDefault="00A35A5A" w:rsidP="00A35A5A">
      <w:pPr>
        <w:pStyle w:val="Pagrindiniotekstotrauka"/>
        <w:tabs>
          <w:tab w:val="left" w:pos="720"/>
        </w:tabs>
        <w:ind w:left="0" w:firstLine="0"/>
        <w:jc w:val="both"/>
        <w:rPr>
          <w:lang w:val="lt-LT"/>
        </w:rPr>
      </w:pPr>
      <w:r w:rsidRPr="00273280">
        <w:rPr>
          <w:lang w:val="lt-LT"/>
        </w:rPr>
        <w:tab/>
        <w:t>10.</w:t>
      </w:r>
      <w:r w:rsidR="009F1434">
        <w:rPr>
          <w:lang w:val="lt-LT"/>
        </w:rPr>
        <w:t>7</w:t>
      </w:r>
      <w:r w:rsidRPr="00273280">
        <w:rPr>
          <w:lang w:val="lt-LT"/>
        </w:rPr>
        <w:t xml:space="preserve">. </w:t>
      </w:r>
      <w:r w:rsidR="006F4B1D">
        <w:rPr>
          <w:lang w:val="lt-LT"/>
        </w:rPr>
        <w:t>užtikrinti</w:t>
      </w:r>
      <w:r w:rsidRPr="00273280">
        <w:rPr>
          <w:lang w:val="lt-LT"/>
        </w:rPr>
        <w:t>, kad iš mugės prekiautojų nebūtų imamas didesnis mokestis</w:t>
      </w:r>
      <w:r w:rsidR="00A14711">
        <w:rPr>
          <w:lang w:val="lt-LT"/>
        </w:rPr>
        <w:t>,</w:t>
      </w:r>
      <w:r w:rsidRPr="00273280">
        <w:rPr>
          <w:lang w:val="lt-LT"/>
        </w:rPr>
        <w:t xml:space="preserve"> nei </w:t>
      </w:r>
      <w:r w:rsidR="00A14711">
        <w:rPr>
          <w:lang w:val="lt-LT"/>
        </w:rPr>
        <w:t>nurodyta</w:t>
      </w:r>
      <w:r w:rsidR="00A14711" w:rsidRPr="00273280">
        <w:rPr>
          <w:lang w:val="lt-LT"/>
        </w:rPr>
        <w:t xml:space="preserve"> </w:t>
      </w:r>
      <w:r w:rsidRPr="00273280">
        <w:rPr>
          <w:lang w:val="lt-LT"/>
        </w:rPr>
        <w:t>konkurs</w:t>
      </w:r>
      <w:r w:rsidR="00C422B5">
        <w:rPr>
          <w:lang w:val="lt-LT"/>
        </w:rPr>
        <w:t>iniame</w:t>
      </w:r>
      <w:r w:rsidRPr="00273280">
        <w:rPr>
          <w:lang w:val="lt-LT"/>
        </w:rPr>
        <w:t xml:space="preserve"> pasiūlyme</w:t>
      </w:r>
      <w:r w:rsidR="004112C9">
        <w:rPr>
          <w:lang w:val="lt-LT"/>
        </w:rPr>
        <w:t>, atsižvelgiant į užimamą plotą</w:t>
      </w:r>
      <w:r w:rsidRPr="00273280">
        <w:rPr>
          <w:lang w:val="lt-LT"/>
        </w:rPr>
        <w:t>;</w:t>
      </w:r>
    </w:p>
    <w:p w14:paraId="07C9BC21" w14:textId="3F9E9739" w:rsidR="00311559" w:rsidRPr="00273280" w:rsidRDefault="00311559" w:rsidP="00A35A5A">
      <w:pPr>
        <w:pStyle w:val="Pagrindiniotekstotrauka"/>
        <w:tabs>
          <w:tab w:val="left" w:pos="720"/>
        </w:tabs>
        <w:ind w:left="0" w:firstLine="0"/>
        <w:jc w:val="both"/>
        <w:rPr>
          <w:lang w:val="lt-LT"/>
        </w:rPr>
      </w:pPr>
      <w:r>
        <w:rPr>
          <w:lang w:val="lt-LT"/>
        </w:rPr>
        <w:tab/>
        <w:t>10.8. nereikalauti iš fizinių ir juridinių asmenų</w:t>
      </w:r>
      <w:r w:rsidR="00780E8F">
        <w:rPr>
          <w:lang w:val="lt-LT"/>
        </w:rPr>
        <w:t>,</w:t>
      </w:r>
      <w:r>
        <w:rPr>
          <w:lang w:val="lt-LT"/>
        </w:rPr>
        <w:t xml:space="preserve"> prekiaujančių mugėje, atlyginti už suteiktas paslaugas kita</w:t>
      </w:r>
      <w:r w:rsidR="00835CE3">
        <w:rPr>
          <w:lang w:val="lt-LT"/>
        </w:rPr>
        <w:t>i</w:t>
      </w:r>
      <w:r>
        <w:rPr>
          <w:lang w:val="lt-LT"/>
        </w:rPr>
        <w:t>p, negu sumok</w:t>
      </w:r>
      <w:r w:rsidR="00780E8F">
        <w:rPr>
          <w:lang w:val="lt-LT"/>
        </w:rPr>
        <w:t>ant</w:t>
      </w:r>
      <w:r>
        <w:rPr>
          <w:lang w:val="lt-LT"/>
        </w:rPr>
        <w:t xml:space="preserve"> konkursiniame pasiūlyme pasiūlytą mokestį;</w:t>
      </w:r>
    </w:p>
    <w:p w14:paraId="6142F343" w14:textId="72F9D7F4" w:rsidR="00A35A5A" w:rsidRPr="00273280" w:rsidRDefault="00A35A5A" w:rsidP="005149AF">
      <w:pPr>
        <w:pStyle w:val="Pagrindiniotekstotrauka"/>
        <w:tabs>
          <w:tab w:val="left" w:pos="720"/>
        </w:tabs>
        <w:ind w:left="0" w:firstLine="0"/>
        <w:jc w:val="both"/>
        <w:rPr>
          <w:lang w:val="lt-LT"/>
        </w:rPr>
      </w:pPr>
      <w:r w:rsidRPr="00273280">
        <w:rPr>
          <w:lang w:val="lt-LT"/>
        </w:rPr>
        <w:t xml:space="preserve">           10.</w:t>
      </w:r>
      <w:r w:rsidR="00300629">
        <w:rPr>
          <w:lang w:val="lt-LT"/>
        </w:rPr>
        <w:t>9</w:t>
      </w:r>
      <w:r w:rsidRPr="00273280">
        <w:rPr>
          <w:lang w:val="lt-LT"/>
        </w:rPr>
        <w:t xml:space="preserve">. užtikrinti, kad prekybos leidimų </w:t>
      </w:r>
      <w:r w:rsidR="00A14711">
        <w:rPr>
          <w:lang w:val="lt-LT"/>
        </w:rPr>
        <w:t>skaičius</w:t>
      </w:r>
      <w:r w:rsidR="00A14711" w:rsidRPr="00273280">
        <w:rPr>
          <w:lang w:val="lt-LT"/>
        </w:rPr>
        <w:t xml:space="preserve"> </w:t>
      </w:r>
      <w:r w:rsidR="00A33B37" w:rsidRPr="00273280">
        <w:rPr>
          <w:lang w:val="lt-LT"/>
        </w:rPr>
        <w:t>atitik</w:t>
      </w:r>
      <w:r w:rsidR="00576F38" w:rsidRPr="00273280">
        <w:rPr>
          <w:lang w:val="lt-LT"/>
        </w:rPr>
        <w:t>t</w:t>
      </w:r>
      <w:r w:rsidR="00A33B37" w:rsidRPr="00273280">
        <w:rPr>
          <w:lang w:val="lt-LT"/>
        </w:rPr>
        <w:t>ų</w:t>
      </w:r>
      <w:r w:rsidRPr="00273280">
        <w:rPr>
          <w:lang w:val="lt-LT"/>
        </w:rPr>
        <w:t xml:space="preserve"> vietų skaiči</w:t>
      </w:r>
      <w:r w:rsidR="00A33B37" w:rsidRPr="00273280">
        <w:rPr>
          <w:lang w:val="lt-LT"/>
        </w:rPr>
        <w:t>ų</w:t>
      </w:r>
      <w:r w:rsidRPr="00273280">
        <w:rPr>
          <w:lang w:val="lt-LT"/>
        </w:rPr>
        <w:t>, numatyt</w:t>
      </w:r>
      <w:r w:rsidR="00A33B37" w:rsidRPr="00273280">
        <w:rPr>
          <w:lang w:val="lt-LT"/>
        </w:rPr>
        <w:t>ą</w:t>
      </w:r>
      <w:r w:rsidRPr="00273280">
        <w:rPr>
          <w:lang w:val="lt-LT"/>
        </w:rPr>
        <w:t xml:space="preserve"> schemoje, o prekiautojai neužimtų didesnio prekybos ploto, nei numatyta išduotame leidime;</w:t>
      </w:r>
    </w:p>
    <w:p w14:paraId="607B30CC" w14:textId="75DE9570" w:rsidR="00A35A5A" w:rsidRPr="00273280" w:rsidRDefault="00A35A5A" w:rsidP="00A35A5A">
      <w:pPr>
        <w:pStyle w:val="Pagrindiniotekstotrauka"/>
        <w:ind w:left="0" w:firstLine="720"/>
        <w:jc w:val="both"/>
        <w:rPr>
          <w:lang w:val="lt-LT"/>
        </w:rPr>
      </w:pPr>
      <w:r w:rsidRPr="00273280">
        <w:rPr>
          <w:lang w:val="lt-LT"/>
        </w:rPr>
        <w:t>10.</w:t>
      </w:r>
      <w:r w:rsidR="00300629">
        <w:rPr>
          <w:lang w:val="lt-LT"/>
        </w:rPr>
        <w:t>10</w:t>
      </w:r>
      <w:r w:rsidRPr="00273280">
        <w:rPr>
          <w:lang w:val="lt-LT"/>
        </w:rPr>
        <w:t xml:space="preserve">. sudaryti sąlygas </w:t>
      </w:r>
      <w:r w:rsidR="00495182">
        <w:rPr>
          <w:lang w:val="lt-LT"/>
        </w:rPr>
        <w:t xml:space="preserve">valstybės institucijų ir </w:t>
      </w:r>
      <w:r w:rsidR="00CF0BEB" w:rsidRPr="00273280">
        <w:rPr>
          <w:lang w:val="lt-LT"/>
        </w:rPr>
        <w:t>S</w:t>
      </w:r>
      <w:r w:rsidR="00492112" w:rsidRPr="00273280">
        <w:rPr>
          <w:lang w:val="lt-LT"/>
        </w:rPr>
        <w:t>avivaldybės administracijos</w:t>
      </w:r>
      <w:r w:rsidRPr="00273280">
        <w:rPr>
          <w:lang w:val="lt-LT"/>
        </w:rPr>
        <w:t xml:space="preserve"> atstovams </w:t>
      </w:r>
      <w:r w:rsidR="00F062E7" w:rsidRPr="00273280">
        <w:rPr>
          <w:lang w:val="lt-LT"/>
        </w:rPr>
        <w:t>tikrinti</w:t>
      </w:r>
      <w:r w:rsidR="00AC10B9" w:rsidRPr="00273280">
        <w:rPr>
          <w:lang w:val="lt-LT"/>
        </w:rPr>
        <w:t>,</w:t>
      </w:r>
      <w:r w:rsidR="00F062E7" w:rsidRPr="00273280">
        <w:rPr>
          <w:lang w:val="lt-LT"/>
        </w:rPr>
        <w:t xml:space="preserve"> kaip organizuojama mugė</w:t>
      </w:r>
      <w:r w:rsidRPr="00273280">
        <w:rPr>
          <w:lang w:val="lt-LT"/>
        </w:rPr>
        <w:t>;</w:t>
      </w:r>
    </w:p>
    <w:p w14:paraId="710BEBAE" w14:textId="7717D5CE" w:rsidR="00F92E1C" w:rsidRPr="00273280" w:rsidRDefault="00F92E1C" w:rsidP="00A35A5A">
      <w:pPr>
        <w:pStyle w:val="Pagrindiniotekstotrauka"/>
        <w:ind w:left="0" w:firstLine="720"/>
        <w:jc w:val="both"/>
        <w:rPr>
          <w:lang w:val="lt-LT"/>
        </w:rPr>
      </w:pPr>
      <w:r w:rsidRPr="00273280">
        <w:rPr>
          <w:lang w:val="lt-LT"/>
        </w:rPr>
        <w:t>10.1</w:t>
      </w:r>
      <w:r w:rsidR="00300629">
        <w:rPr>
          <w:lang w:val="lt-LT"/>
        </w:rPr>
        <w:t>1</w:t>
      </w:r>
      <w:r w:rsidRPr="00273280">
        <w:rPr>
          <w:lang w:val="lt-LT"/>
        </w:rPr>
        <w:t>. užtikrinti, kad iš prek</w:t>
      </w:r>
      <w:r w:rsidR="007116F7" w:rsidRPr="00273280">
        <w:rPr>
          <w:lang w:val="lt-LT"/>
        </w:rPr>
        <w:t xml:space="preserve">ybos alkoholiniais gėrimais teritorijos nebūtų išsinešami alkoholiniai gėrimai, </w:t>
      </w:r>
      <w:r w:rsidR="000D04F7" w:rsidRPr="00273280">
        <w:rPr>
          <w:lang w:val="lt-LT"/>
        </w:rPr>
        <w:t xml:space="preserve">jais </w:t>
      </w:r>
      <w:r w:rsidR="00420D77" w:rsidRPr="00273280">
        <w:rPr>
          <w:lang w:val="lt-LT"/>
        </w:rPr>
        <w:t xml:space="preserve">būtų prekiaujama tik turint atitinkamas licencijas, </w:t>
      </w:r>
      <w:r w:rsidR="007116F7" w:rsidRPr="00273280">
        <w:rPr>
          <w:lang w:val="lt-LT"/>
        </w:rPr>
        <w:t xml:space="preserve">o prekiaujančių alkoholiniais gėrimais </w:t>
      </w:r>
      <w:r w:rsidR="00420D77" w:rsidRPr="00273280">
        <w:rPr>
          <w:lang w:val="lt-LT"/>
        </w:rPr>
        <w:t>juridinių asmenų</w:t>
      </w:r>
      <w:r w:rsidR="007116F7" w:rsidRPr="00273280">
        <w:rPr>
          <w:lang w:val="lt-LT"/>
        </w:rPr>
        <w:t xml:space="preserve"> skaičius būt</w:t>
      </w:r>
      <w:r w:rsidR="00AC10B9" w:rsidRPr="00273280">
        <w:rPr>
          <w:lang w:val="lt-LT"/>
        </w:rPr>
        <w:t>ų</w:t>
      </w:r>
      <w:r w:rsidR="00E334E1" w:rsidRPr="00273280">
        <w:rPr>
          <w:lang w:val="lt-LT"/>
        </w:rPr>
        <w:t xml:space="preserve"> iš anksto</w:t>
      </w:r>
      <w:r w:rsidR="007116F7" w:rsidRPr="00273280">
        <w:rPr>
          <w:lang w:val="lt-LT"/>
        </w:rPr>
        <w:t xml:space="preserve"> suderintas su Savivaldybe;</w:t>
      </w:r>
    </w:p>
    <w:p w14:paraId="715D6FCA" w14:textId="7FDE1499" w:rsidR="00D552B8" w:rsidRPr="00273280" w:rsidRDefault="007116F7" w:rsidP="00D552B8">
      <w:pPr>
        <w:pStyle w:val="Pagrindiniotekstotrauka"/>
        <w:ind w:left="0" w:firstLine="720"/>
        <w:jc w:val="both"/>
        <w:rPr>
          <w:lang w:val="lt-LT"/>
        </w:rPr>
      </w:pPr>
      <w:r w:rsidRPr="00273280">
        <w:rPr>
          <w:lang w:val="lt-LT"/>
        </w:rPr>
        <w:t>10.</w:t>
      </w:r>
      <w:r w:rsidR="009F1434">
        <w:rPr>
          <w:lang w:val="lt-LT"/>
        </w:rPr>
        <w:t>1</w:t>
      </w:r>
      <w:r w:rsidR="00300629">
        <w:rPr>
          <w:lang w:val="lt-LT"/>
        </w:rPr>
        <w:t>2</w:t>
      </w:r>
      <w:r w:rsidRPr="00273280">
        <w:rPr>
          <w:lang w:val="lt-LT"/>
        </w:rPr>
        <w:t xml:space="preserve">. </w:t>
      </w:r>
      <w:r w:rsidR="00420D77" w:rsidRPr="00273280">
        <w:rPr>
          <w:lang w:val="lt-LT"/>
        </w:rPr>
        <w:t>užtikrinti, kad į mugės teritoriją galėtų įvažiuoti tik mu</w:t>
      </w:r>
      <w:r w:rsidRPr="00273280">
        <w:rPr>
          <w:lang w:val="lt-LT"/>
        </w:rPr>
        <w:t>gės ir kultūrinės programos dalyvi</w:t>
      </w:r>
      <w:r w:rsidR="00420D77" w:rsidRPr="00273280">
        <w:rPr>
          <w:lang w:val="lt-LT"/>
        </w:rPr>
        <w:t>ų transporto priemonės ir tik tokiose vietose ir tokiu metu, kad nebūtų trukdoma mugės dalyviams</w:t>
      </w:r>
      <w:r w:rsidRPr="00273280">
        <w:rPr>
          <w:lang w:val="lt-LT"/>
        </w:rPr>
        <w:t>;</w:t>
      </w:r>
    </w:p>
    <w:p w14:paraId="289682B5" w14:textId="02B08A24" w:rsidR="00D552B8" w:rsidRPr="00273280" w:rsidRDefault="00D552B8" w:rsidP="002944AA">
      <w:pPr>
        <w:ind w:firstLine="720"/>
        <w:jc w:val="both"/>
      </w:pPr>
      <w:r w:rsidRPr="00273280">
        <w:t>10.1</w:t>
      </w:r>
      <w:r w:rsidR="00300629">
        <w:t>3</w:t>
      </w:r>
      <w:r w:rsidRPr="00273280">
        <w:t xml:space="preserve">. užtikrinti, kad mugės metu nebūtų </w:t>
      </w:r>
      <w:r w:rsidR="009A124D" w:rsidRPr="00273280">
        <w:t>naudojama</w:t>
      </w:r>
      <w:r w:rsidRPr="00273280">
        <w:t xml:space="preserve"> </w:t>
      </w:r>
      <w:r w:rsidR="00AE3BF8">
        <w:t xml:space="preserve">išorinė </w:t>
      </w:r>
      <w:r w:rsidRPr="00273280">
        <w:t>reklama</w:t>
      </w:r>
      <w:r w:rsidR="00F17D84" w:rsidRPr="00273280">
        <w:t xml:space="preserve">, </w:t>
      </w:r>
      <w:r w:rsidR="00AE3BF8">
        <w:t>nesusijusi su muge</w:t>
      </w:r>
      <w:r w:rsidRPr="00273280">
        <w:t>;</w:t>
      </w:r>
    </w:p>
    <w:p w14:paraId="31212A01" w14:textId="49B04079" w:rsidR="00641435" w:rsidRPr="00273280" w:rsidRDefault="00D552B8" w:rsidP="00D552B8">
      <w:pPr>
        <w:pStyle w:val="Pagrindiniotekstotrauka"/>
        <w:ind w:left="0" w:firstLine="720"/>
        <w:jc w:val="both"/>
        <w:rPr>
          <w:lang w:val="lt-LT"/>
        </w:rPr>
      </w:pPr>
      <w:r w:rsidRPr="00273280">
        <w:rPr>
          <w:lang w:val="lt-LT"/>
        </w:rPr>
        <w:t>10.1</w:t>
      </w:r>
      <w:r w:rsidR="00300629">
        <w:rPr>
          <w:lang w:val="lt-LT"/>
        </w:rPr>
        <w:t>4</w:t>
      </w:r>
      <w:r w:rsidRPr="00273280">
        <w:rPr>
          <w:lang w:val="lt-LT"/>
        </w:rPr>
        <w:t>.</w:t>
      </w:r>
      <w:r w:rsidR="00641435" w:rsidRPr="00273280">
        <w:rPr>
          <w:lang w:val="lt-LT"/>
        </w:rPr>
        <w:t xml:space="preserve"> </w:t>
      </w:r>
      <w:r w:rsidRPr="00273280">
        <w:rPr>
          <w:lang w:val="lt-LT"/>
        </w:rPr>
        <w:t>p</w:t>
      </w:r>
      <w:r w:rsidR="00641435" w:rsidRPr="00273280">
        <w:rPr>
          <w:lang w:val="lt-LT"/>
        </w:rPr>
        <w:t>agerbti geriausius mugės amatininkus</w:t>
      </w:r>
      <w:r w:rsidR="00A14711">
        <w:rPr>
          <w:lang w:val="lt-LT"/>
        </w:rPr>
        <w:t>;</w:t>
      </w:r>
    </w:p>
    <w:p w14:paraId="60553071" w14:textId="4A1A20BB" w:rsidR="00A35A5A" w:rsidRDefault="00A35A5A" w:rsidP="00D552B8">
      <w:pPr>
        <w:pStyle w:val="Pagrindiniotekstotrauka"/>
        <w:ind w:left="0" w:firstLine="720"/>
        <w:jc w:val="both"/>
        <w:rPr>
          <w:lang w:val="lt-LT"/>
        </w:rPr>
      </w:pPr>
      <w:r w:rsidRPr="00273280">
        <w:rPr>
          <w:lang w:val="lt-LT"/>
        </w:rPr>
        <w:t>10.1</w:t>
      </w:r>
      <w:r w:rsidR="00300629">
        <w:rPr>
          <w:lang w:val="lt-LT"/>
        </w:rPr>
        <w:t>5</w:t>
      </w:r>
      <w:r w:rsidRPr="00273280">
        <w:rPr>
          <w:lang w:val="lt-LT"/>
        </w:rPr>
        <w:t>. organizuoti mugę, atsižvelg</w:t>
      </w:r>
      <w:r w:rsidR="00C422B5">
        <w:rPr>
          <w:lang w:val="lt-LT"/>
        </w:rPr>
        <w:t>damas</w:t>
      </w:r>
      <w:r w:rsidRPr="00273280">
        <w:rPr>
          <w:lang w:val="lt-LT"/>
        </w:rPr>
        <w:t xml:space="preserve"> į Savivaldybės </w:t>
      </w:r>
      <w:r w:rsidR="00CF0BEB" w:rsidRPr="00273280">
        <w:rPr>
          <w:lang w:val="lt-LT"/>
        </w:rPr>
        <w:t>administracijo</w:t>
      </w:r>
      <w:r w:rsidR="00674ACC" w:rsidRPr="00273280">
        <w:rPr>
          <w:lang w:val="lt-LT"/>
        </w:rPr>
        <w:t>s</w:t>
      </w:r>
      <w:r w:rsidR="009855FE">
        <w:rPr>
          <w:lang w:val="lt-LT"/>
        </w:rPr>
        <w:t>, Komisijos</w:t>
      </w:r>
      <w:r w:rsidR="00CF0BEB" w:rsidRPr="00273280">
        <w:rPr>
          <w:lang w:val="lt-LT"/>
        </w:rPr>
        <w:t xml:space="preserve"> </w:t>
      </w:r>
      <w:r w:rsidRPr="00273280">
        <w:rPr>
          <w:lang w:val="lt-LT"/>
        </w:rPr>
        <w:t>siūlymus ir rekomendacijas</w:t>
      </w:r>
      <w:r w:rsidR="005F50B1" w:rsidRPr="00273280">
        <w:rPr>
          <w:lang w:val="lt-LT"/>
        </w:rPr>
        <w:t>;</w:t>
      </w:r>
      <w:r w:rsidR="009F509E" w:rsidRPr="00273280">
        <w:rPr>
          <w:lang w:val="lt-LT"/>
        </w:rPr>
        <w:t xml:space="preserve"> </w:t>
      </w:r>
    </w:p>
    <w:p w14:paraId="3F305537" w14:textId="2A5501F7" w:rsidR="00AA48B4" w:rsidRPr="00273280" w:rsidRDefault="00AA48B4" w:rsidP="00D552B8">
      <w:pPr>
        <w:pStyle w:val="Pagrindiniotekstotrauka"/>
        <w:ind w:left="0" w:firstLine="720"/>
        <w:jc w:val="both"/>
        <w:rPr>
          <w:lang w:val="lt-LT"/>
        </w:rPr>
      </w:pPr>
      <w:r>
        <w:rPr>
          <w:lang w:val="lt-LT"/>
        </w:rPr>
        <w:t>10.1</w:t>
      </w:r>
      <w:r w:rsidR="00177BCF">
        <w:rPr>
          <w:lang w:val="lt-LT"/>
        </w:rPr>
        <w:t>6</w:t>
      </w:r>
      <w:r>
        <w:rPr>
          <w:lang w:val="lt-LT"/>
        </w:rPr>
        <w:t xml:space="preserve">. Komisijai paprašius, pateikti ataskaitą </w:t>
      </w:r>
      <w:r w:rsidR="00177BCF">
        <w:rPr>
          <w:lang w:val="lt-LT"/>
        </w:rPr>
        <w:t xml:space="preserve">apie pasirengimo mugei darbus (raštu </w:t>
      </w:r>
      <w:r>
        <w:rPr>
          <w:lang w:val="lt-LT"/>
        </w:rPr>
        <w:t xml:space="preserve">Komisijos nustatyta forma </w:t>
      </w:r>
      <w:r w:rsidR="00177BCF">
        <w:rPr>
          <w:lang w:val="lt-LT"/>
        </w:rPr>
        <w:t>ir (arba) žodžiu</w:t>
      </w:r>
      <w:r w:rsidR="00AA2E94">
        <w:rPr>
          <w:lang w:val="lt-LT"/>
        </w:rPr>
        <w:t xml:space="preserve"> –</w:t>
      </w:r>
      <w:r w:rsidR="00177BCF">
        <w:rPr>
          <w:lang w:val="lt-LT"/>
        </w:rPr>
        <w:t xml:space="preserve"> </w:t>
      </w:r>
      <w:r w:rsidR="00095EB9">
        <w:rPr>
          <w:lang w:val="lt-LT"/>
        </w:rPr>
        <w:t xml:space="preserve">susitikimo </w:t>
      </w:r>
      <w:r>
        <w:rPr>
          <w:lang w:val="lt-LT"/>
        </w:rPr>
        <w:t>organizacini</w:t>
      </w:r>
      <w:r w:rsidR="00095EB9">
        <w:rPr>
          <w:lang w:val="lt-LT"/>
        </w:rPr>
        <w:t>ams</w:t>
      </w:r>
      <w:r>
        <w:rPr>
          <w:lang w:val="lt-LT"/>
        </w:rPr>
        <w:t xml:space="preserve"> darb</w:t>
      </w:r>
      <w:r w:rsidR="00095EB9">
        <w:rPr>
          <w:lang w:val="lt-LT"/>
        </w:rPr>
        <w:t>ams</w:t>
      </w:r>
      <w:r>
        <w:rPr>
          <w:lang w:val="lt-LT"/>
        </w:rPr>
        <w:t xml:space="preserve"> aptar</w:t>
      </w:r>
      <w:r w:rsidR="00095EB9">
        <w:rPr>
          <w:lang w:val="lt-LT"/>
        </w:rPr>
        <w:t>ti</w:t>
      </w:r>
      <w:r>
        <w:rPr>
          <w:lang w:val="lt-LT"/>
        </w:rPr>
        <w:t xml:space="preserve"> metu</w:t>
      </w:r>
      <w:r w:rsidR="00177BCF">
        <w:rPr>
          <w:lang w:val="lt-LT"/>
        </w:rPr>
        <w:t>)</w:t>
      </w:r>
      <w:r>
        <w:rPr>
          <w:lang w:val="lt-LT"/>
        </w:rPr>
        <w:t>;</w:t>
      </w:r>
    </w:p>
    <w:p w14:paraId="3C41E39E" w14:textId="1A3934E1" w:rsidR="00A35A5A" w:rsidRPr="00273280" w:rsidRDefault="00A35A5A" w:rsidP="00D552B8">
      <w:pPr>
        <w:pStyle w:val="Pagrindiniotekstotrauka"/>
        <w:ind w:left="0" w:firstLine="720"/>
        <w:jc w:val="both"/>
        <w:rPr>
          <w:lang w:val="lt-LT"/>
        </w:rPr>
      </w:pPr>
      <w:r w:rsidRPr="00273280">
        <w:rPr>
          <w:lang w:val="lt-LT"/>
        </w:rPr>
        <w:t>10.1</w:t>
      </w:r>
      <w:r w:rsidR="00780E8F">
        <w:rPr>
          <w:lang w:val="lt-LT"/>
        </w:rPr>
        <w:t>7</w:t>
      </w:r>
      <w:r w:rsidRPr="00273280">
        <w:rPr>
          <w:lang w:val="lt-LT"/>
        </w:rPr>
        <w:t>.</w:t>
      </w:r>
      <w:r w:rsidR="00532F08" w:rsidRPr="00273280">
        <w:rPr>
          <w:lang w:val="lt-LT"/>
        </w:rPr>
        <w:t xml:space="preserve"> </w:t>
      </w:r>
      <w:r w:rsidR="00A14711">
        <w:rPr>
          <w:lang w:val="lt-LT"/>
        </w:rPr>
        <w:t>m</w:t>
      </w:r>
      <w:r w:rsidR="000973B6">
        <w:rPr>
          <w:lang w:val="lt-LT"/>
        </w:rPr>
        <w:t>ugei pasibaigus (</w:t>
      </w:r>
      <w:r w:rsidR="00532F08" w:rsidRPr="00273280">
        <w:rPr>
          <w:lang w:val="lt-LT"/>
        </w:rPr>
        <w:t>iki balandžio 15 d</w:t>
      </w:r>
      <w:r w:rsidR="001879CA" w:rsidRPr="00273280">
        <w:rPr>
          <w:lang w:val="lt-LT"/>
        </w:rPr>
        <w:t>ienos</w:t>
      </w:r>
      <w:r w:rsidR="000973B6">
        <w:rPr>
          <w:lang w:val="lt-LT"/>
        </w:rPr>
        <w:t>)</w:t>
      </w:r>
      <w:r w:rsidRPr="00273280">
        <w:rPr>
          <w:lang w:val="lt-LT"/>
        </w:rPr>
        <w:t xml:space="preserve"> pateikti </w:t>
      </w:r>
      <w:r w:rsidR="00AC10B9" w:rsidRPr="00273280">
        <w:rPr>
          <w:lang w:val="lt-LT"/>
        </w:rPr>
        <w:t>K</w:t>
      </w:r>
      <w:r w:rsidRPr="00273280">
        <w:rPr>
          <w:lang w:val="lt-LT"/>
        </w:rPr>
        <w:t xml:space="preserve">omisijai </w:t>
      </w:r>
      <w:r w:rsidR="00D9313B">
        <w:rPr>
          <w:lang w:val="lt-LT"/>
        </w:rPr>
        <w:t xml:space="preserve">išsamią </w:t>
      </w:r>
      <w:r w:rsidRPr="00273280">
        <w:rPr>
          <w:lang w:val="lt-LT"/>
        </w:rPr>
        <w:t xml:space="preserve">ataskaitą apie mugės </w:t>
      </w:r>
      <w:r w:rsidR="001B314E">
        <w:rPr>
          <w:lang w:val="lt-LT"/>
        </w:rPr>
        <w:t xml:space="preserve">prekybos ir kultūrinės </w:t>
      </w:r>
      <w:r w:rsidR="000973B6">
        <w:rPr>
          <w:lang w:val="lt-LT"/>
        </w:rPr>
        <w:t>programos</w:t>
      </w:r>
      <w:r w:rsidR="001B314E">
        <w:rPr>
          <w:lang w:val="lt-LT"/>
        </w:rPr>
        <w:t xml:space="preserve"> </w:t>
      </w:r>
      <w:r w:rsidRPr="00273280">
        <w:rPr>
          <w:lang w:val="lt-LT"/>
        </w:rPr>
        <w:t>organizavimą</w:t>
      </w:r>
      <w:r w:rsidR="00FF5163" w:rsidRPr="00273280">
        <w:rPr>
          <w:lang w:val="lt-LT"/>
        </w:rPr>
        <w:t xml:space="preserve">, </w:t>
      </w:r>
      <w:r w:rsidRPr="00273280">
        <w:rPr>
          <w:lang w:val="lt-LT"/>
        </w:rPr>
        <w:t>gautas pajamas</w:t>
      </w:r>
      <w:r w:rsidR="00FF5163" w:rsidRPr="00273280">
        <w:rPr>
          <w:lang w:val="lt-LT"/>
        </w:rPr>
        <w:t>,</w:t>
      </w:r>
      <w:r w:rsidR="00132E8D">
        <w:rPr>
          <w:lang w:val="lt-LT"/>
        </w:rPr>
        <w:t xml:space="preserve"> patirtas išlaidas, </w:t>
      </w:r>
      <w:r w:rsidR="00FF5163" w:rsidRPr="00273280">
        <w:rPr>
          <w:lang w:val="lt-LT"/>
        </w:rPr>
        <w:t>viešosios tvarkos ir eismo problemas, kilusias mugės metu</w:t>
      </w:r>
      <w:r w:rsidR="00713B2A">
        <w:rPr>
          <w:lang w:val="lt-LT"/>
        </w:rPr>
        <w:t>,</w:t>
      </w:r>
      <w:r w:rsidR="00FF5163" w:rsidRPr="00273280">
        <w:rPr>
          <w:lang w:val="lt-LT"/>
        </w:rPr>
        <w:t xml:space="preserve"> </w:t>
      </w:r>
      <w:r w:rsidR="00277EBF" w:rsidRPr="00273280">
        <w:rPr>
          <w:lang w:val="lt-LT"/>
        </w:rPr>
        <w:t>ir</w:t>
      </w:r>
      <w:r w:rsidR="00FF5163" w:rsidRPr="00273280">
        <w:rPr>
          <w:lang w:val="lt-LT"/>
        </w:rPr>
        <w:t xml:space="preserve"> pasiūlymus kitiems metams</w:t>
      </w:r>
      <w:r w:rsidRPr="00273280">
        <w:rPr>
          <w:lang w:val="lt-LT"/>
        </w:rPr>
        <w:t>.</w:t>
      </w:r>
    </w:p>
    <w:p w14:paraId="46C5E68F" w14:textId="77777777" w:rsidR="00641435" w:rsidRPr="00273280" w:rsidRDefault="00641435" w:rsidP="00D552B8">
      <w:pPr>
        <w:ind w:firstLine="720"/>
        <w:jc w:val="center"/>
        <w:rPr>
          <w:color w:val="000000"/>
        </w:rPr>
      </w:pPr>
    </w:p>
    <w:p w14:paraId="312AE4B3" w14:textId="77777777" w:rsidR="00A35A5A" w:rsidRPr="00273280" w:rsidRDefault="006F3095" w:rsidP="00E021CE">
      <w:pPr>
        <w:ind w:firstLine="720"/>
        <w:jc w:val="center"/>
        <w:rPr>
          <w:b/>
          <w:color w:val="000000"/>
        </w:rPr>
      </w:pPr>
      <w:r w:rsidRPr="00273280">
        <w:rPr>
          <w:b/>
          <w:color w:val="000000"/>
        </w:rPr>
        <w:t>IV SKYRIUS</w:t>
      </w:r>
    </w:p>
    <w:p w14:paraId="55947E51" w14:textId="77777777" w:rsidR="00A35A5A" w:rsidRPr="00273280" w:rsidRDefault="00A35A5A" w:rsidP="00A35A5A">
      <w:pPr>
        <w:pStyle w:val="Antrat2"/>
        <w:spacing w:line="240" w:lineRule="auto"/>
        <w:rPr>
          <w:b/>
          <w:u w:val="none"/>
        </w:rPr>
      </w:pPr>
      <w:r w:rsidRPr="00273280">
        <w:rPr>
          <w:b/>
          <w:u w:val="none"/>
        </w:rPr>
        <w:t>KONKURSO ORGANIZAVIMAS</w:t>
      </w:r>
    </w:p>
    <w:p w14:paraId="3CBEDAB8" w14:textId="77777777" w:rsidR="00A35A5A" w:rsidRPr="00273280" w:rsidRDefault="00A35A5A" w:rsidP="00A35A5A"/>
    <w:p w14:paraId="00D990E6" w14:textId="77777777" w:rsidR="00A35A5A" w:rsidRPr="00273280" w:rsidRDefault="00A35A5A" w:rsidP="00A35A5A">
      <w:pPr>
        <w:ind w:firstLine="600"/>
        <w:jc w:val="both"/>
        <w:rPr>
          <w:color w:val="000000"/>
        </w:rPr>
      </w:pPr>
      <w:r w:rsidRPr="00273280">
        <w:rPr>
          <w:color w:val="000000"/>
        </w:rPr>
        <w:t>1</w:t>
      </w:r>
      <w:r w:rsidR="005472CE" w:rsidRPr="00273280">
        <w:rPr>
          <w:color w:val="000000"/>
        </w:rPr>
        <w:t>1</w:t>
      </w:r>
      <w:r w:rsidRPr="00273280">
        <w:rPr>
          <w:color w:val="000000"/>
        </w:rPr>
        <w:t xml:space="preserve">. Konkurso skelbimo tekstą ir pateikiamų dokumentų sąrašą tvirtina </w:t>
      </w:r>
      <w:r w:rsidR="005D2D20" w:rsidRPr="00273280">
        <w:rPr>
          <w:color w:val="000000"/>
        </w:rPr>
        <w:t>Komisija.</w:t>
      </w:r>
    </w:p>
    <w:p w14:paraId="3598890B" w14:textId="77777777" w:rsidR="00A35A5A" w:rsidRPr="00273280" w:rsidRDefault="00A35A5A" w:rsidP="00A35A5A">
      <w:pPr>
        <w:pStyle w:val="Pagrindiniotekstotrauka"/>
        <w:ind w:left="0" w:firstLine="600"/>
        <w:rPr>
          <w:lang w:val="lt-LT"/>
        </w:rPr>
      </w:pPr>
      <w:r w:rsidRPr="00273280">
        <w:rPr>
          <w:lang w:val="lt-LT"/>
        </w:rPr>
        <w:t>1</w:t>
      </w:r>
      <w:r w:rsidR="005472CE" w:rsidRPr="00273280">
        <w:rPr>
          <w:lang w:val="lt-LT"/>
        </w:rPr>
        <w:t>2</w:t>
      </w:r>
      <w:r w:rsidRPr="00273280">
        <w:rPr>
          <w:lang w:val="lt-LT"/>
        </w:rPr>
        <w:t>. Konkurso skelbime turi būti pateikta:</w:t>
      </w:r>
    </w:p>
    <w:p w14:paraId="37CE3B65" w14:textId="77777777" w:rsidR="00A35A5A" w:rsidRPr="00273280" w:rsidRDefault="00A35A5A" w:rsidP="00A35A5A">
      <w:pPr>
        <w:ind w:firstLine="600"/>
        <w:jc w:val="both"/>
        <w:rPr>
          <w:color w:val="000000"/>
        </w:rPr>
      </w:pPr>
      <w:r w:rsidRPr="00273280">
        <w:rPr>
          <w:color w:val="000000"/>
        </w:rPr>
        <w:t>1</w:t>
      </w:r>
      <w:r w:rsidR="005472CE" w:rsidRPr="00273280">
        <w:rPr>
          <w:color w:val="000000"/>
        </w:rPr>
        <w:t>2</w:t>
      </w:r>
      <w:r w:rsidRPr="00273280">
        <w:rPr>
          <w:color w:val="000000"/>
        </w:rPr>
        <w:t>.1. trumpa informacija apie organizuojamą konkursą ir konkurso sąlygos;</w:t>
      </w:r>
    </w:p>
    <w:p w14:paraId="7DC9732B" w14:textId="1FAE4E8B" w:rsidR="00854E42" w:rsidRPr="00273280" w:rsidRDefault="00A35A5A" w:rsidP="00A35A5A">
      <w:pPr>
        <w:ind w:firstLine="600"/>
        <w:jc w:val="both"/>
        <w:rPr>
          <w:color w:val="000000"/>
        </w:rPr>
      </w:pPr>
      <w:r w:rsidRPr="00273280">
        <w:rPr>
          <w:color w:val="000000"/>
        </w:rPr>
        <w:t>1</w:t>
      </w:r>
      <w:r w:rsidR="005472CE" w:rsidRPr="00273280">
        <w:rPr>
          <w:color w:val="000000"/>
        </w:rPr>
        <w:t>2</w:t>
      </w:r>
      <w:r w:rsidRPr="00273280">
        <w:rPr>
          <w:color w:val="000000"/>
        </w:rPr>
        <w:t>.2. mugės vietų sąrašas</w:t>
      </w:r>
      <w:r w:rsidR="00854E42" w:rsidRPr="00273280">
        <w:rPr>
          <w:color w:val="000000"/>
        </w:rPr>
        <w:t>;</w:t>
      </w:r>
      <w:r w:rsidR="005472CE" w:rsidRPr="00273280">
        <w:rPr>
          <w:color w:val="000000"/>
        </w:rPr>
        <w:t xml:space="preserve"> </w:t>
      </w:r>
    </w:p>
    <w:p w14:paraId="345444E3" w14:textId="77777777" w:rsidR="00A35A5A" w:rsidRPr="00273280" w:rsidRDefault="00A35A5A" w:rsidP="00A35A5A">
      <w:pPr>
        <w:ind w:firstLine="600"/>
        <w:jc w:val="both"/>
        <w:rPr>
          <w:color w:val="000000"/>
        </w:rPr>
      </w:pPr>
      <w:r w:rsidRPr="00273280">
        <w:rPr>
          <w:color w:val="000000"/>
        </w:rPr>
        <w:t>1</w:t>
      </w:r>
      <w:r w:rsidR="005472CE" w:rsidRPr="00273280">
        <w:rPr>
          <w:color w:val="000000"/>
        </w:rPr>
        <w:t>2</w:t>
      </w:r>
      <w:r w:rsidRPr="00273280">
        <w:rPr>
          <w:color w:val="000000"/>
        </w:rPr>
        <w:t>.</w:t>
      </w:r>
      <w:r w:rsidR="00C91693">
        <w:rPr>
          <w:color w:val="000000"/>
        </w:rPr>
        <w:t>3</w:t>
      </w:r>
      <w:r w:rsidRPr="00273280">
        <w:rPr>
          <w:color w:val="000000"/>
        </w:rPr>
        <w:t>. paraiškų ir kitų dokumentų dalyvauti konkurse pateikimo terminas;</w:t>
      </w:r>
    </w:p>
    <w:p w14:paraId="1FE39381" w14:textId="77777777" w:rsidR="00A35A5A" w:rsidRPr="001A6B7B" w:rsidRDefault="00A35A5A" w:rsidP="00A35A5A">
      <w:pPr>
        <w:ind w:firstLine="600"/>
        <w:jc w:val="both"/>
        <w:rPr>
          <w:strike/>
          <w:color w:val="000000"/>
        </w:rPr>
      </w:pPr>
      <w:r w:rsidRPr="00273280">
        <w:rPr>
          <w:color w:val="000000"/>
        </w:rPr>
        <w:t>1</w:t>
      </w:r>
      <w:r w:rsidR="005472CE" w:rsidRPr="00273280">
        <w:rPr>
          <w:color w:val="000000"/>
        </w:rPr>
        <w:t>2</w:t>
      </w:r>
      <w:r w:rsidRPr="00273280">
        <w:rPr>
          <w:color w:val="000000"/>
        </w:rPr>
        <w:t>.</w:t>
      </w:r>
      <w:r w:rsidR="00C91693">
        <w:rPr>
          <w:color w:val="000000"/>
        </w:rPr>
        <w:t>4</w:t>
      </w:r>
      <w:r w:rsidRPr="00273280">
        <w:rPr>
          <w:color w:val="000000"/>
        </w:rPr>
        <w:t>. konkurso dalyvių paraiškų pateikimo vieta, adresas</w:t>
      </w:r>
      <w:r w:rsidR="00C91693">
        <w:rPr>
          <w:color w:val="000000"/>
        </w:rPr>
        <w:t>;</w:t>
      </w:r>
    </w:p>
    <w:p w14:paraId="789E89EF" w14:textId="77777777" w:rsidR="00A35A5A" w:rsidRPr="00273280" w:rsidRDefault="00A35A5A" w:rsidP="00A35A5A">
      <w:pPr>
        <w:ind w:firstLine="600"/>
        <w:jc w:val="both"/>
        <w:rPr>
          <w:color w:val="000000"/>
        </w:rPr>
      </w:pPr>
      <w:r w:rsidRPr="00273280">
        <w:rPr>
          <w:color w:val="000000"/>
        </w:rPr>
        <w:t>1</w:t>
      </w:r>
      <w:r w:rsidR="005472CE" w:rsidRPr="00273280">
        <w:rPr>
          <w:color w:val="000000"/>
        </w:rPr>
        <w:t>2</w:t>
      </w:r>
      <w:r w:rsidRPr="00273280">
        <w:rPr>
          <w:color w:val="000000"/>
        </w:rPr>
        <w:t>.</w:t>
      </w:r>
      <w:r w:rsidR="00C91693">
        <w:rPr>
          <w:color w:val="000000"/>
        </w:rPr>
        <w:t>5</w:t>
      </w:r>
      <w:r w:rsidRPr="00273280">
        <w:rPr>
          <w:color w:val="000000"/>
        </w:rPr>
        <w:t xml:space="preserve">. būsimo </w:t>
      </w:r>
      <w:r w:rsidR="00B0270F" w:rsidRPr="00273280">
        <w:rPr>
          <w:color w:val="000000"/>
        </w:rPr>
        <w:t>K</w:t>
      </w:r>
      <w:r w:rsidRPr="00273280">
        <w:rPr>
          <w:color w:val="000000"/>
        </w:rPr>
        <w:t>omisijos posėdžio, kuriame bus atplėšiami vokai, vieta</w:t>
      </w:r>
      <w:r w:rsidR="008935C9" w:rsidRPr="00273280">
        <w:rPr>
          <w:color w:val="000000"/>
        </w:rPr>
        <w:t>, data</w:t>
      </w:r>
      <w:r w:rsidRPr="00273280">
        <w:rPr>
          <w:color w:val="000000"/>
        </w:rPr>
        <w:t xml:space="preserve"> ir laikas;</w:t>
      </w:r>
    </w:p>
    <w:p w14:paraId="751EA05D" w14:textId="77777777" w:rsidR="00A35A5A" w:rsidRPr="00273280" w:rsidRDefault="00A35A5A" w:rsidP="00A35A5A">
      <w:pPr>
        <w:pStyle w:val="Pagrindinistekstas"/>
        <w:spacing w:line="240" w:lineRule="auto"/>
        <w:ind w:firstLine="600"/>
      </w:pPr>
      <w:r w:rsidRPr="00273280">
        <w:t>1</w:t>
      </w:r>
      <w:r w:rsidR="005472CE" w:rsidRPr="00273280">
        <w:t>2</w:t>
      </w:r>
      <w:r w:rsidRPr="00273280">
        <w:t>.</w:t>
      </w:r>
      <w:r w:rsidR="00423789">
        <w:t>6</w:t>
      </w:r>
      <w:r w:rsidRPr="00273280">
        <w:t>. kita informacija, kurią nusprendžia skelbti</w:t>
      </w:r>
      <w:r w:rsidR="007B09E4" w:rsidRPr="00273280">
        <w:t xml:space="preserve"> </w:t>
      </w:r>
      <w:r w:rsidR="00EF2D9C" w:rsidRPr="00273280">
        <w:t>Komisija.</w:t>
      </w:r>
    </w:p>
    <w:p w14:paraId="32FB0A72" w14:textId="77777777" w:rsidR="006F3095" w:rsidRPr="00273280" w:rsidRDefault="006F3095" w:rsidP="00A35A5A">
      <w:pPr>
        <w:pStyle w:val="Pagrindinistekstas"/>
        <w:spacing w:line="240" w:lineRule="auto"/>
        <w:ind w:firstLine="600"/>
      </w:pPr>
    </w:p>
    <w:p w14:paraId="63CC783A" w14:textId="77777777" w:rsidR="00A35A5A" w:rsidRPr="00273280" w:rsidRDefault="006F3095" w:rsidP="00E021CE">
      <w:pPr>
        <w:jc w:val="center"/>
        <w:rPr>
          <w:b/>
          <w:color w:val="000000"/>
        </w:rPr>
      </w:pPr>
      <w:r w:rsidRPr="00273280">
        <w:rPr>
          <w:b/>
          <w:color w:val="000000"/>
        </w:rPr>
        <w:t>V SKYRIUS</w:t>
      </w:r>
    </w:p>
    <w:p w14:paraId="362D277B" w14:textId="7D07E3D0" w:rsidR="00A35A5A" w:rsidRPr="00273280" w:rsidRDefault="00A35A5A" w:rsidP="00A35A5A">
      <w:pPr>
        <w:jc w:val="center"/>
        <w:rPr>
          <w:b/>
          <w:color w:val="000000"/>
        </w:rPr>
      </w:pPr>
      <w:r w:rsidRPr="00273280">
        <w:rPr>
          <w:b/>
          <w:color w:val="000000"/>
        </w:rPr>
        <w:t xml:space="preserve">KONKURSO DALYVIŲ </w:t>
      </w:r>
      <w:r w:rsidR="002C5847">
        <w:rPr>
          <w:b/>
          <w:color w:val="000000"/>
        </w:rPr>
        <w:t>KONKURSINIŲ PASIŪLYMŲ</w:t>
      </w:r>
      <w:r w:rsidRPr="00273280">
        <w:rPr>
          <w:b/>
          <w:color w:val="000000"/>
        </w:rPr>
        <w:t xml:space="preserve"> IR KITŲ DOKUMENTŲ PATEIKIMAS BEI TVARKYMAS</w:t>
      </w:r>
    </w:p>
    <w:p w14:paraId="7D506E6D" w14:textId="77777777" w:rsidR="00816D6B" w:rsidRPr="00273280" w:rsidRDefault="00816D6B" w:rsidP="00A35A5A">
      <w:pPr>
        <w:jc w:val="center"/>
        <w:rPr>
          <w:b/>
          <w:color w:val="000000"/>
        </w:rPr>
      </w:pPr>
    </w:p>
    <w:p w14:paraId="11A93626" w14:textId="5DE6DE35" w:rsidR="00006116" w:rsidRDefault="00A35A5A" w:rsidP="00006116">
      <w:pPr>
        <w:pStyle w:val="Pagrindiniotekstotrauka"/>
        <w:ind w:left="0" w:firstLine="720"/>
        <w:jc w:val="both"/>
        <w:rPr>
          <w:lang w:val="lt-LT"/>
        </w:rPr>
      </w:pPr>
      <w:r w:rsidRPr="00273280">
        <w:rPr>
          <w:lang w:val="lt-LT"/>
        </w:rPr>
        <w:t>1</w:t>
      </w:r>
      <w:r w:rsidR="00032475" w:rsidRPr="00273280">
        <w:rPr>
          <w:lang w:val="lt-LT"/>
        </w:rPr>
        <w:t>3</w:t>
      </w:r>
      <w:r w:rsidRPr="00273280">
        <w:rPr>
          <w:lang w:val="lt-LT"/>
        </w:rPr>
        <w:t xml:space="preserve">. </w:t>
      </w:r>
      <w:r w:rsidR="00032475" w:rsidRPr="00273280">
        <w:rPr>
          <w:lang w:val="lt-LT"/>
        </w:rPr>
        <w:t>Konkurso dalyviai</w:t>
      </w:r>
      <w:r w:rsidRPr="00273280">
        <w:rPr>
          <w:lang w:val="lt-LT"/>
        </w:rPr>
        <w:t xml:space="preserve"> </w:t>
      </w:r>
      <w:r w:rsidR="00DB387D" w:rsidRPr="00273280">
        <w:rPr>
          <w:lang w:val="lt-LT"/>
        </w:rPr>
        <w:t xml:space="preserve">su </w:t>
      </w:r>
      <w:r w:rsidR="00095EB9">
        <w:rPr>
          <w:lang w:val="lt-LT"/>
        </w:rPr>
        <w:t>šiais</w:t>
      </w:r>
      <w:r w:rsidR="000734F7">
        <w:rPr>
          <w:lang w:val="lt-LT"/>
        </w:rPr>
        <w:t xml:space="preserve"> nuostatais </w:t>
      </w:r>
      <w:r w:rsidRPr="00273280">
        <w:rPr>
          <w:lang w:val="lt-LT"/>
        </w:rPr>
        <w:t xml:space="preserve">gali </w:t>
      </w:r>
      <w:r w:rsidR="00DB387D" w:rsidRPr="00273280">
        <w:rPr>
          <w:lang w:val="lt-LT"/>
        </w:rPr>
        <w:t xml:space="preserve">susipažinti Savivaldybės interneto </w:t>
      </w:r>
      <w:r w:rsidR="008223FA">
        <w:rPr>
          <w:lang w:val="lt-LT"/>
        </w:rPr>
        <w:t>svetainėje</w:t>
      </w:r>
      <w:r w:rsidR="008223FA" w:rsidRPr="00273280">
        <w:rPr>
          <w:lang w:val="lt-LT"/>
        </w:rPr>
        <w:t xml:space="preserve"> </w:t>
      </w:r>
      <w:hyperlink r:id="rId7" w:history="1">
        <w:r w:rsidR="00DB387D" w:rsidRPr="00273280">
          <w:rPr>
            <w:rStyle w:val="Hipersaitas"/>
            <w:lang w:val="lt-LT"/>
          </w:rPr>
          <w:t>www.vilnius.lt</w:t>
        </w:r>
      </w:hyperlink>
      <w:r w:rsidRPr="00273280">
        <w:rPr>
          <w:lang w:val="lt-LT"/>
        </w:rPr>
        <w:t xml:space="preserve">. </w:t>
      </w:r>
      <w:r w:rsidR="00032475" w:rsidRPr="00273280">
        <w:rPr>
          <w:lang w:val="lt-LT"/>
        </w:rPr>
        <w:t>Asmenys</w:t>
      </w:r>
      <w:r w:rsidRPr="00273280">
        <w:rPr>
          <w:lang w:val="lt-LT"/>
        </w:rPr>
        <w:t xml:space="preserve">, susipažinę su </w:t>
      </w:r>
      <w:r w:rsidR="008223FA">
        <w:rPr>
          <w:lang w:val="lt-LT"/>
        </w:rPr>
        <w:t xml:space="preserve">šiais </w:t>
      </w:r>
      <w:r w:rsidR="00B849A3">
        <w:rPr>
          <w:lang w:val="lt-LT"/>
        </w:rPr>
        <w:t>nuostatais</w:t>
      </w:r>
      <w:r w:rsidRPr="00273280">
        <w:rPr>
          <w:lang w:val="lt-LT"/>
        </w:rPr>
        <w:t xml:space="preserve"> ir norintys dalyvauti konkurse, skelbime</w:t>
      </w:r>
      <w:r w:rsidR="001413DF">
        <w:rPr>
          <w:lang w:val="lt-LT"/>
        </w:rPr>
        <w:t xml:space="preserve"> ir</w:t>
      </w:r>
      <w:r w:rsidRPr="00273280">
        <w:rPr>
          <w:lang w:val="lt-LT"/>
        </w:rPr>
        <w:t xml:space="preserve"> </w:t>
      </w:r>
      <w:r w:rsidR="00095EB9">
        <w:rPr>
          <w:lang w:val="lt-LT"/>
        </w:rPr>
        <w:t>šiuose</w:t>
      </w:r>
      <w:r w:rsidR="000734F7">
        <w:rPr>
          <w:lang w:val="lt-LT"/>
        </w:rPr>
        <w:t xml:space="preserve"> nuostatuose </w:t>
      </w:r>
      <w:r w:rsidRPr="00273280">
        <w:rPr>
          <w:lang w:val="lt-LT"/>
        </w:rPr>
        <w:t xml:space="preserve">numatyta tvarka ir terminais pateikia </w:t>
      </w:r>
      <w:r w:rsidR="008727A4">
        <w:rPr>
          <w:lang w:val="lt-LT"/>
        </w:rPr>
        <w:t xml:space="preserve">E. miesto departamento </w:t>
      </w:r>
      <w:r w:rsidRPr="00273280">
        <w:rPr>
          <w:lang w:val="lt-LT"/>
        </w:rPr>
        <w:t>Interesantų aptarnavimo skyriu</w:t>
      </w:r>
      <w:r w:rsidR="00512034" w:rsidRPr="00273280">
        <w:rPr>
          <w:lang w:val="lt-LT"/>
        </w:rPr>
        <w:t>i</w:t>
      </w:r>
      <w:r w:rsidR="00DB0B6D" w:rsidRPr="00273280">
        <w:rPr>
          <w:lang w:val="lt-LT"/>
        </w:rPr>
        <w:t xml:space="preserve"> </w:t>
      </w:r>
      <w:r w:rsidR="000734F7">
        <w:rPr>
          <w:lang w:val="lt-LT"/>
        </w:rPr>
        <w:t xml:space="preserve">reikalingus dokumentus </w:t>
      </w:r>
      <w:r w:rsidRPr="00273280">
        <w:rPr>
          <w:lang w:val="lt-LT"/>
        </w:rPr>
        <w:t>užklijuotame</w:t>
      </w:r>
      <w:r w:rsidR="00095EB9">
        <w:rPr>
          <w:lang w:val="lt-LT"/>
        </w:rPr>
        <w:t xml:space="preserve"> voke</w:t>
      </w:r>
      <w:r w:rsidRPr="00273280">
        <w:rPr>
          <w:lang w:val="lt-LT"/>
        </w:rPr>
        <w:t xml:space="preserve"> </w:t>
      </w:r>
      <w:r w:rsidR="00006116">
        <w:rPr>
          <w:lang w:val="lt-LT"/>
        </w:rPr>
        <w:t>(ant kurio neturi būti jokių žymių, leidžiančių nustatyti dalyvį).</w:t>
      </w:r>
      <w:r w:rsidR="00006116">
        <w:rPr>
          <w:b/>
          <w:bCs/>
          <w:lang w:val="lt-LT"/>
        </w:rPr>
        <w:t xml:space="preserve"> </w:t>
      </w:r>
      <w:r w:rsidR="00006116">
        <w:rPr>
          <w:lang w:val="lt-LT"/>
        </w:rPr>
        <w:t xml:space="preserve">Ant tokio voko turi būti užrašas „Kaziuko mugės organizatoriaus parinkimo konkursui“. Vokas, ant kurio bus nurodytas konkurso dalyvio pavadinimas, prekės ženklas ar kitas žymėjimas (ženklas), leidžiantis identifikuoti ar numanyti konkurso dalyvį, neatplėšiamas ir grąžinamas voką atsiimti atvykusiam konkurso dalyviui arba jam atvykus dalyvauti Komisijos </w:t>
      </w:r>
      <w:r w:rsidR="00006116">
        <w:rPr>
          <w:lang w:val="lt-LT"/>
        </w:rPr>
        <w:lastRenderedPageBreak/>
        <w:t xml:space="preserve">posėdyje, kuriame plėšiami vokai. Apie nepriimtą grąžinamą voką konkurso dalyvis turi būti informuotas ne vėliau kaip kitą darbo dieną, jeigu jo kontaktinis adresas yra žinomas, neatplėšus voko, nurodant, kad voką jis taip pat gali atsiimti ir Komisijos posėdyje, kuriame bus atplėšiami kiti vokai, jeigu toks konkurso dalyvis nepageidauja iki pasiūlymų pateikimo termino pabaigos pateikti pasiūlymą pagal reikalavimus užpildytame voke. Jeigu tokio konkurso dalyvio kontaktinis adresas nenustatytas, apie pateiktą neatplėšiamą ir grąžinamą voką nurodoma Komisijos posėdžio, kuriame buvo plėšiami kiti vokai, protokole. </w:t>
      </w:r>
    </w:p>
    <w:p w14:paraId="42329F2C" w14:textId="46A780C6" w:rsidR="00A35A5A" w:rsidRPr="00273280" w:rsidRDefault="00A35A5A" w:rsidP="003117D1">
      <w:pPr>
        <w:pStyle w:val="Pagrindiniotekstotrauka"/>
        <w:ind w:left="0" w:firstLine="720"/>
        <w:jc w:val="both"/>
        <w:rPr>
          <w:lang w:val="lt-LT"/>
        </w:rPr>
      </w:pPr>
      <w:r w:rsidRPr="00273280">
        <w:rPr>
          <w:lang w:val="lt-LT"/>
        </w:rPr>
        <w:t>1</w:t>
      </w:r>
      <w:r w:rsidR="00032475" w:rsidRPr="00273280">
        <w:rPr>
          <w:lang w:val="lt-LT"/>
        </w:rPr>
        <w:t>4</w:t>
      </w:r>
      <w:r w:rsidR="003117D1" w:rsidRPr="00273280">
        <w:rPr>
          <w:lang w:val="lt-LT"/>
        </w:rPr>
        <w:t>. Konkurs</w:t>
      </w:r>
      <w:r w:rsidR="00D96E44">
        <w:rPr>
          <w:lang w:val="lt-LT"/>
        </w:rPr>
        <w:t xml:space="preserve">ui pateikti </w:t>
      </w:r>
      <w:r w:rsidR="003117D1" w:rsidRPr="00273280">
        <w:rPr>
          <w:lang w:val="lt-LT"/>
        </w:rPr>
        <w:t>dokumentai (su prieda</w:t>
      </w:r>
      <w:r w:rsidR="0056495F" w:rsidRPr="00273280">
        <w:rPr>
          <w:lang w:val="lt-LT"/>
        </w:rPr>
        <w:t>i</w:t>
      </w:r>
      <w:r w:rsidR="003117D1" w:rsidRPr="00273280">
        <w:rPr>
          <w:lang w:val="lt-LT"/>
        </w:rPr>
        <w:t xml:space="preserve">s) </w:t>
      </w:r>
      <w:r w:rsidRPr="00273280">
        <w:rPr>
          <w:lang w:val="lt-LT"/>
        </w:rPr>
        <w:t>turi būti</w:t>
      </w:r>
      <w:r w:rsidR="003117D1" w:rsidRPr="00273280">
        <w:rPr>
          <w:lang w:val="lt-LT"/>
        </w:rPr>
        <w:t xml:space="preserve"> </w:t>
      </w:r>
      <w:r w:rsidR="00E200D5" w:rsidRPr="00273280">
        <w:rPr>
          <w:lang w:val="lt-LT"/>
        </w:rPr>
        <w:t>susiūti, sunumeruoti</w:t>
      </w:r>
      <w:r w:rsidR="00095EB9">
        <w:rPr>
          <w:lang w:val="lt-LT"/>
        </w:rPr>
        <w:t>,</w:t>
      </w:r>
      <w:r w:rsidR="00E200D5" w:rsidRPr="00273280">
        <w:rPr>
          <w:lang w:val="lt-LT"/>
        </w:rPr>
        <w:t xml:space="preserve"> </w:t>
      </w:r>
      <w:r w:rsidR="003117D1" w:rsidRPr="00273280">
        <w:rPr>
          <w:lang w:val="lt-LT"/>
        </w:rPr>
        <w:t>pasirašyti juridinio asmens vadovo ir patvirtinti antspaudu, kai pareiga turėti antspaudą nustatyta įmonės steigimo dokumentuose arba įstatymuose. Konkursiniame pasiūlyme esančių dokumentų (su prieda</w:t>
      </w:r>
      <w:r w:rsidR="00A16C67" w:rsidRPr="00273280">
        <w:rPr>
          <w:lang w:val="lt-LT"/>
        </w:rPr>
        <w:t>i</w:t>
      </w:r>
      <w:r w:rsidR="003117D1" w:rsidRPr="00273280">
        <w:rPr>
          <w:lang w:val="lt-LT"/>
        </w:rPr>
        <w:t>s) kopijos turi būti patvirtintos teisės aktų nu</w:t>
      </w:r>
      <w:r w:rsidR="00DC0A31" w:rsidRPr="00273280">
        <w:rPr>
          <w:lang w:val="lt-LT"/>
        </w:rPr>
        <w:t>statyta</w:t>
      </w:r>
      <w:r w:rsidR="003117D1" w:rsidRPr="00273280">
        <w:rPr>
          <w:lang w:val="lt-LT"/>
        </w:rPr>
        <w:t xml:space="preserve"> tvarka. Išimtis taikoma konkursinio pasiūlymo galiojimo užtikrinimo garantijai, kurios pridedamas ir originalas, ir teisės aktų nustatyta tvarka patvirtinta kopija</w:t>
      </w:r>
      <w:r w:rsidR="001E35E2">
        <w:rPr>
          <w:lang w:val="lt-LT"/>
        </w:rPr>
        <w:t xml:space="preserve"> (jeigu ji bus pateikiama)</w:t>
      </w:r>
      <w:r w:rsidR="003117D1" w:rsidRPr="00273280">
        <w:rPr>
          <w:lang w:val="lt-LT"/>
        </w:rPr>
        <w:t>.</w:t>
      </w:r>
    </w:p>
    <w:p w14:paraId="2B1127CA" w14:textId="77777777" w:rsidR="00A35A5A" w:rsidRPr="00273280" w:rsidRDefault="00A35A5A" w:rsidP="00A35A5A">
      <w:pPr>
        <w:ind w:firstLine="720"/>
        <w:jc w:val="both"/>
        <w:rPr>
          <w:color w:val="000000"/>
        </w:rPr>
      </w:pPr>
      <w:r w:rsidRPr="00273280">
        <w:rPr>
          <w:color w:val="000000"/>
        </w:rPr>
        <w:t>1</w:t>
      </w:r>
      <w:r w:rsidR="00032475" w:rsidRPr="00273280">
        <w:rPr>
          <w:color w:val="000000"/>
        </w:rPr>
        <w:t>5</w:t>
      </w:r>
      <w:r w:rsidRPr="00273280">
        <w:rPr>
          <w:color w:val="000000"/>
        </w:rPr>
        <w:t>. Voke valstybine kalba turi būti pateikti šie dokumentai:</w:t>
      </w:r>
    </w:p>
    <w:p w14:paraId="4C302AD4" w14:textId="77777777" w:rsidR="00FB1E91" w:rsidRPr="00273280" w:rsidRDefault="00FB1E91" w:rsidP="00FB1E91">
      <w:pPr>
        <w:pStyle w:val="Pagrindinistekstas"/>
        <w:spacing w:line="240" w:lineRule="auto"/>
        <w:ind w:firstLine="720"/>
      </w:pPr>
      <w:r w:rsidRPr="00273280">
        <w:t>15.1. laisvos formos paraiška, kurioje nurodomas konkurso dalyvio</w:t>
      </w:r>
      <w:r w:rsidR="009709F8">
        <w:t xml:space="preserve"> </w:t>
      </w:r>
      <w:r w:rsidRPr="00273280">
        <w:t xml:space="preserve">pavadinimas, </w:t>
      </w:r>
      <w:r w:rsidR="00B849A3">
        <w:t xml:space="preserve">įmonės </w:t>
      </w:r>
      <w:r w:rsidRPr="00273280">
        <w:t xml:space="preserve">kodas, buveinės adresas, </w:t>
      </w:r>
      <w:r w:rsidR="002A3D4E" w:rsidRPr="00273280">
        <w:t>telefon</w:t>
      </w:r>
      <w:r w:rsidR="00092A8A">
        <w:t>as,</w:t>
      </w:r>
      <w:r w:rsidR="002A3D4E" w:rsidRPr="00273280">
        <w:t xml:space="preserve"> el. pašto adresas</w:t>
      </w:r>
      <w:r w:rsidR="00092A8A">
        <w:t>,</w:t>
      </w:r>
      <w:r w:rsidR="002A3D4E" w:rsidRPr="00273280">
        <w:t xml:space="preserve"> išsamus </w:t>
      </w:r>
      <w:r w:rsidR="00797435" w:rsidRPr="00273280">
        <w:t>įmonės</w:t>
      </w:r>
      <w:r w:rsidR="009E4BC5">
        <w:t xml:space="preserve"> </w:t>
      </w:r>
      <w:r w:rsidR="002A3D4E" w:rsidRPr="00273280">
        <w:t>veiklos aprašymas</w:t>
      </w:r>
      <w:r w:rsidR="00092A8A">
        <w:t xml:space="preserve"> ir</w:t>
      </w:r>
      <w:r w:rsidR="002A3D4E" w:rsidRPr="00273280">
        <w:t xml:space="preserve"> </w:t>
      </w:r>
      <w:r w:rsidRPr="00273280">
        <w:t>pageidavimas organizuoti mugę;</w:t>
      </w:r>
    </w:p>
    <w:p w14:paraId="6EE7D490" w14:textId="44D2F999" w:rsidR="000D71A2" w:rsidRPr="00273280" w:rsidRDefault="000D71A2" w:rsidP="00A35A5A">
      <w:pPr>
        <w:ind w:firstLine="720"/>
        <w:jc w:val="both"/>
        <w:rPr>
          <w:color w:val="000000"/>
        </w:rPr>
      </w:pPr>
      <w:r w:rsidRPr="00273280">
        <w:rPr>
          <w:color w:val="000000"/>
        </w:rPr>
        <w:t>15.</w:t>
      </w:r>
      <w:r w:rsidR="00FB1E91" w:rsidRPr="00273280">
        <w:rPr>
          <w:color w:val="000000"/>
        </w:rPr>
        <w:t>2</w:t>
      </w:r>
      <w:r w:rsidRPr="00273280">
        <w:rPr>
          <w:color w:val="000000"/>
        </w:rPr>
        <w:t>. juridinio</w:t>
      </w:r>
      <w:r w:rsidR="009709F8">
        <w:rPr>
          <w:color w:val="000000"/>
        </w:rPr>
        <w:t xml:space="preserve"> </w:t>
      </w:r>
      <w:r w:rsidRPr="00273280">
        <w:rPr>
          <w:color w:val="000000"/>
        </w:rPr>
        <w:t>asmens</w:t>
      </w:r>
      <w:r w:rsidR="009709F8">
        <w:rPr>
          <w:color w:val="000000"/>
        </w:rPr>
        <w:t xml:space="preserve"> </w:t>
      </w:r>
      <w:r w:rsidRPr="00273280">
        <w:rPr>
          <w:color w:val="000000"/>
        </w:rPr>
        <w:t>vadovo</w:t>
      </w:r>
      <w:r w:rsidR="009709F8">
        <w:rPr>
          <w:color w:val="000000"/>
        </w:rPr>
        <w:t xml:space="preserve"> </w:t>
      </w:r>
      <w:r w:rsidRPr="00273280">
        <w:rPr>
          <w:color w:val="000000"/>
        </w:rPr>
        <w:t>pasirašyta</w:t>
      </w:r>
      <w:r w:rsidR="00B849A3">
        <w:rPr>
          <w:color w:val="000000"/>
        </w:rPr>
        <w:t>s</w:t>
      </w:r>
      <w:r w:rsidRPr="00273280">
        <w:rPr>
          <w:color w:val="000000"/>
        </w:rPr>
        <w:t xml:space="preserve"> nustatytos formos konkursinis pasiūlymas</w:t>
      </w:r>
      <w:r w:rsidR="00D96E44">
        <w:rPr>
          <w:color w:val="000000"/>
        </w:rPr>
        <w:t xml:space="preserve"> dėl Kaziuko mugės organizavimo (l priedas)</w:t>
      </w:r>
      <w:r w:rsidRPr="00273280">
        <w:rPr>
          <w:color w:val="000000"/>
        </w:rPr>
        <w:t xml:space="preserve"> su išsamia informacija apie mugės organizavim</w:t>
      </w:r>
      <w:r w:rsidR="007E5DD7" w:rsidRPr="00273280">
        <w:rPr>
          <w:color w:val="000000"/>
        </w:rPr>
        <w:t>ą</w:t>
      </w:r>
      <w:r w:rsidR="009F509E" w:rsidRPr="00273280">
        <w:rPr>
          <w:color w:val="000000"/>
        </w:rPr>
        <w:t xml:space="preserve">. Kartu su nustatytos formos </w:t>
      </w:r>
      <w:r w:rsidR="00006116">
        <w:rPr>
          <w:color w:val="000000"/>
        </w:rPr>
        <w:t>konkursiniu pasiūlymu</w:t>
      </w:r>
      <w:r w:rsidR="009F509E" w:rsidRPr="00273280">
        <w:rPr>
          <w:color w:val="000000"/>
        </w:rPr>
        <w:t xml:space="preserve"> pateikiama mugės prekybos</w:t>
      </w:r>
      <w:r w:rsidR="001B314E">
        <w:rPr>
          <w:color w:val="000000"/>
        </w:rPr>
        <w:t xml:space="preserve"> ir kultūrinės </w:t>
      </w:r>
      <w:r w:rsidR="00006116">
        <w:rPr>
          <w:color w:val="000000"/>
        </w:rPr>
        <w:t>programos</w:t>
      </w:r>
      <w:r w:rsidR="001B314E">
        <w:rPr>
          <w:color w:val="000000"/>
        </w:rPr>
        <w:t xml:space="preserve"> </w:t>
      </w:r>
      <w:r w:rsidR="009F509E" w:rsidRPr="00273280">
        <w:rPr>
          <w:color w:val="000000"/>
        </w:rPr>
        <w:t xml:space="preserve">organizavimo </w:t>
      </w:r>
      <w:r w:rsidR="005100ED" w:rsidRPr="00273280">
        <w:rPr>
          <w:color w:val="000000"/>
        </w:rPr>
        <w:t>aprašymas</w:t>
      </w:r>
      <w:r w:rsidR="007E5DD7" w:rsidRPr="00273280">
        <w:rPr>
          <w:color w:val="000000"/>
        </w:rPr>
        <w:t>;</w:t>
      </w:r>
      <w:r w:rsidRPr="00273280">
        <w:rPr>
          <w:color w:val="000000"/>
        </w:rPr>
        <w:t xml:space="preserve"> </w:t>
      </w:r>
    </w:p>
    <w:p w14:paraId="4ED29870" w14:textId="77777777" w:rsidR="00A35A5A" w:rsidRPr="00273280" w:rsidRDefault="00A35A5A" w:rsidP="00A35A5A">
      <w:pPr>
        <w:ind w:firstLine="720"/>
        <w:jc w:val="both"/>
        <w:rPr>
          <w:color w:val="000000"/>
        </w:rPr>
      </w:pPr>
      <w:r w:rsidRPr="00273280">
        <w:rPr>
          <w:color w:val="000000"/>
        </w:rPr>
        <w:t>1</w:t>
      </w:r>
      <w:r w:rsidR="00032475" w:rsidRPr="00273280">
        <w:rPr>
          <w:color w:val="000000"/>
        </w:rPr>
        <w:t>5</w:t>
      </w:r>
      <w:r w:rsidRPr="00273280">
        <w:rPr>
          <w:color w:val="000000"/>
        </w:rPr>
        <w:t>.</w:t>
      </w:r>
      <w:r w:rsidR="007E5DD7" w:rsidRPr="00273280">
        <w:rPr>
          <w:color w:val="000000"/>
        </w:rPr>
        <w:t>3</w:t>
      </w:r>
      <w:r w:rsidRPr="00273280">
        <w:rPr>
          <w:color w:val="000000"/>
        </w:rPr>
        <w:t xml:space="preserve">. </w:t>
      </w:r>
      <w:r w:rsidR="009370FF" w:rsidRPr="00273280">
        <w:rPr>
          <w:color w:val="000000"/>
        </w:rPr>
        <w:t>išrašas iš valstybės įmonės Registrų centro Juridinių asmenų registro</w:t>
      </w:r>
      <w:r w:rsidRPr="00273280">
        <w:rPr>
          <w:color w:val="000000"/>
        </w:rPr>
        <w:t>;</w:t>
      </w:r>
    </w:p>
    <w:p w14:paraId="002EF1E9" w14:textId="77777777" w:rsidR="000D71A2" w:rsidRDefault="000D71A2" w:rsidP="000D71A2">
      <w:pPr>
        <w:pStyle w:val="Pagrindiniotekstotrauka"/>
        <w:ind w:left="0" w:firstLine="720"/>
        <w:jc w:val="both"/>
        <w:rPr>
          <w:lang w:val="lt-LT"/>
        </w:rPr>
      </w:pPr>
      <w:r w:rsidRPr="00273280">
        <w:rPr>
          <w:lang w:val="lt-LT"/>
        </w:rPr>
        <w:t>15.</w:t>
      </w:r>
      <w:r w:rsidR="007E5DD7" w:rsidRPr="00273280">
        <w:rPr>
          <w:lang w:val="lt-LT"/>
        </w:rPr>
        <w:t>4</w:t>
      </w:r>
      <w:r w:rsidRPr="00273280">
        <w:rPr>
          <w:lang w:val="lt-LT"/>
        </w:rPr>
        <w:t xml:space="preserve">. mokėjimo pavedimas, patvirtinantis 1000 (vieno tūkstančio) Eur užstato (depozito) pervedimą į </w:t>
      </w:r>
      <w:r w:rsidR="009365E5" w:rsidRPr="00273280">
        <w:rPr>
          <w:lang w:val="lt-LT"/>
        </w:rPr>
        <w:t>S</w:t>
      </w:r>
      <w:r w:rsidRPr="00273280">
        <w:rPr>
          <w:lang w:val="lt-LT"/>
        </w:rPr>
        <w:t>avivaldybės administracijos (kodas</w:t>
      </w:r>
      <w:r w:rsidR="00FB657F" w:rsidRPr="00273280">
        <w:rPr>
          <w:lang w:val="lt-LT"/>
        </w:rPr>
        <w:t xml:space="preserve"> </w:t>
      </w:r>
      <w:r w:rsidRPr="00273280">
        <w:rPr>
          <w:lang w:val="lt-LT"/>
        </w:rPr>
        <w:t xml:space="preserve">188710061) sąskaitą </w:t>
      </w:r>
      <w:r w:rsidR="00092A8A">
        <w:rPr>
          <w:lang w:val="lt-LT"/>
        </w:rPr>
        <w:t xml:space="preserve">Nr. </w:t>
      </w:r>
      <w:r w:rsidRPr="00273280">
        <w:rPr>
          <w:lang w:val="lt-LT"/>
        </w:rPr>
        <w:t xml:space="preserve">LT64 4010 0510 0360 9875, esančią </w:t>
      </w:r>
      <w:r w:rsidR="00092A8A">
        <w:rPr>
          <w:lang w:val="lt-LT"/>
        </w:rPr>
        <w:t xml:space="preserve">akcinėje bendrovėje </w:t>
      </w:r>
      <w:r w:rsidR="001B314E">
        <w:rPr>
          <w:lang w:val="lt-LT"/>
        </w:rPr>
        <w:t>Luminor</w:t>
      </w:r>
      <w:r w:rsidRPr="00273280">
        <w:rPr>
          <w:lang w:val="lt-LT"/>
        </w:rPr>
        <w:t xml:space="preserve"> </w:t>
      </w:r>
      <w:r w:rsidR="00092A8A">
        <w:rPr>
          <w:lang w:val="lt-LT"/>
        </w:rPr>
        <w:t>B</w:t>
      </w:r>
      <w:r w:rsidRPr="00273280">
        <w:rPr>
          <w:lang w:val="lt-LT"/>
        </w:rPr>
        <w:t>ank (kodas 40100), arba Lietuvos įregistruotos ir veikiančios kredito įstaigos išduota 1000 (vieno tūkstančio) Eur dydžio garantija (</w:t>
      </w:r>
      <w:r w:rsidR="007E5DD7" w:rsidRPr="00273280">
        <w:rPr>
          <w:lang w:val="lt-LT"/>
        </w:rPr>
        <w:t xml:space="preserve">2 </w:t>
      </w:r>
      <w:r w:rsidRPr="00273280">
        <w:rPr>
          <w:lang w:val="lt-LT"/>
        </w:rPr>
        <w:t>priedas) konkursinio pasiūlymo galiojimui užtikrinti</w:t>
      </w:r>
      <w:r w:rsidR="004F5BDB">
        <w:rPr>
          <w:lang w:val="lt-LT"/>
        </w:rPr>
        <w:t>;</w:t>
      </w:r>
    </w:p>
    <w:p w14:paraId="2403165E" w14:textId="77777777" w:rsidR="009709F8" w:rsidRPr="00273280" w:rsidRDefault="009709F8" w:rsidP="000D71A2">
      <w:pPr>
        <w:pStyle w:val="Pagrindiniotekstotrauka"/>
        <w:ind w:left="0" w:firstLine="720"/>
        <w:jc w:val="both"/>
        <w:rPr>
          <w:lang w:val="lt-LT"/>
        </w:rPr>
      </w:pPr>
      <w:r>
        <w:rPr>
          <w:lang w:val="lt-LT"/>
        </w:rPr>
        <w:t xml:space="preserve">15.5. jungtinės veiklos sutartį (jei </w:t>
      </w:r>
      <w:r w:rsidR="004F5BDB">
        <w:rPr>
          <w:lang w:val="lt-LT"/>
        </w:rPr>
        <w:t xml:space="preserve">konkursinį pasiūlymą </w:t>
      </w:r>
      <w:r>
        <w:rPr>
          <w:lang w:val="lt-LT"/>
        </w:rPr>
        <w:t>pateikia keli juridiniai asmenys), kuri</w:t>
      </w:r>
      <w:r w:rsidR="004F5BDB">
        <w:rPr>
          <w:lang w:val="lt-LT"/>
        </w:rPr>
        <w:t>ame</w:t>
      </w:r>
      <w:r>
        <w:rPr>
          <w:lang w:val="lt-LT"/>
        </w:rPr>
        <w:t xml:space="preserve"> nurod</w:t>
      </w:r>
      <w:r w:rsidR="00092A8A">
        <w:rPr>
          <w:lang w:val="lt-LT"/>
        </w:rPr>
        <w:t>omi</w:t>
      </w:r>
      <w:r>
        <w:rPr>
          <w:lang w:val="lt-LT"/>
        </w:rPr>
        <w:t xml:space="preserve"> kiekvieno juridinio asmens</w:t>
      </w:r>
      <w:r w:rsidR="007850BD">
        <w:rPr>
          <w:lang w:val="lt-LT"/>
        </w:rPr>
        <w:t xml:space="preserve"> numatomi įsipareigojimai (darbai) organizuojant mugę.</w:t>
      </w:r>
    </w:p>
    <w:p w14:paraId="257DD9C3" w14:textId="59CD4525" w:rsidR="00A35A5A" w:rsidRDefault="00A35A5A" w:rsidP="00A35A5A">
      <w:pPr>
        <w:pStyle w:val="Pagrindiniotekstotrauka"/>
        <w:ind w:left="0" w:firstLine="720"/>
        <w:jc w:val="both"/>
        <w:rPr>
          <w:lang w:val="lt-LT"/>
        </w:rPr>
      </w:pPr>
      <w:r w:rsidRPr="00273280">
        <w:rPr>
          <w:lang w:val="lt-LT"/>
        </w:rPr>
        <w:t>1</w:t>
      </w:r>
      <w:r w:rsidR="000F0605" w:rsidRPr="00273280">
        <w:rPr>
          <w:lang w:val="lt-LT"/>
        </w:rPr>
        <w:t>6</w:t>
      </w:r>
      <w:r w:rsidRPr="00273280">
        <w:rPr>
          <w:lang w:val="lt-LT"/>
        </w:rPr>
        <w:t>. Neįvykdžius nors vieno 1</w:t>
      </w:r>
      <w:r w:rsidR="000F0605" w:rsidRPr="00273280">
        <w:rPr>
          <w:lang w:val="lt-LT"/>
        </w:rPr>
        <w:t>5</w:t>
      </w:r>
      <w:r w:rsidRPr="00273280">
        <w:rPr>
          <w:lang w:val="lt-LT"/>
        </w:rPr>
        <w:t xml:space="preserve"> punkto reikalavimo arba pateikus klaidingą informaciją, </w:t>
      </w:r>
      <w:r w:rsidR="00A450ED">
        <w:rPr>
          <w:lang w:val="lt-LT"/>
        </w:rPr>
        <w:t>konkursinis pasiūlymas</w:t>
      </w:r>
      <w:r w:rsidRPr="00273280">
        <w:rPr>
          <w:lang w:val="lt-LT"/>
        </w:rPr>
        <w:t xml:space="preserve"> nebus nagrinėjama</w:t>
      </w:r>
      <w:r w:rsidR="00A450ED">
        <w:rPr>
          <w:lang w:val="lt-LT"/>
        </w:rPr>
        <w:t>s</w:t>
      </w:r>
      <w:r w:rsidRPr="00273280">
        <w:rPr>
          <w:lang w:val="lt-LT"/>
        </w:rPr>
        <w:t>.</w:t>
      </w:r>
    </w:p>
    <w:p w14:paraId="6817C5E2" w14:textId="05C92547" w:rsidR="004F5BDB" w:rsidRPr="00273280" w:rsidRDefault="004F5BDB" w:rsidP="00A35A5A">
      <w:pPr>
        <w:pStyle w:val="Pagrindiniotekstotrauka"/>
        <w:ind w:left="0" w:firstLine="720"/>
        <w:jc w:val="both"/>
        <w:rPr>
          <w:lang w:val="lt-LT"/>
        </w:rPr>
      </w:pPr>
      <w:r>
        <w:rPr>
          <w:lang w:val="lt-LT"/>
        </w:rPr>
        <w:t xml:space="preserve">17. </w:t>
      </w:r>
      <w:r w:rsidRPr="00273280">
        <w:rPr>
          <w:lang w:val="lt-LT"/>
        </w:rPr>
        <w:t xml:space="preserve">Užstatas (depozitas) arba kredito įstaigos garantija konkurso dalyviams, nelaimėjusiems konkurso, </w:t>
      </w:r>
      <w:r w:rsidR="00092A8A" w:rsidRPr="00092A8A">
        <w:rPr>
          <w:lang w:val="lt-LT"/>
        </w:rPr>
        <w:t xml:space="preserve">grąžinami </w:t>
      </w:r>
      <w:r w:rsidRPr="00273280">
        <w:rPr>
          <w:lang w:val="lt-LT"/>
        </w:rPr>
        <w:t>per 35 kalendorines dienas nuo vokų su konkursiniais pasiūlymais atplėšimo</w:t>
      </w:r>
      <w:r w:rsidR="00092A8A">
        <w:rPr>
          <w:lang w:val="lt-LT"/>
        </w:rPr>
        <w:t xml:space="preserve"> dienos</w:t>
      </w:r>
      <w:r w:rsidRPr="00273280">
        <w:rPr>
          <w:lang w:val="lt-LT"/>
        </w:rPr>
        <w:t>, o konkurso laimėtojui per 5 kalendorines dienas nuo sutarties pasirašymo</w:t>
      </w:r>
      <w:r w:rsidR="00092A8A">
        <w:rPr>
          <w:lang w:val="lt-LT"/>
        </w:rPr>
        <w:t xml:space="preserve"> dienos</w:t>
      </w:r>
      <w:r w:rsidRPr="00273280">
        <w:rPr>
          <w:lang w:val="lt-LT"/>
        </w:rPr>
        <w:t>, išskyrus 3</w:t>
      </w:r>
      <w:r w:rsidR="005919DF">
        <w:rPr>
          <w:lang w:val="lt-LT"/>
        </w:rPr>
        <w:t>3</w:t>
      </w:r>
      <w:r w:rsidRPr="00273280">
        <w:rPr>
          <w:lang w:val="lt-LT"/>
        </w:rPr>
        <w:t xml:space="preserve"> punkte nurodytus atvejus</w:t>
      </w:r>
      <w:r>
        <w:rPr>
          <w:lang w:val="lt-LT"/>
        </w:rPr>
        <w:t>.</w:t>
      </w:r>
    </w:p>
    <w:p w14:paraId="730F6A35" w14:textId="16254087" w:rsidR="00A35A5A" w:rsidRPr="00273280" w:rsidRDefault="00A35A5A" w:rsidP="00A35A5A">
      <w:pPr>
        <w:ind w:firstLine="720"/>
        <w:jc w:val="both"/>
        <w:rPr>
          <w:color w:val="000000"/>
        </w:rPr>
      </w:pPr>
      <w:r w:rsidRPr="00273280">
        <w:rPr>
          <w:color w:val="000000"/>
        </w:rPr>
        <w:t>1</w:t>
      </w:r>
      <w:r w:rsidR="004F5BDB">
        <w:rPr>
          <w:color w:val="000000"/>
        </w:rPr>
        <w:t>8</w:t>
      </w:r>
      <w:r w:rsidRPr="00273280">
        <w:rPr>
          <w:color w:val="000000"/>
        </w:rPr>
        <w:t>. Konkursui pateikt</w:t>
      </w:r>
      <w:r w:rsidR="00A94641">
        <w:rPr>
          <w:color w:val="000000"/>
        </w:rPr>
        <w:t>i</w:t>
      </w:r>
      <w:r w:rsidRPr="00273280">
        <w:rPr>
          <w:color w:val="000000"/>
        </w:rPr>
        <w:t xml:space="preserve"> </w:t>
      </w:r>
      <w:r w:rsidR="00A94641">
        <w:rPr>
          <w:color w:val="000000"/>
        </w:rPr>
        <w:t>dokumentai konkurso</w:t>
      </w:r>
      <w:r w:rsidRPr="00273280">
        <w:rPr>
          <w:color w:val="000000"/>
        </w:rPr>
        <w:t xml:space="preserve"> dalyviui negrąžinam</w:t>
      </w:r>
      <w:r w:rsidR="003708C1">
        <w:rPr>
          <w:color w:val="000000"/>
        </w:rPr>
        <w:t>i</w:t>
      </w:r>
      <w:r w:rsidRPr="00273280">
        <w:rPr>
          <w:color w:val="000000"/>
        </w:rPr>
        <w:t>.</w:t>
      </w:r>
      <w:r w:rsidR="00AF5002" w:rsidRPr="00273280">
        <w:rPr>
          <w:color w:val="000000"/>
        </w:rPr>
        <w:t xml:space="preserve"> Jeigu </w:t>
      </w:r>
      <w:r w:rsidR="003708C1">
        <w:rPr>
          <w:color w:val="000000"/>
        </w:rPr>
        <w:t>vokas su konkursui teikiamais dokumentais gaunamas pavėluotai, jis neregistruojamas ir tuo atveju, jeigu yra teikiamas tiesiogiai, iš karto grąžinamas jį teikiančiam asmeniui neatplėštas. Tuo atveju, jeigu vokas su konkursui teikiamais dokumentais siunčiamas paštu, siuntėjas turi teisę jį atsiimti per 1 mėnesį nuo galutinio konkursinių pasiūlymų pateikimo termino pabaigos. Siuntėjui neatsiėmus voko, jis naikinamas neatplėštas teisės aktų nustatytais terminais ir tvarka.</w:t>
      </w:r>
    </w:p>
    <w:p w14:paraId="316A5DCE" w14:textId="77777777" w:rsidR="00A35A5A" w:rsidRPr="00273280" w:rsidRDefault="00A35A5A" w:rsidP="003F42EE">
      <w:pPr>
        <w:ind w:firstLine="720"/>
        <w:jc w:val="both"/>
        <w:rPr>
          <w:color w:val="000000"/>
        </w:rPr>
      </w:pPr>
      <w:r w:rsidRPr="00273280">
        <w:rPr>
          <w:color w:val="000000"/>
        </w:rPr>
        <w:t>1</w:t>
      </w:r>
      <w:r w:rsidR="00BD67D1">
        <w:rPr>
          <w:color w:val="000000"/>
        </w:rPr>
        <w:t>9</w:t>
      </w:r>
      <w:r w:rsidRPr="00273280">
        <w:rPr>
          <w:color w:val="000000"/>
        </w:rPr>
        <w:t>. Konkursui pateikta medžiaga registruojama Interesantų aptarnavimo skyriuje ir ant pateikto voko užrašomas registravimo numeris i</w:t>
      </w:r>
      <w:r w:rsidR="007B645A" w:rsidRPr="00273280">
        <w:rPr>
          <w:color w:val="000000"/>
        </w:rPr>
        <w:t>r</w:t>
      </w:r>
      <w:r w:rsidRPr="00273280">
        <w:rPr>
          <w:color w:val="000000"/>
        </w:rPr>
        <w:t xml:space="preserve"> tikslus priėmimo laikas.</w:t>
      </w:r>
    </w:p>
    <w:p w14:paraId="589D66B3" w14:textId="086C7AF3" w:rsidR="00A35A5A" w:rsidRPr="001A6B7B" w:rsidRDefault="00BD67D1" w:rsidP="001A6B7B">
      <w:pPr>
        <w:ind w:firstLine="720"/>
        <w:jc w:val="both"/>
      </w:pPr>
      <w:r>
        <w:rPr>
          <w:color w:val="000000"/>
        </w:rPr>
        <w:t>20</w:t>
      </w:r>
      <w:r w:rsidR="00A35A5A" w:rsidRPr="00273280">
        <w:rPr>
          <w:color w:val="000000"/>
        </w:rPr>
        <w:t xml:space="preserve">. Pasibaigus </w:t>
      </w:r>
      <w:r w:rsidR="009D643B">
        <w:rPr>
          <w:color w:val="000000"/>
        </w:rPr>
        <w:t>konkursini</w:t>
      </w:r>
      <w:r w:rsidR="00095EB9">
        <w:rPr>
          <w:color w:val="000000"/>
        </w:rPr>
        <w:t>ų</w:t>
      </w:r>
      <w:r w:rsidR="009D643B">
        <w:rPr>
          <w:color w:val="000000"/>
        </w:rPr>
        <w:t xml:space="preserve"> pasiūlym</w:t>
      </w:r>
      <w:r w:rsidR="00095EB9">
        <w:rPr>
          <w:color w:val="000000"/>
        </w:rPr>
        <w:t>ų</w:t>
      </w:r>
      <w:r w:rsidR="00A35A5A" w:rsidRPr="00273280">
        <w:rPr>
          <w:color w:val="000000"/>
        </w:rPr>
        <w:t xml:space="preserve"> ir kitų dokumentų dalyvauti konkurse pateikimo terminui, </w:t>
      </w:r>
      <w:r w:rsidR="00EF2D9C" w:rsidRPr="00273280">
        <w:rPr>
          <w:color w:val="000000"/>
        </w:rPr>
        <w:t>Komisija</w:t>
      </w:r>
      <w:r w:rsidR="00875E71" w:rsidRPr="00273280">
        <w:rPr>
          <w:color w:val="000000"/>
        </w:rPr>
        <w:t xml:space="preserve"> </w:t>
      </w:r>
      <w:r w:rsidR="0052493F" w:rsidRPr="00273280">
        <w:rPr>
          <w:color w:val="000000"/>
        </w:rPr>
        <w:t xml:space="preserve">tą pačią dieną </w:t>
      </w:r>
      <w:r w:rsidR="00A35A5A" w:rsidRPr="00273280">
        <w:rPr>
          <w:color w:val="000000"/>
        </w:rPr>
        <w:t>atvirame posėdyje atplėšia vokus ir patikrina visus pateiktus konkurso dalyvių dokumentus.</w:t>
      </w:r>
      <w:r w:rsidR="005F3525">
        <w:rPr>
          <w:color w:val="000000"/>
        </w:rPr>
        <w:t xml:space="preserve"> </w:t>
      </w:r>
      <w:r w:rsidR="00BF24FA" w:rsidRPr="001A6B7B">
        <w:t>Komisija</w:t>
      </w:r>
      <w:r w:rsidR="008315A6" w:rsidRPr="001A6B7B">
        <w:t xml:space="preserve"> </w:t>
      </w:r>
      <w:r w:rsidR="00BD528A" w:rsidRPr="001A6B7B">
        <w:t>per 3 darbo dienas</w:t>
      </w:r>
      <w:r w:rsidR="00A35A5A" w:rsidRPr="001A6B7B">
        <w:t xml:space="preserve"> surašo konkurso dalyvių dokumentų inventorizavimo protokolą, kuriame nurodo pateiktų dokumentų pavadinimus ir lapų skaičių. Protokolą pasirašo visi dalyvaujantys </w:t>
      </w:r>
      <w:r w:rsidR="007C753C" w:rsidRPr="001A6B7B">
        <w:t>Komisijos</w:t>
      </w:r>
      <w:r w:rsidR="001777F2" w:rsidRPr="001A6B7B">
        <w:t xml:space="preserve"> </w:t>
      </w:r>
      <w:r w:rsidR="00A35A5A" w:rsidRPr="001A6B7B">
        <w:t xml:space="preserve">nariai. </w:t>
      </w:r>
      <w:r w:rsidR="00BF24FA" w:rsidRPr="001A6B7B">
        <w:t xml:space="preserve">Komisija </w:t>
      </w:r>
      <w:r w:rsidR="00A35A5A" w:rsidRPr="001A6B7B">
        <w:t xml:space="preserve">gali paprašyti, kad konkurso dalyviai ar jų įgalioti asmenys raštu išaiškintų savo pateiktus dokumentus, nekeisdami jų esmės. </w:t>
      </w:r>
    </w:p>
    <w:p w14:paraId="2979CA14" w14:textId="77777777" w:rsidR="00A35A5A" w:rsidRPr="00273280" w:rsidRDefault="00A35A5A" w:rsidP="00A35A5A">
      <w:pPr>
        <w:ind w:firstLine="720"/>
        <w:jc w:val="both"/>
        <w:rPr>
          <w:color w:val="000000"/>
        </w:rPr>
      </w:pPr>
      <w:r w:rsidRPr="00273280">
        <w:rPr>
          <w:color w:val="000000"/>
        </w:rPr>
        <w:t>2</w:t>
      </w:r>
      <w:r w:rsidR="000F0605" w:rsidRPr="00273280">
        <w:rPr>
          <w:color w:val="000000"/>
        </w:rPr>
        <w:t>1</w:t>
      </w:r>
      <w:r w:rsidRPr="00273280">
        <w:rPr>
          <w:color w:val="000000"/>
        </w:rPr>
        <w:t xml:space="preserve">. </w:t>
      </w:r>
      <w:r w:rsidR="008727A4">
        <w:rPr>
          <w:color w:val="000000"/>
        </w:rPr>
        <w:t xml:space="preserve">Turto departamento </w:t>
      </w:r>
      <w:r w:rsidR="006F1E48" w:rsidRPr="00273280">
        <w:rPr>
          <w:color w:val="000000"/>
        </w:rPr>
        <w:t>L</w:t>
      </w:r>
      <w:r w:rsidR="001777F2" w:rsidRPr="00273280">
        <w:rPr>
          <w:color w:val="000000"/>
        </w:rPr>
        <w:t xml:space="preserve">icencijavimo ir leidimų skyrius </w:t>
      </w:r>
      <w:r w:rsidRPr="00273280">
        <w:rPr>
          <w:color w:val="000000"/>
        </w:rPr>
        <w:t>privalo saugoti gautus dokumentus konkurso organizavimo laikotarpiu ir 5 metus po jo pabaigos.</w:t>
      </w:r>
    </w:p>
    <w:p w14:paraId="404A2E11" w14:textId="77777777" w:rsidR="00A35A5A" w:rsidRPr="00273280" w:rsidRDefault="00A35A5A" w:rsidP="00A35A5A">
      <w:pPr>
        <w:ind w:firstLine="720"/>
        <w:jc w:val="both"/>
        <w:rPr>
          <w:color w:val="000000"/>
        </w:rPr>
      </w:pPr>
      <w:r w:rsidRPr="00273280">
        <w:rPr>
          <w:color w:val="000000"/>
        </w:rPr>
        <w:lastRenderedPageBreak/>
        <w:t>2</w:t>
      </w:r>
      <w:r w:rsidR="000F0605" w:rsidRPr="00273280">
        <w:rPr>
          <w:color w:val="000000"/>
        </w:rPr>
        <w:t>2</w:t>
      </w:r>
      <w:r w:rsidRPr="00273280">
        <w:rPr>
          <w:color w:val="000000"/>
        </w:rPr>
        <w:t>. Konkurso organizavimo metu gauta informacija yra neskelbiama ir neteikiama tre</w:t>
      </w:r>
      <w:r w:rsidR="000F0605" w:rsidRPr="00273280">
        <w:rPr>
          <w:color w:val="000000"/>
        </w:rPr>
        <w:t>tie</w:t>
      </w:r>
      <w:r w:rsidR="00A44A01" w:rsidRPr="00273280">
        <w:rPr>
          <w:color w:val="000000"/>
        </w:rPr>
        <w:t>siems</w:t>
      </w:r>
      <w:r w:rsidR="000F0605" w:rsidRPr="00273280">
        <w:rPr>
          <w:color w:val="000000"/>
        </w:rPr>
        <w:t xml:space="preserve"> asmenims, išskyrus įstatymų nustatytus atvejus</w:t>
      </w:r>
      <w:r w:rsidRPr="00273280">
        <w:rPr>
          <w:color w:val="000000"/>
        </w:rPr>
        <w:t>.</w:t>
      </w:r>
    </w:p>
    <w:p w14:paraId="78D622FB" w14:textId="77777777" w:rsidR="006F3095" w:rsidRPr="00273280" w:rsidRDefault="006F3095" w:rsidP="00A35A5A">
      <w:pPr>
        <w:ind w:firstLine="720"/>
        <w:jc w:val="both"/>
        <w:rPr>
          <w:color w:val="000000"/>
        </w:rPr>
      </w:pPr>
    </w:p>
    <w:p w14:paraId="4A08EB19" w14:textId="77777777" w:rsidR="00DB22D6" w:rsidRDefault="00DB22D6" w:rsidP="00E021CE">
      <w:pPr>
        <w:jc w:val="center"/>
        <w:rPr>
          <w:b/>
          <w:color w:val="000000"/>
        </w:rPr>
      </w:pPr>
    </w:p>
    <w:p w14:paraId="532FF7EC" w14:textId="77777777" w:rsidR="00A35A5A" w:rsidRPr="00273280" w:rsidRDefault="006F3095" w:rsidP="00E021CE">
      <w:pPr>
        <w:jc w:val="center"/>
        <w:rPr>
          <w:b/>
          <w:color w:val="000000"/>
        </w:rPr>
      </w:pPr>
      <w:r w:rsidRPr="00273280">
        <w:rPr>
          <w:b/>
          <w:color w:val="000000"/>
        </w:rPr>
        <w:t>VI SKYRIUS</w:t>
      </w:r>
    </w:p>
    <w:p w14:paraId="7246EA67" w14:textId="02057456" w:rsidR="00A35A5A" w:rsidRPr="00273280" w:rsidRDefault="00A35A5A" w:rsidP="00A35A5A">
      <w:pPr>
        <w:jc w:val="center"/>
        <w:rPr>
          <w:b/>
          <w:color w:val="000000"/>
        </w:rPr>
      </w:pPr>
      <w:r w:rsidRPr="00273280">
        <w:rPr>
          <w:b/>
          <w:color w:val="000000"/>
        </w:rPr>
        <w:t xml:space="preserve">KONKURSO DALYVIŲ </w:t>
      </w:r>
      <w:r w:rsidR="004A5ECF">
        <w:rPr>
          <w:b/>
          <w:color w:val="000000"/>
        </w:rPr>
        <w:t>KONKURSINIŲ PASIŪLYMŲ</w:t>
      </w:r>
      <w:r w:rsidR="00B86C2D">
        <w:rPr>
          <w:b/>
          <w:color w:val="000000"/>
        </w:rPr>
        <w:t xml:space="preserve"> </w:t>
      </w:r>
      <w:r w:rsidRPr="00273280">
        <w:rPr>
          <w:b/>
          <w:color w:val="000000"/>
        </w:rPr>
        <w:t>IR KITŲ DOKUMENTŲ TIKRINIMAS, VERTINIMAS IR KONKURSO LAIMĖTOJŲ NUSTATYMAS</w:t>
      </w:r>
    </w:p>
    <w:p w14:paraId="259B712C" w14:textId="77777777" w:rsidR="00BB0944" w:rsidRPr="00273280" w:rsidRDefault="00BB0944" w:rsidP="00A35A5A">
      <w:pPr>
        <w:jc w:val="center"/>
        <w:rPr>
          <w:b/>
          <w:color w:val="000000"/>
        </w:rPr>
      </w:pPr>
    </w:p>
    <w:p w14:paraId="57517349" w14:textId="77777777" w:rsidR="00A35A5A" w:rsidRPr="00273280" w:rsidRDefault="00A35A5A" w:rsidP="00A35A5A">
      <w:pPr>
        <w:ind w:firstLine="720"/>
        <w:jc w:val="both"/>
        <w:rPr>
          <w:color w:val="000000"/>
        </w:rPr>
      </w:pPr>
      <w:r w:rsidRPr="00273280">
        <w:rPr>
          <w:color w:val="000000"/>
        </w:rPr>
        <w:t>2</w:t>
      </w:r>
      <w:r w:rsidR="00BD5190" w:rsidRPr="00273280">
        <w:rPr>
          <w:color w:val="000000"/>
        </w:rPr>
        <w:t>3</w:t>
      </w:r>
      <w:r w:rsidRPr="00273280">
        <w:rPr>
          <w:color w:val="000000"/>
        </w:rPr>
        <w:t xml:space="preserve">. </w:t>
      </w:r>
      <w:r w:rsidR="00BF24FA" w:rsidRPr="00273280">
        <w:rPr>
          <w:color w:val="000000"/>
        </w:rPr>
        <w:t>Komisija</w:t>
      </w:r>
      <w:r w:rsidR="001777F2" w:rsidRPr="00273280">
        <w:rPr>
          <w:color w:val="000000"/>
        </w:rPr>
        <w:t xml:space="preserve"> </w:t>
      </w:r>
      <w:r w:rsidRPr="00273280">
        <w:rPr>
          <w:color w:val="000000"/>
        </w:rPr>
        <w:t>turi:</w:t>
      </w:r>
    </w:p>
    <w:p w14:paraId="6AC08A3D" w14:textId="77777777" w:rsidR="00A35A5A" w:rsidRPr="00273280" w:rsidRDefault="00A35A5A" w:rsidP="00A35A5A">
      <w:pPr>
        <w:ind w:firstLine="720"/>
        <w:jc w:val="both"/>
        <w:rPr>
          <w:color w:val="000000"/>
        </w:rPr>
      </w:pPr>
      <w:r w:rsidRPr="00273280">
        <w:rPr>
          <w:color w:val="000000"/>
        </w:rPr>
        <w:t>2</w:t>
      </w:r>
      <w:r w:rsidR="00BD5190" w:rsidRPr="00273280">
        <w:rPr>
          <w:color w:val="000000"/>
        </w:rPr>
        <w:t>3</w:t>
      </w:r>
      <w:r w:rsidRPr="00273280">
        <w:rPr>
          <w:color w:val="000000"/>
        </w:rPr>
        <w:t xml:space="preserve">.1. patikrinti konkurso dalyvių </w:t>
      </w:r>
      <w:r w:rsidR="005F3525">
        <w:rPr>
          <w:color w:val="000000"/>
        </w:rPr>
        <w:t>konkursinius pasiūlymus</w:t>
      </w:r>
      <w:r w:rsidRPr="00273280">
        <w:rPr>
          <w:color w:val="000000"/>
        </w:rPr>
        <w:t xml:space="preserve"> ir parengti </w:t>
      </w:r>
      <w:r w:rsidR="007B645A" w:rsidRPr="00273280">
        <w:rPr>
          <w:color w:val="000000"/>
        </w:rPr>
        <w:t>K</w:t>
      </w:r>
      <w:r w:rsidRPr="00273280">
        <w:rPr>
          <w:color w:val="000000"/>
        </w:rPr>
        <w:t>omisijos posėdžio protokolą. Protokole nurodomi visi dalyviai, o atskirai nurodomi tie dalyviai, kurių pateikti dokumentai neatitinka 1</w:t>
      </w:r>
      <w:r w:rsidR="001369BE" w:rsidRPr="00273280">
        <w:rPr>
          <w:color w:val="000000"/>
        </w:rPr>
        <w:t>5</w:t>
      </w:r>
      <w:r w:rsidRPr="00273280">
        <w:rPr>
          <w:color w:val="000000"/>
        </w:rPr>
        <w:t xml:space="preserve"> punkte numatytų reikalavimų;</w:t>
      </w:r>
    </w:p>
    <w:p w14:paraId="77843460" w14:textId="77777777" w:rsidR="00A35A5A" w:rsidRPr="00273280" w:rsidRDefault="00A35A5A" w:rsidP="00A35A5A">
      <w:pPr>
        <w:pStyle w:val="Pagrindinistekstas"/>
        <w:spacing w:line="240" w:lineRule="auto"/>
        <w:ind w:firstLine="720"/>
      </w:pPr>
      <w:r w:rsidRPr="00273280">
        <w:t>2</w:t>
      </w:r>
      <w:r w:rsidR="00BD5190" w:rsidRPr="00273280">
        <w:t>3</w:t>
      </w:r>
      <w:r w:rsidRPr="00273280">
        <w:t xml:space="preserve">.2. įvertinti konkurso dalyvių </w:t>
      </w:r>
      <w:r w:rsidR="005F3525">
        <w:t>konkursinius pasiūlymus</w:t>
      </w:r>
      <w:r w:rsidRPr="00273280">
        <w:t xml:space="preserve"> ir, remdamasi nustatytais kriterijais, išrinkti konkurso laimėtoj</w:t>
      </w:r>
      <w:r w:rsidR="001369BE" w:rsidRPr="00273280">
        <w:t>ą</w:t>
      </w:r>
      <w:r w:rsidRPr="00273280">
        <w:t xml:space="preserve">. Konkurso rezultatai nurodomi </w:t>
      </w:r>
      <w:r w:rsidR="00EF2D9C" w:rsidRPr="00273280">
        <w:t xml:space="preserve">Komisijos </w:t>
      </w:r>
      <w:r w:rsidRPr="00273280">
        <w:t xml:space="preserve">posėdžio protokole, kurį pasirašo visi </w:t>
      </w:r>
      <w:r w:rsidR="007B645A" w:rsidRPr="00273280">
        <w:t>K</w:t>
      </w:r>
      <w:r w:rsidRPr="00273280">
        <w:t>omisijos nariai.</w:t>
      </w:r>
      <w:r w:rsidRPr="00273280">
        <w:tab/>
      </w:r>
    </w:p>
    <w:p w14:paraId="25DA4E7F" w14:textId="77777777" w:rsidR="00A35A5A" w:rsidRPr="00273280" w:rsidRDefault="00A35A5A" w:rsidP="00A35A5A">
      <w:pPr>
        <w:pStyle w:val="Pagrindinistekstas3"/>
        <w:ind w:firstLine="720"/>
        <w:rPr>
          <w:color w:val="000000"/>
        </w:rPr>
      </w:pPr>
      <w:r w:rsidRPr="00273280">
        <w:rPr>
          <w:color w:val="000000"/>
        </w:rPr>
        <w:t>2</w:t>
      </w:r>
      <w:r w:rsidR="00BD5190" w:rsidRPr="00273280">
        <w:rPr>
          <w:color w:val="000000"/>
        </w:rPr>
        <w:t>4</w:t>
      </w:r>
      <w:r w:rsidRPr="00273280">
        <w:rPr>
          <w:color w:val="000000"/>
        </w:rPr>
        <w:t xml:space="preserve">. </w:t>
      </w:r>
      <w:r w:rsidR="00BF24FA" w:rsidRPr="00273280">
        <w:rPr>
          <w:color w:val="000000"/>
        </w:rPr>
        <w:t xml:space="preserve">Komisijai </w:t>
      </w:r>
      <w:r w:rsidRPr="00273280">
        <w:rPr>
          <w:color w:val="000000"/>
        </w:rPr>
        <w:t xml:space="preserve">nusprendus, kad </w:t>
      </w:r>
      <w:r w:rsidR="007B645A" w:rsidRPr="00273280">
        <w:rPr>
          <w:color w:val="000000"/>
        </w:rPr>
        <w:t>k</w:t>
      </w:r>
      <w:r w:rsidR="001369BE" w:rsidRPr="00273280">
        <w:rPr>
          <w:color w:val="000000"/>
        </w:rPr>
        <w:t>onkurso dalyvio</w:t>
      </w:r>
      <w:r w:rsidRPr="00273280">
        <w:rPr>
          <w:color w:val="000000"/>
        </w:rPr>
        <w:t xml:space="preserve"> pateikta</w:t>
      </w:r>
      <w:r w:rsidR="007C7024" w:rsidRPr="00273280">
        <w:rPr>
          <w:color w:val="000000"/>
        </w:rPr>
        <w:t>s</w:t>
      </w:r>
      <w:r w:rsidRPr="00273280">
        <w:rPr>
          <w:color w:val="000000"/>
        </w:rPr>
        <w:t xml:space="preserve"> mugės prekybos</w:t>
      </w:r>
      <w:r w:rsidR="00481BC8">
        <w:rPr>
          <w:color w:val="000000"/>
        </w:rPr>
        <w:t xml:space="preserve"> ir kultūrinės programos</w:t>
      </w:r>
      <w:r w:rsidR="002443B1" w:rsidRPr="00273280">
        <w:rPr>
          <w:color w:val="000000"/>
        </w:rPr>
        <w:t xml:space="preserve"> </w:t>
      </w:r>
      <w:r w:rsidR="001369BE" w:rsidRPr="00273280">
        <w:rPr>
          <w:color w:val="000000"/>
        </w:rPr>
        <w:t>organizavimo</w:t>
      </w:r>
      <w:r w:rsidRPr="00273280">
        <w:rPr>
          <w:color w:val="000000"/>
        </w:rPr>
        <w:t xml:space="preserve"> aprašymas neatitinka konkurso organizavimo nuostatų, </w:t>
      </w:r>
      <w:r w:rsidR="007B645A" w:rsidRPr="00273280">
        <w:rPr>
          <w:color w:val="000000"/>
        </w:rPr>
        <w:t>k</w:t>
      </w:r>
      <w:r w:rsidR="001369BE" w:rsidRPr="00273280">
        <w:rPr>
          <w:color w:val="000000"/>
        </w:rPr>
        <w:t>onkurso dalyvio</w:t>
      </w:r>
      <w:r w:rsidRPr="00273280">
        <w:rPr>
          <w:color w:val="000000"/>
        </w:rPr>
        <w:t xml:space="preserve"> pasiūlymas nenagrinėjamas.</w:t>
      </w:r>
    </w:p>
    <w:p w14:paraId="43022F49" w14:textId="77777777" w:rsidR="00A35A5A" w:rsidRPr="00273280" w:rsidRDefault="00A35A5A" w:rsidP="00A35A5A">
      <w:pPr>
        <w:ind w:firstLine="720"/>
        <w:jc w:val="both"/>
      </w:pPr>
      <w:r w:rsidRPr="00273280">
        <w:t>2</w:t>
      </w:r>
      <w:r w:rsidR="00BD5190" w:rsidRPr="00273280">
        <w:t>5</w:t>
      </w:r>
      <w:r w:rsidRPr="00273280">
        <w:t>. Konkurso dalyvių vertinimo kriterijai yra šie:</w:t>
      </w:r>
    </w:p>
    <w:p w14:paraId="45DCD27E" w14:textId="264CC85B" w:rsidR="007339E3" w:rsidRPr="00273280" w:rsidRDefault="00A35A5A" w:rsidP="00A35A5A">
      <w:pPr>
        <w:pStyle w:val="Pagrindinistekstas2"/>
        <w:ind w:firstLine="720"/>
        <w:rPr>
          <w:b w:val="0"/>
        </w:rPr>
      </w:pPr>
      <w:r w:rsidRPr="00273280">
        <w:rPr>
          <w:b w:val="0"/>
        </w:rPr>
        <w:t>2</w:t>
      </w:r>
      <w:r w:rsidR="00BD5190" w:rsidRPr="00273280">
        <w:rPr>
          <w:b w:val="0"/>
        </w:rPr>
        <w:t>5</w:t>
      </w:r>
      <w:r w:rsidRPr="00273280">
        <w:rPr>
          <w:b w:val="0"/>
        </w:rPr>
        <w:t xml:space="preserve">.1. </w:t>
      </w:r>
      <w:r w:rsidR="001C0742" w:rsidRPr="00273280">
        <w:rPr>
          <w:b w:val="0"/>
        </w:rPr>
        <w:t xml:space="preserve">kvalifikacija ir </w:t>
      </w:r>
      <w:r w:rsidRPr="00273280">
        <w:rPr>
          <w:b w:val="0"/>
        </w:rPr>
        <w:t>patirtis panašių renginių, mugių organizavimo srityje</w:t>
      </w:r>
      <w:r w:rsidR="00950C19">
        <w:rPr>
          <w:b w:val="0"/>
        </w:rPr>
        <w:t xml:space="preserve"> (informacija apie įmonės patirtį, darbuotojų skaičių bei jų </w:t>
      </w:r>
      <w:r w:rsidR="00FD091E">
        <w:rPr>
          <w:b w:val="0"/>
        </w:rPr>
        <w:t>kvalifikacij</w:t>
      </w:r>
      <w:r w:rsidR="00950C19">
        <w:rPr>
          <w:b w:val="0"/>
        </w:rPr>
        <w:t>ą)</w:t>
      </w:r>
      <w:r w:rsidR="007339E3" w:rsidRPr="00273280">
        <w:rPr>
          <w:b w:val="0"/>
        </w:rPr>
        <w:t xml:space="preserve"> </w:t>
      </w:r>
      <w:r w:rsidRPr="00273280">
        <w:rPr>
          <w:b w:val="0"/>
        </w:rPr>
        <w:t>–</w:t>
      </w:r>
      <w:r w:rsidR="002B1120" w:rsidRPr="00273280">
        <w:rPr>
          <w:b w:val="0"/>
        </w:rPr>
        <w:t xml:space="preserve"> </w:t>
      </w:r>
      <w:r w:rsidR="00EF2D9C" w:rsidRPr="00273280">
        <w:rPr>
          <w:b w:val="0"/>
        </w:rPr>
        <w:t>2</w:t>
      </w:r>
      <w:r w:rsidRPr="00273280">
        <w:rPr>
          <w:b w:val="0"/>
        </w:rPr>
        <w:t>0 proc. vertinimo lyginamo</w:t>
      </w:r>
      <w:r w:rsidR="007B645A" w:rsidRPr="00273280">
        <w:rPr>
          <w:b w:val="0"/>
        </w:rPr>
        <w:t>sios</w:t>
      </w:r>
      <w:r w:rsidRPr="00273280">
        <w:rPr>
          <w:b w:val="0"/>
        </w:rPr>
        <w:t xml:space="preserve"> </w:t>
      </w:r>
      <w:r w:rsidR="007B645A" w:rsidRPr="00273280">
        <w:rPr>
          <w:b w:val="0"/>
        </w:rPr>
        <w:t>reikšmės;</w:t>
      </w:r>
      <w:r w:rsidR="007339E3" w:rsidRPr="00273280">
        <w:rPr>
          <w:b w:val="0"/>
        </w:rPr>
        <w:t xml:space="preserve"> </w:t>
      </w:r>
    </w:p>
    <w:p w14:paraId="438416D9" w14:textId="77777777" w:rsidR="009A494F" w:rsidRPr="00273280" w:rsidRDefault="00A35A5A" w:rsidP="009A494F">
      <w:pPr>
        <w:pStyle w:val="Pagrindinistekstas2"/>
        <w:ind w:firstLine="720"/>
        <w:rPr>
          <w:b w:val="0"/>
        </w:rPr>
      </w:pPr>
      <w:r w:rsidRPr="00273280">
        <w:rPr>
          <w:b w:val="0"/>
        </w:rPr>
        <w:t>2</w:t>
      </w:r>
      <w:r w:rsidR="00BD5190" w:rsidRPr="00273280">
        <w:rPr>
          <w:b w:val="0"/>
        </w:rPr>
        <w:t>5</w:t>
      </w:r>
      <w:r w:rsidRPr="00273280">
        <w:rPr>
          <w:b w:val="0"/>
        </w:rPr>
        <w:t>.2.</w:t>
      </w:r>
      <w:r w:rsidR="007339E3" w:rsidRPr="00273280">
        <w:rPr>
          <w:b w:val="0"/>
        </w:rPr>
        <w:t xml:space="preserve"> </w:t>
      </w:r>
      <w:r w:rsidR="009819BC" w:rsidRPr="00273280">
        <w:rPr>
          <w:b w:val="0"/>
        </w:rPr>
        <w:t>mugės (prekybos ir kultūrinės programos) informacinė k</w:t>
      </w:r>
      <w:r w:rsidR="002618C5" w:rsidRPr="00273280">
        <w:rPr>
          <w:b w:val="0"/>
        </w:rPr>
        <w:t>a</w:t>
      </w:r>
      <w:r w:rsidR="009819BC" w:rsidRPr="00273280">
        <w:rPr>
          <w:b w:val="0"/>
        </w:rPr>
        <w:t>mpanij</w:t>
      </w:r>
      <w:r w:rsidR="00156B4D">
        <w:rPr>
          <w:b w:val="0"/>
        </w:rPr>
        <w:t>a</w:t>
      </w:r>
      <w:r w:rsidR="00C17A0D" w:rsidRPr="00273280">
        <w:rPr>
          <w:b w:val="0"/>
        </w:rPr>
        <w:t xml:space="preserve"> (</w:t>
      </w:r>
      <w:r w:rsidR="00BB78E0" w:rsidRPr="00273280">
        <w:rPr>
          <w:b w:val="0"/>
        </w:rPr>
        <w:t xml:space="preserve">informacija apie </w:t>
      </w:r>
      <w:r w:rsidR="00C17A0D" w:rsidRPr="00273280">
        <w:rPr>
          <w:b w:val="0"/>
        </w:rPr>
        <w:t>mugėje dalyvau</w:t>
      </w:r>
      <w:r w:rsidR="00BB78E0" w:rsidRPr="00273280">
        <w:rPr>
          <w:b w:val="0"/>
        </w:rPr>
        <w:t>siančių</w:t>
      </w:r>
      <w:r w:rsidR="00C17A0D" w:rsidRPr="00273280">
        <w:rPr>
          <w:b w:val="0"/>
        </w:rPr>
        <w:t xml:space="preserve"> prekia</w:t>
      </w:r>
      <w:r w:rsidR="008D7485" w:rsidRPr="00273280">
        <w:rPr>
          <w:b w:val="0"/>
        </w:rPr>
        <w:t>utojų išankstin</w:t>
      </w:r>
      <w:r w:rsidR="00BB78E0" w:rsidRPr="00273280">
        <w:rPr>
          <w:b w:val="0"/>
        </w:rPr>
        <w:t>į</w:t>
      </w:r>
      <w:r w:rsidR="008D7485" w:rsidRPr="00273280">
        <w:rPr>
          <w:b w:val="0"/>
        </w:rPr>
        <w:t xml:space="preserve"> registravim</w:t>
      </w:r>
      <w:r w:rsidR="00BB78E0" w:rsidRPr="00273280">
        <w:rPr>
          <w:b w:val="0"/>
        </w:rPr>
        <w:t>ą</w:t>
      </w:r>
      <w:r w:rsidR="008D7485" w:rsidRPr="00273280">
        <w:rPr>
          <w:b w:val="0"/>
        </w:rPr>
        <w:t xml:space="preserve"> i</w:t>
      </w:r>
      <w:r w:rsidR="007B645A" w:rsidRPr="00273280">
        <w:rPr>
          <w:b w:val="0"/>
        </w:rPr>
        <w:t>r</w:t>
      </w:r>
      <w:r w:rsidR="008D7485" w:rsidRPr="00273280">
        <w:rPr>
          <w:b w:val="0"/>
        </w:rPr>
        <w:t xml:space="preserve"> jų pateiktos produkcijos įvertinimas,</w:t>
      </w:r>
      <w:r w:rsidR="00C17A0D" w:rsidRPr="00273280">
        <w:rPr>
          <w:b w:val="0"/>
        </w:rPr>
        <w:t xml:space="preserve"> galimybė įdiegti elektroninę bilietų pardavimo sistemą, mugės viešinimas)</w:t>
      </w:r>
      <w:r w:rsidR="009819BC" w:rsidRPr="00273280">
        <w:rPr>
          <w:b w:val="0"/>
        </w:rPr>
        <w:t xml:space="preserve"> </w:t>
      </w:r>
      <w:r w:rsidR="009A494F" w:rsidRPr="00273280">
        <w:rPr>
          <w:b w:val="0"/>
        </w:rPr>
        <w:t xml:space="preserve">– </w:t>
      </w:r>
      <w:r w:rsidR="00DB46C0">
        <w:rPr>
          <w:b w:val="0"/>
        </w:rPr>
        <w:t>20</w:t>
      </w:r>
      <w:r w:rsidR="009A494F" w:rsidRPr="00273280">
        <w:rPr>
          <w:b w:val="0"/>
        </w:rPr>
        <w:t xml:space="preserve"> proc. vertinimo lyginamo</w:t>
      </w:r>
      <w:r w:rsidR="007B645A" w:rsidRPr="00273280">
        <w:rPr>
          <w:b w:val="0"/>
        </w:rPr>
        <w:t>sios reikšmės</w:t>
      </w:r>
      <w:r w:rsidR="002B1120" w:rsidRPr="00273280">
        <w:rPr>
          <w:b w:val="0"/>
        </w:rPr>
        <w:t>;</w:t>
      </w:r>
      <w:r w:rsidR="00DE05CA" w:rsidRPr="00273280">
        <w:rPr>
          <w:b w:val="0"/>
        </w:rPr>
        <w:t xml:space="preserve"> </w:t>
      </w:r>
    </w:p>
    <w:p w14:paraId="3D6D4BF6" w14:textId="77777777" w:rsidR="00A35A5A" w:rsidRPr="00273280" w:rsidRDefault="00A35A5A" w:rsidP="00A35A5A">
      <w:pPr>
        <w:pStyle w:val="Pagrindinistekstas2"/>
        <w:ind w:firstLine="720"/>
        <w:rPr>
          <w:b w:val="0"/>
        </w:rPr>
      </w:pPr>
      <w:r w:rsidRPr="00273280">
        <w:rPr>
          <w:b w:val="0"/>
        </w:rPr>
        <w:t>2</w:t>
      </w:r>
      <w:r w:rsidR="00BD5190" w:rsidRPr="00273280">
        <w:rPr>
          <w:b w:val="0"/>
        </w:rPr>
        <w:t>5</w:t>
      </w:r>
      <w:r w:rsidRPr="00273280">
        <w:rPr>
          <w:b w:val="0"/>
        </w:rPr>
        <w:t xml:space="preserve">.3. </w:t>
      </w:r>
      <w:r w:rsidR="00C17A0D" w:rsidRPr="00273280">
        <w:rPr>
          <w:b w:val="0"/>
        </w:rPr>
        <w:t>siūlomas</w:t>
      </w:r>
      <w:r w:rsidR="00A14C37" w:rsidRPr="00273280">
        <w:rPr>
          <w:b w:val="0"/>
        </w:rPr>
        <w:t xml:space="preserve"> mažiausias </w:t>
      </w:r>
      <w:r w:rsidR="00C17A0D" w:rsidRPr="00273280">
        <w:rPr>
          <w:b w:val="0"/>
        </w:rPr>
        <w:t xml:space="preserve">mokestis </w:t>
      </w:r>
      <w:r w:rsidR="00AB29D0" w:rsidRPr="00273280">
        <w:rPr>
          <w:b w:val="0"/>
        </w:rPr>
        <w:t xml:space="preserve">už </w:t>
      </w:r>
      <w:r w:rsidR="00513CDC" w:rsidRPr="00273280">
        <w:rPr>
          <w:b w:val="0"/>
        </w:rPr>
        <w:t>2 kv. m prekybos plot</w:t>
      </w:r>
      <w:r w:rsidR="00AB29D0" w:rsidRPr="00273280">
        <w:rPr>
          <w:b w:val="0"/>
        </w:rPr>
        <w:t>ą</w:t>
      </w:r>
      <w:r w:rsidR="00513CDC" w:rsidRPr="00273280">
        <w:rPr>
          <w:b w:val="0"/>
        </w:rPr>
        <w:t xml:space="preserve"> </w:t>
      </w:r>
      <w:r w:rsidR="00AB29D0" w:rsidRPr="00273280">
        <w:rPr>
          <w:b w:val="0"/>
        </w:rPr>
        <w:t>(už leidim</w:t>
      </w:r>
      <w:r w:rsidR="00EE1548" w:rsidRPr="00273280">
        <w:rPr>
          <w:b w:val="0"/>
        </w:rPr>
        <w:t>o</w:t>
      </w:r>
      <w:r w:rsidR="00AB29D0" w:rsidRPr="00273280">
        <w:rPr>
          <w:b w:val="0"/>
        </w:rPr>
        <w:t xml:space="preserve"> prekiauti (teikti paslaugas) viešojoje vietoje išdavimą ir teikiamas paslaugas) </w:t>
      </w:r>
      <w:r w:rsidR="00513CDC" w:rsidRPr="00273280">
        <w:rPr>
          <w:b w:val="0"/>
        </w:rPr>
        <w:t>mugės prekiautojams</w:t>
      </w:r>
      <w:r w:rsidR="00AB29D0" w:rsidRPr="00273280">
        <w:rPr>
          <w:b w:val="0"/>
        </w:rPr>
        <w:t xml:space="preserve"> už visą mugės laikotarpį</w:t>
      </w:r>
      <w:r w:rsidR="00513CDC" w:rsidRPr="00273280">
        <w:rPr>
          <w:b w:val="0"/>
        </w:rPr>
        <w:t xml:space="preserve"> </w:t>
      </w:r>
      <w:r w:rsidR="00F738F9" w:rsidRPr="00273280">
        <w:rPr>
          <w:b w:val="0"/>
        </w:rPr>
        <w:t>(</w:t>
      </w:r>
      <w:r w:rsidR="00C17A0D" w:rsidRPr="00273280">
        <w:rPr>
          <w:b w:val="0"/>
        </w:rPr>
        <w:t>už tris dienas)</w:t>
      </w:r>
      <w:r w:rsidRPr="00273280">
        <w:rPr>
          <w:b w:val="0"/>
        </w:rPr>
        <w:t xml:space="preserve"> – </w:t>
      </w:r>
      <w:r w:rsidR="00DB46C0">
        <w:rPr>
          <w:b w:val="0"/>
        </w:rPr>
        <w:t>20</w:t>
      </w:r>
      <w:r w:rsidRPr="00273280">
        <w:rPr>
          <w:b w:val="0"/>
        </w:rPr>
        <w:t xml:space="preserve"> proc. vertinimo lyginamo</w:t>
      </w:r>
      <w:r w:rsidR="00513CDC" w:rsidRPr="00273280">
        <w:rPr>
          <w:b w:val="0"/>
        </w:rPr>
        <w:t>sios</w:t>
      </w:r>
      <w:r w:rsidRPr="00273280">
        <w:rPr>
          <w:b w:val="0"/>
        </w:rPr>
        <w:t xml:space="preserve"> </w:t>
      </w:r>
      <w:r w:rsidR="00513CDC" w:rsidRPr="00273280">
        <w:rPr>
          <w:b w:val="0"/>
        </w:rPr>
        <w:t>reikšmės</w:t>
      </w:r>
      <w:r w:rsidRPr="00273280">
        <w:rPr>
          <w:b w:val="0"/>
        </w:rPr>
        <w:t>;</w:t>
      </w:r>
    </w:p>
    <w:p w14:paraId="250800FF" w14:textId="7592469C" w:rsidR="00A35A5A" w:rsidRPr="00273280" w:rsidRDefault="00A35A5A" w:rsidP="00A35A5A">
      <w:pPr>
        <w:pStyle w:val="Pagrindinistekstas2"/>
        <w:ind w:firstLine="720"/>
        <w:rPr>
          <w:b w:val="0"/>
        </w:rPr>
      </w:pPr>
      <w:r w:rsidRPr="00273280">
        <w:rPr>
          <w:b w:val="0"/>
        </w:rPr>
        <w:t>2</w:t>
      </w:r>
      <w:r w:rsidR="00BD5190" w:rsidRPr="00273280">
        <w:rPr>
          <w:b w:val="0"/>
        </w:rPr>
        <w:t>5</w:t>
      </w:r>
      <w:r w:rsidRPr="00273280">
        <w:rPr>
          <w:b w:val="0"/>
        </w:rPr>
        <w:t xml:space="preserve">.4. </w:t>
      </w:r>
      <w:r w:rsidR="00161061" w:rsidRPr="00273280">
        <w:rPr>
          <w:b w:val="0"/>
        </w:rPr>
        <w:t>mugės prekybos organizavim</w:t>
      </w:r>
      <w:r w:rsidR="00156B4D">
        <w:rPr>
          <w:b w:val="0"/>
        </w:rPr>
        <w:t>as</w:t>
      </w:r>
      <w:r w:rsidR="00161061" w:rsidRPr="00273280">
        <w:rPr>
          <w:b w:val="0"/>
        </w:rPr>
        <w:t xml:space="preserve"> (informacija</w:t>
      </w:r>
      <w:r w:rsidR="00B166EE" w:rsidRPr="00273280">
        <w:rPr>
          <w:b w:val="0"/>
        </w:rPr>
        <w:t>,</w:t>
      </w:r>
      <w:r w:rsidR="00161061" w:rsidRPr="00273280">
        <w:rPr>
          <w:b w:val="0"/>
        </w:rPr>
        <w:t xml:space="preserve"> kaip bus organizuojama mugė, </w:t>
      </w:r>
      <w:r w:rsidRPr="00273280">
        <w:rPr>
          <w:b w:val="0"/>
        </w:rPr>
        <w:t>preliminari mugės išdėstymo schema</w:t>
      </w:r>
      <w:r w:rsidR="007339E3" w:rsidRPr="00273280">
        <w:rPr>
          <w:b w:val="0"/>
        </w:rPr>
        <w:t>,</w:t>
      </w:r>
      <w:r w:rsidR="00C41A43">
        <w:rPr>
          <w:b w:val="0"/>
        </w:rPr>
        <w:t xml:space="preserve"> preliminar</w:t>
      </w:r>
      <w:r w:rsidR="00D15BC8">
        <w:rPr>
          <w:b w:val="0"/>
        </w:rPr>
        <w:t>us</w:t>
      </w:r>
      <w:r w:rsidR="00C41A43">
        <w:rPr>
          <w:b w:val="0"/>
        </w:rPr>
        <w:t xml:space="preserve"> mugės organizavim</w:t>
      </w:r>
      <w:r w:rsidR="00095EB9">
        <w:rPr>
          <w:b w:val="0"/>
        </w:rPr>
        <w:t>o</w:t>
      </w:r>
      <w:r w:rsidR="00121EFF" w:rsidRPr="00273280">
        <w:rPr>
          <w:b w:val="0"/>
        </w:rPr>
        <w:t xml:space="preserve"> </w:t>
      </w:r>
      <w:r w:rsidR="00D15BC8">
        <w:rPr>
          <w:b w:val="0"/>
        </w:rPr>
        <w:t xml:space="preserve">darbų planas ir </w:t>
      </w:r>
      <w:r w:rsidR="007339E3" w:rsidRPr="00273280">
        <w:rPr>
          <w:b w:val="0"/>
        </w:rPr>
        <w:t>n</w:t>
      </w:r>
      <w:r w:rsidRPr="00273280">
        <w:rPr>
          <w:b w:val="0"/>
        </w:rPr>
        <w:t>umatom</w:t>
      </w:r>
      <w:r w:rsidR="00121EFF" w:rsidRPr="00273280">
        <w:rPr>
          <w:b w:val="0"/>
        </w:rPr>
        <w:t>a</w:t>
      </w:r>
      <w:r w:rsidRPr="00273280">
        <w:rPr>
          <w:b w:val="0"/>
        </w:rPr>
        <w:t xml:space="preserve"> prekybos įrang</w:t>
      </w:r>
      <w:r w:rsidR="00121EFF" w:rsidRPr="00273280">
        <w:rPr>
          <w:b w:val="0"/>
        </w:rPr>
        <w:t>a</w:t>
      </w:r>
      <w:r w:rsidR="00BE7288">
        <w:rPr>
          <w:b w:val="0"/>
        </w:rPr>
        <w:t xml:space="preserve">, </w:t>
      </w:r>
      <w:r w:rsidR="00BE7288" w:rsidRPr="00C509FC">
        <w:rPr>
          <w:b w:val="0"/>
          <w:szCs w:val="24"/>
        </w:rPr>
        <w:t>preliminarūs susitarimai su saugos tarnybomis ir įmonėmis dėl viešosios tvarkos palaikymo ir teritorijos tvarkymo mugės metu ir jai pasibaigus</w:t>
      </w:r>
      <w:r w:rsidR="009A494F" w:rsidRPr="00273280">
        <w:rPr>
          <w:b w:val="0"/>
        </w:rPr>
        <w:t>)</w:t>
      </w:r>
      <w:r w:rsidRPr="00273280">
        <w:rPr>
          <w:b w:val="0"/>
        </w:rPr>
        <w:t xml:space="preserve"> – </w:t>
      </w:r>
      <w:r w:rsidR="00DB46C0">
        <w:rPr>
          <w:b w:val="0"/>
        </w:rPr>
        <w:t>20</w:t>
      </w:r>
      <w:r w:rsidRPr="00273280">
        <w:rPr>
          <w:b w:val="0"/>
        </w:rPr>
        <w:t xml:space="preserve"> proc. vertinimo lyginamo</w:t>
      </w:r>
      <w:r w:rsidR="00513CDC" w:rsidRPr="00273280">
        <w:rPr>
          <w:b w:val="0"/>
        </w:rPr>
        <w:t>sios</w:t>
      </w:r>
      <w:r w:rsidRPr="00273280">
        <w:rPr>
          <w:b w:val="0"/>
        </w:rPr>
        <w:t xml:space="preserve"> </w:t>
      </w:r>
      <w:r w:rsidR="00513CDC" w:rsidRPr="00273280">
        <w:rPr>
          <w:b w:val="0"/>
        </w:rPr>
        <w:t>reikšmės</w:t>
      </w:r>
      <w:r w:rsidR="00EF2D9C" w:rsidRPr="00273280">
        <w:rPr>
          <w:b w:val="0"/>
        </w:rPr>
        <w:t>;</w:t>
      </w:r>
    </w:p>
    <w:p w14:paraId="3F1B0E4E" w14:textId="10A7CA5F" w:rsidR="00EF2D9C" w:rsidRPr="00273280" w:rsidRDefault="00832B96" w:rsidP="00A35A5A">
      <w:pPr>
        <w:pStyle w:val="Pagrindinistekstas2"/>
        <w:ind w:firstLine="720"/>
        <w:rPr>
          <w:b w:val="0"/>
        </w:rPr>
      </w:pPr>
      <w:r w:rsidRPr="00074694">
        <w:rPr>
          <w:b w:val="0"/>
        </w:rPr>
        <w:t>25.5.</w:t>
      </w:r>
      <w:r w:rsidRPr="006410D9">
        <w:rPr>
          <w:b w:val="0"/>
        </w:rPr>
        <w:t xml:space="preserve"> mugės kultūrinė</w:t>
      </w:r>
      <w:r w:rsidRPr="0003787E">
        <w:rPr>
          <w:b w:val="0"/>
        </w:rPr>
        <w:t xml:space="preserve"> </w:t>
      </w:r>
      <w:r w:rsidR="00A418AD">
        <w:rPr>
          <w:b w:val="0"/>
        </w:rPr>
        <w:t xml:space="preserve">programa </w:t>
      </w:r>
      <w:r w:rsidRPr="0003787E">
        <w:rPr>
          <w:b w:val="0"/>
        </w:rPr>
        <w:t>(</w:t>
      </w:r>
      <w:r w:rsidR="00E8226E">
        <w:rPr>
          <w:b w:val="0"/>
        </w:rPr>
        <w:t xml:space="preserve">Kaziuko </w:t>
      </w:r>
      <w:r w:rsidR="009C2FC1">
        <w:rPr>
          <w:b w:val="0"/>
        </w:rPr>
        <w:t xml:space="preserve">mugės eisenos ir </w:t>
      </w:r>
      <w:r w:rsidRPr="0003787E">
        <w:rPr>
          <w:b w:val="0"/>
        </w:rPr>
        <w:t xml:space="preserve">mugės atidarymo ir uždarymo </w:t>
      </w:r>
      <w:r w:rsidR="007F0FF0" w:rsidRPr="0003787E">
        <w:rPr>
          <w:b w:val="0"/>
        </w:rPr>
        <w:t>c</w:t>
      </w:r>
      <w:r w:rsidRPr="0003787E">
        <w:rPr>
          <w:b w:val="0"/>
        </w:rPr>
        <w:t>eremonij</w:t>
      </w:r>
      <w:r w:rsidR="009C2FC1">
        <w:rPr>
          <w:b w:val="0"/>
        </w:rPr>
        <w:t>ų</w:t>
      </w:r>
      <w:r w:rsidR="00A0178F" w:rsidRPr="00374EB1">
        <w:rPr>
          <w:b w:val="0"/>
        </w:rPr>
        <w:t xml:space="preserve"> aprašymas</w:t>
      </w:r>
      <w:r w:rsidRPr="00074694">
        <w:rPr>
          <w:b w:val="0"/>
        </w:rPr>
        <w:t>, kolektyvų</w:t>
      </w:r>
      <w:r w:rsidR="009314B2">
        <w:rPr>
          <w:b w:val="0"/>
        </w:rPr>
        <w:t xml:space="preserve"> ir pavienių atlikėjų</w:t>
      </w:r>
      <w:r w:rsidRPr="00074694">
        <w:rPr>
          <w:b w:val="0"/>
        </w:rPr>
        <w:t>, dalyvausiančių mugėje</w:t>
      </w:r>
      <w:r w:rsidR="00A84BF6">
        <w:rPr>
          <w:b w:val="0"/>
        </w:rPr>
        <w:t>,</w:t>
      </w:r>
      <w:r w:rsidR="009314B2">
        <w:rPr>
          <w:b w:val="0"/>
        </w:rPr>
        <w:t xml:space="preserve"> koncertinės veiklos aprašymas</w:t>
      </w:r>
      <w:r w:rsidRPr="00074694">
        <w:rPr>
          <w:b w:val="0"/>
        </w:rPr>
        <w:t xml:space="preserve">, </w:t>
      </w:r>
      <w:r w:rsidR="00E8226E">
        <w:rPr>
          <w:b w:val="0"/>
        </w:rPr>
        <w:t xml:space="preserve">preliminarios </w:t>
      </w:r>
      <w:r w:rsidR="009314B2">
        <w:rPr>
          <w:b w:val="0"/>
        </w:rPr>
        <w:t>vietos, kuriose planuojami renginiai, koncertai</w:t>
      </w:r>
      <w:r w:rsidR="00E8226E">
        <w:rPr>
          <w:b w:val="0"/>
        </w:rPr>
        <w:t>, planuojamų įrengti pakylų atlikėjams eskizai ir jų skaičius bei jų aprašymas</w:t>
      </w:r>
      <w:r w:rsidRPr="0003787E">
        <w:rPr>
          <w:b w:val="0"/>
        </w:rPr>
        <w:t xml:space="preserve">) – 20 proc. vertinimo  lyginamosios reikšmės. </w:t>
      </w:r>
    </w:p>
    <w:p w14:paraId="0C008DBF" w14:textId="16FF8815" w:rsidR="00A35A5A" w:rsidRPr="00273280" w:rsidRDefault="00A35A5A" w:rsidP="00A35A5A">
      <w:pPr>
        <w:pStyle w:val="Pagrindinistekstas"/>
        <w:spacing w:line="240" w:lineRule="auto"/>
        <w:ind w:firstLine="720"/>
      </w:pPr>
      <w:r w:rsidRPr="00273280">
        <w:t>2</w:t>
      </w:r>
      <w:r w:rsidR="00F314A7" w:rsidRPr="00273280">
        <w:t>6</w:t>
      </w:r>
      <w:r w:rsidRPr="00273280">
        <w:t>. Kiekvienas rodiklis, nurodytas 2</w:t>
      </w:r>
      <w:r w:rsidR="00F314A7" w:rsidRPr="00273280">
        <w:t>5</w:t>
      </w:r>
      <w:r w:rsidRPr="00273280">
        <w:t>.1, 2</w:t>
      </w:r>
      <w:r w:rsidR="00F314A7" w:rsidRPr="00273280">
        <w:t>5</w:t>
      </w:r>
      <w:r w:rsidRPr="00273280">
        <w:t>.2, 2</w:t>
      </w:r>
      <w:r w:rsidR="00F314A7" w:rsidRPr="00273280">
        <w:t>5</w:t>
      </w:r>
      <w:r w:rsidRPr="00273280">
        <w:t>.3</w:t>
      </w:r>
      <w:r w:rsidR="00975CDC" w:rsidRPr="00273280">
        <w:t xml:space="preserve">, </w:t>
      </w:r>
      <w:r w:rsidRPr="00273280">
        <w:t>2</w:t>
      </w:r>
      <w:r w:rsidR="00F314A7" w:rsidRPr="00273280">
        <w:t>5</w:t>
      </w:r>
      <w:r w:rsidRPr="00273280">
        <w:t>.4</w:t>
      </w:r>
      <w:r w:rsidR="00975CDC" w:rsidRPr="00273280">
        <w:t xml:space="preserve"> ir 25.5</w:t>
      </w:r>
      <w:r w:rsidRPr="00273280">
        <w:t xml:space="preserve"> p</w:t>
      </w:r>
      <w:r w:rsidR="00A84BF6">
        <w:t>apunkčiuose</w:t>
      </w:r>
      <w:r w:rsidRPr="00273280">
        <w:t>, vertinamas 1–5 balais (už didžiausią rodiklio dydį skiriama 5 balai</w:t>
      </w:r>
      <w:r w:rsidR="007B645A" w:rsidRPr="00273280">
        <w:t>,</w:t>
      </w:r>
      <w:r w:rsidRPr="00273280">
        <w:t xml:space="preserve"> už mažiausią – 1 balas</w:t>
      </w:r>
      <w:r w:rsidR="00F314A7" w:rsidRPr="00273280">
        <w:t>)</w:t>
      </w:r>
      <w:r w:rsidRPr="00273280">
        <w:t xml:space="preserve"> ir dauginamas iš lyginamo</w:t>
      </w:r>
      <w:r w:rsidR="00513CDC" w:rsidRPr="00273280">
        <w:t>sios</w:t>
      </w:r>
      <w:r w:rsidRPr="00273280">
        <w:t xml:space="preserve"> </w:t>
      </w:r>
      <w:r w:rsidR="00513CDC" w:rsidRPr="00273280">
        <w:t>reikšmės</w:t>
      </w:r>
      <w:r w:rsidRPr="00273280">
        <w:t xml:space="preserve"> koeficientų: patirties – 0,</w:t>
      </w:r>
      <w:r w:rsidR="00975CDC" w:rsidRPr="00273280">
        <w:t>2</w:t>
      </w:r>
      <w:r w:rsidR="00DE05CA" w:rsidRPr="00273280">
        <w:t>, mugės informacinė</w:t>
      </w:r>
      <w:r w:rsidR="000632CC" w:rsidRPr="00273280">
        <w:t>s</w:t>
      </w:r>
      <w:r w:rsidR="00DE05CA" w:rsidRPr="00273280">
        <w:t xml:space="preserve"> k</w:t>
      </w:r>
      <w:r w:rsidR="000632CC" w:rsidRPr="00273280">
        <w:t>a</w:t>
      </w:r>
      <w:r w:rsidR="00DE05CA" w:rsidRPr="00273280">
        <w:t>mpanij</w:t>
      </w:r>
      <w:r w:rsidR="00F314A7" w:rsidRPr="00273280">
        <w:t>os</w:t>
      </w:r>
      <w:r w:rsidRPr="00273280">
        <w:t xml:space="preserve"> – 0,</w:t>
      </w:r>
      <w:r w:rsidR="00832B96">
        <w:t>2</w:t>
      </w:r>
      <w:r w:rsidRPr="00273280">
        <w:t>, mokesčio už prekybą – 0,</w:t>
      </w:r>
      <w:r w:rsidR="00362D34">
        <w:t>2</w:t>
      </w:r>
      <w:r w:rsidR="00975CDC" w:rsidRPr="00273280">
        <w:t>,</w:t>
      </w:r>
      <w:r w:rsidRPr="00273280">
        <w:t xml:space="preserve"> </w:t>
      </w:r>
      <w:r w:rsidR="007F1AD7" w:rsidRPr="00273280">
        <w:t>mugės prekybos organizavimo aprašymo</w:t>
      </w:r>
      <w:r w:rsidRPr="00273280">
        <w:t xml:space="preserve"> – 0,</w:t>
      </w:r>
      <w:r w:rsidR="00832B96">
        <w:t>2</w:t>
      </w:r>
      <w:r w:rsidR="00975CDC" w:rsidRPr="00273280">
        <w:t xml:space="preserve"> ir</w:t>
      </w:r>
      <w:r w:rsidR="00832B96">
        <w:t xml:space="preserve"> </w:t>
      </w:r>
      <w:r w:rsidR="00362D34">
        <w:t xml:space="preserve">mugės kultūrinės </w:t>
      </w:r>
      <w:r w:rsidR="00A418AD">
        <w:t xml:space="preserve"> programos</w:t>
      </w:r>
      <w:r w:rsidR="00362D34">
        <w:t xml:space="preserve"> aprašymo – 0,2</w:t>
      </w:r>
      <w:r w:rsidRPr="00273280">
        <w:t xml:space="preserve">. Kiekvieno </w:t>
      </w:r>
      <w:r w:rsidR="00513CDC" w:rsidRPr="00273280">
        <w:t>k</w:t>
      </w:r>
      <w:r w:rsidR="00F314A7" w:rsidRPr="00273280">
        <w:t xml:space="preserve">onkurso </w:t>
      </w:r>
      <w:r w:rsidRPr="00273280">
        <w:t>dalyvio balai pagal rodiklius sumuojami.</w:t>
      </w:r>
      <w:r w:rsidR="0014218D">
        <w:t xml:space="preserve"> Konkurso dalyvi</w:t>
      </w:r>
      <w:r w:rsidR="00F446E1">
        <w:t>s, kurio</w:t>
      </w:r>
      <w:r w:rsidR="0014218D">
        <w:t xml:space="preserve"> pasiūlyma</w:t>
      </w:r>
      <w:r w:rsidR="00F446E1">
        <w:t xml:space="preserve">s </w:t>
      </w:r>
      <w:r w:rsidR="00984925">
        <w:t xml:space="preserve">susumavus </w:t>
      </w:r>
      <w:r w:rsidR="00F446E1">
        <w:t>yra įvertintas 2 ir mažiau balų, negali būti tvirtinamas laimėtoju.</w:t>
      </w:r>
    </w:p>
    <w:p w14:paraId="0C4A8FD6" w14:textId="77777777" w:rsidR="005A0BB1" w:rsidRPr="00273280" w:rsidRDefault="00A35A5A" w:rsidP="005A0BB1">
      <w:pPr>
        <w:pStyle w:val="Pagrindinistekstas2"/>
        <w:ind w:firstLine="720"/>
        <w:rPr>
          <w:b w:val="0"/>
        </w:rPr>
      </w:pPr>
      <w:r w:rsidRPr="00273280">
        <w:rPr>
          <w:b w:val="0"/>
        </w:rPr>
        <w:t>2</w:t>
      </w:r>
      <w:r w:rsidR="00F314A7" w:rsidRPr="00273280">
        <w:rPr>
          <w:b w:val="0"/>
        </w:rPr>
        <w:t>7</w:t>
      </w:r>
      <w:r w:rsidRPr="00273280">
        <w:rPr>
          <w:b w:val="0"/>
        </w:rPr>
        <w:t xml:space="preserve">. </w:t>
      </w:r>
      <w:r w:rsidR="00BB6FB2" w:rsidRPr="00273280">
        <w:rPr>
          <w:b w:val="0"/>
        </w:rPr>
        <w:t xml:space="preserve">Konkurso </w:t>
      </w:r>
      <w:r w:rsidR="00F314A7" w:rsidRPr="00273280">
        <w:rPr>
          <w:b w:val="0"/>
        </w:rPr>
        <w:t>laimėtojas</w:t>
      </w:r>
      <w:r w:rsidR="00BB6FB2" w:rsidRPr="00273280">
        <w:rPr>
          <w:b w:val="0"/>
        </w:rPr>
        <w:t xml:space="preserve"> atrenkam</w:t>
      </w:r>
      <w:r w:rsidR="00F314A7" w:rsidRPr="00273280">
        <w:rPr>
          <w:b w:val="0"/>
        </w:rPr>
        <w:t>as</w:t>
      </w:r>
      <w:r w:rsidR="00BB6FB2" w:rsidRPr="00273280">
        <w:rPr>
          <w:b w:val="0"/>
        </w:rPr>
        <w:t xml:space="preserve"> pagal surinktų balų skaičių. Laimėtoju mug</w:t>
      </w:r>
      <w:r w:rsidR="00DB46C0">
        <w:rPr>
          <w:b w:val="0"/>
        </w:rPr>
        <w:t>ei</w:t>
      </w:r>
      <w:r w:rsidR="00BB6FB2" w:rsidRPr="00273280">
        <w:rPr>
          <w:b w:val="0"/>
        </w:rPr>
        <w:t xml:space="preserve"> organiz</w:t>
      </w:r>
      <w:r w:rsidR="002618C5" w:rsidRPr="00273280">
        <w:rPr>
          <w:b w:val="0"/>
        </w:rPr>
        <w:t>uoti</w:t>
      </w:r>
      <w:r w:rsidR="00BB6FB2" w:rsidRPr="00273280">
        <w:rPr>
          <w:b w:val="0"/>
        </w:rPr>
        <w:t xml:space="preserve"> skelbiamas dalyvis, surinkęs daugiausiai balų. Surinkus vienodą balų skaičių, laimėtoju skelbiamas dalyvis, turintis didesnę renginių organizavimo patirtį, o šiems balams esant vienod</w:t>
      </w:r>
      <w:r w:rsidR="002618C5" w:rsidRPr="00273280">
        <w:rPr>
          <w:b w:val="0"/>
        </w:rPr>
        <w:t>ie</w:t>
      </w:r>
      <w:r w:rsidR="00BB6FB2" w:rsidRPr="00273280">
        <w:rPr>
          <w:b w:val="0"/>
        </w:rPr>
        <w:t>ms</w:t>
      </w:r>
      <w:r w:rsidR="00A84BF6">
        <w:rPr>
          <w:b w:val="0"/>
        </w:rPr>
        <w:t xml:space="preserve"> –</w:t>
      </w:r>
      <w:r w:rsidR="00BB6FB2" w:rsidRPr="00273280">
        <w:rPr>
          <w:b w:val="0"/>
        </w:rPr>
        <w:t xml:space="preserve"> tas konkurso dalyvis, kuris konkursinį pasiūlymą pateikė pirmas (pagal ant voko užrašyto konkurso dalyvio registravimo numerį ir tikslų dokumentų priėmimo laiką).</w:t>
      </w:r>
      <w:r w:rsidR="005A0BB1" w:rsidRPr="00273280">
        <w:rPr>
          <w:b w:val="0"/>
        </w:rPr>
        <w:t xml:space="preserve"> Konkurso vertinimo rezultatai ir laimėtojas įrašomi Komisijos posėdžio protokole</w:t>
      </w:r>
      <w:r w:rsidR="00362D34">
        <w:rPr>
          <w:b w:val="0"/>
        </w:rPr>
        <w:t xml:space="preserve">, kurį pasirašo visi posėdyje dalyvavę </w:t>
      </w:r>
      <w:r w:rsidR="00A84BF6">
        <w:rPr>
          <w:b w:val="0"/>
        </w:rPr>
        <w:t>K</w:t>
      </w:r>
      <w:r w:rsidR="00362D34">
        <w:rPr>
          <w:b w:val="0"/>
        </w:rPr>
        <w:t>omisijos nariai</w:t>
      </w:r>
      <w:r w:rsidR="005A0BB1" w:rsidRPr="00273280">
        <w:rPr>
          <w:b w:val="0"/>
        </w:rPr>
        <w:t>.</w:t>
      </w:r>
    </w:p>
    <w:p w14:paraId="237CC81B" w14:textId="6A502071" w:rsidR="00A35A5A" w:rsidRPr="00273280" w:rsidRDefault="00A35A5A" w:rsidP="00A35A5A">
      <w:pPr>
        <w:ind w:firstLine="720"/>
        <w:jc w:val="both"/>
        <w:rPr>
          <w:color w:val="000000"/>
        </w:rPr>
      </w:pPr>
      <w:r w:rsidRPr="00273280">
        <w:rPr>
          <w:color w:val="000000"/>
        </w:rPr>
        <w:t>2</w:t>
      </w:r>
      <w:r w:rsidR="005A0BB1" w:rsidRPr="00273280">
        <w:rPr>
          <w:color w:val="000000"/>
        </w:rPr>
        <w:t>8</w:t>
      </w:r>
      <w:r w:rsidRPr="00273280">
        <w:rPr>
          <w:color w:val="000000"/>
        </w:rPr>
        <w:t xml:space="preserve">. Konkurso laimėtoju gali tapti ir vienintelis konkurse dalyvaujantis dalyvis, jei jo </w:t>
      </w:r>
      <w:r w:rsidR="00AE70CF">
        <w:rPr>
          <w:color w:val="000000"/>
        </w:rPr>
        <w:t>konkursinis pasiūlymas</w:t>
      </w:r>
      <w:r w:rsidRPr="00273280">
        <w:rPr>
          <w:color w:val="000000"/>
        </w:rPr>
        <w:t xml:space="preserve"> ir pateikti dokumentai atitinka visus reikalavimus</w:t>
      </w:r>
      <w:r w:rsidR="004A5BE8">
        <w:rPr>
          <w:color w:val="000000"/>
        </w:rPr>
        <w:t>.</w:t>
      </w:r>
    </w:p>
    <w:p w14:paraId="0515729A" w14:textId="77777777" w:rsidR="00A35A5A" w:rsidRPr="00273280" w:rsidRDefault="005A0BB1" w:rsidP="00A35A5A">
      <w:pPr>
        <w:ind w:firstLine="720"/>
        <w:jc w:val="both"/>
        <w:rPr>
          <w:color w:val="000000"/>
        </w:rPr>
      </w:pPr>
      <w:r w:rsidRPr="00273280">
        <w:rPr>
          <w:color w:val="000000"/>
        </w:rPr>
        <w:lastRenderedPageBreak/>
        <w:t>29</w:t>
      </w:r>
      <w:r w:rsidR="00A35A5A" w:rsidRPr="00273280">
        <w:rPr>
          <w:color w:val="000000"/>
        </w:rPr>
        <w:t>. Konkurso rezultat</w:t>
      </w:r>
      <w:r w:rsidR="002C67B7" w:rsidRPr="00273280">
        <w:rPr>
          <w:color w:val="000000"/>
        </w:rPr>
        <w:t xml:space="preserve">ai tvirtinami </w:t>
      </w:r>
      <w:r w:rsidR="00A35A5A" w:rsidRPr="00273280">
        <w:rPr>
          <w:color w:val="000000"/>
        </w:rPr>
        <w:t>Savivaldy</w:t>
      </w:r>
      <w:r w:rsidR="00F314A7" w:rsidRPr="00273280">
        <w:rPr>
          <w:color w:val="000000"/>
        </w:rPr>
        <w:t>bės administracijos direktori</w:t>
      </w:r>
      <w:r w:rsidR="000A684F" w:rsidRPr="00273280">
        <w:rPr>
          <w:color w:val="000000"/>
        </w:rPr>
        <w:t>a</w:t>
      </w:r>
      <w:r w:rsidR="00F314A7" w:rsidRPr="00273280">
        <w:rPr>
          <w:color w:val="000000"/>
        </w:rPr>
        <w:t>us</w:t>
      </w:r>
      <w:r w:rsidR="002C67B7" w:rsidRPr="00273280">
        <w:rPr>
          <w:color w:val="000000"/>
        </w:rPr>
        <w:t xml:space="preserve"> įsakymu ne vėliau kaip per </w:t>
      </w:r>
      <w:r w:rsidR="00A951CC">
        <w:rPr>
          <w:color w:val="000000"/>
        </w:rPr>
        <w:t>10</w:t>
      </w:r>
      <w:r w:rsidR="002C67B7" w:rsidRPr="00273280">
        <w:rPr>
          <w:color w:val="000000"/>
        </w:rPr>
        <w:t xml:space="preserve"> darbo dien</w:t>
      </w:r>
      <w:r w:rsidR="00A84BF6">
        <w:rPr>
          <w:color w:val="000000"/>
        </w:rPr>
        <w:t>ų</w:t>
      </w:r>
      <w:r w:rsidR="002C67B7" w:rsidRPr="00273280">
        <w:rPr>
          <w:color w:val="000000"/>
        </w:rPr>
        <w:t xml:space="preserve"> nuo Komisijos posėdžio protokolo pasirašymo ir užregistravimo</w:t>
      </w:r>
      <w:r w:rsidR="00A84BF6">
        <w:rPr>
          <w:color w:val="000000"/>
        </w:rPr>
        <w:t xml:space="preserve"> dienos</w:t>
      </w:r>
      <w:r w:rsidR="00A35A5A" w:rsidRPr="00273280">
        <w:rPr>
          <w:color w:val="000000"/>
        </w:rPr>
        <w:t xml:space="preserve">. Patvirtinus konkurso rezultatus, </w:t>
      </w:r>
      <w:r w:rsidR="00AA6B24">
        <w:rPr>
          <w:color w:val="000000"/>
        </w:rPr>
        <w:t xml:space="preserve">Turto departamento </w:t>
      </w:r>
      <w:r w:rsidR="006F1E48" w:rsidRPr="00273280">
        <w:rPr>
          <w:color w:val="000000"/>
        </w:rPr>
        <w:t>L</w:t>
      </w:r>
      <w:r w:rsidR="00975CDC" w:rsidRPr="00273280">
        <w:rPr>
          <w:color w:val="000000"/>
        </w:rPr>
        <w:t>icencija</w:t>
      </w:r>
      <w:r w:rsidR="00A81B7F" w:rsidRPr="00273280">
        <w:rPr>
          <w:color w:val="000000"/>
        </w:rPr>
        <w:t>vimo ir leidimų skyrius</w:t>
      </w:r>
      <w:r w:rsidR="00A35A5A" w:rsidRPr="00273280">
        <w:rPr>
          <w:color w:val="000000"/>
        </w:rPr>
        <w:t xml:space="preserve"> per 5 </w:t>
      </w:r>
      <w:r w:rsidR="00F314A7" w:rsidRPr="00273280">
        <w:rPr>
          <w:color w:val="000000"/>
        </w:rPr>
        <w:t xml:space="preserve">darbo </w:t>
      </w:r>
      <w:r w:rsidR="00A35A5A" w:rsidRPr="00273280">
        <w:rPr>
          <w:color w:val="000000"/>
        </w:rPr>
        <w:t>dienas privalo raštu informuoti visus konkurso dalyvius.</w:t>
      </w:r>
    </w:p>
    <w:p w14:paraId="22DA39AA" w14:textId="77777777" w:rsidR="00A35A5A" w:rsidRPr="00273280" w:rsidRDefault="00A35A5A" w:rsidP="00A35A5A">
      <w:pPr>
        <w:ind w:firstLine="720"/>
        <w:jc w:val="both"/>
        <w:rPr>
          <w:color w:val="000000"/>
        </w:rPr>
      </w:pPr>
      <w:r w:rsidRPr="00273280">
        <w:rPr>
          <w:color w:val="000000"/>
        </w:rPr>
        <w:t>3</w:t>
      </w:r>
      <w:r w:rsidR="005A0BB1" w:rsidRPr="00273280">
        <w:rPr>
          <w:color w:val="000000"/>
        </w:rPr>
        <w:t>0</w:t>
      </w:r>
      <w:r w:rsidRPr="00273280">
        <w:rPr>
          <w:color w:val="000000"/>
        </w:rPr>
        <w:t xml:space="preserve">. Jeigu dalyvauti konkurse neužsiregistravo nė vienas dalyvis, konkursas skelbiamas </w:t>
      </w:r>
      <w:r w:rsidR="00260C1D" w:rsidRPr="00273280">
        <w:rPr>
          <w:color w:val="000000"/>
        </w:rPr>
        <w:t>pa</w:t>
      </w:r>
      <w:r w:rsidRPr="00273280">
        <w:rPr>
          <w:color w:val="000000"/>
        </w:rPr>
        <w:t>kartotinai.</w:t>
      </w:r>
    </w:p>
    <w:p w14:paraId="28E2FFAF" w14:textId="77777777" w:rsidR="00A07A99" w:rsidRDefault="00F314A7" w:rsidP="00A35A5A">
      <w:pPr>
        <w:ind w:firstLine="720"/>
        <w:jc w:val="both"/>
        <w:rPr>
          <w:color w:val="000000"/>
        </w:rPr>
      </w:pPr>
      <w:r w:rsidRPr="00273280">
        <w:rPr>
          <w:color w:val="000000"/>
        </w:rPr>
        <w:t xml:space="preserve">31. Konkurso rezultatai gali būti skundžiami </w:t>
      </w:r>
      <w:r w:rsidR="00260C1D" w:rsidRPr="00273280">
        <w:rPr>
          <w:color w:val="000000"/>
        </w:rPr>
        <w:t>Savivaldybės a</w:t>
      </w:r>
      <w:r w:rsidRPr="00273280">
        <w:rPr>
          <w:color w:val="000000"/>
        </w:rPr>
        <w:t xml:space="preserve">dministracijos direktoriui ne vėliau kaip per 10 darbo dienų nuo šių nuostatų 29 punkte nurodyto pranešimo </w:t>
      </w:r>
      <w:r w:rsidR="008663E5" w:rsidRPr="00273280">
        <w:rPr>
          <w:color w:val="000000"/>
        </w:rPr>
        <w:t>išsiuntimo dienos.</w:t>
      </w:r>
    </w:p>
    <w:p w14:paraId="277796A5" w14:textId="77777777" w:rsidR="00A07A99" w:rsidRDefault="008663E5" w:rsidP="00A07A99">
      <w:pPr>
        <w:jc w:val="both"/>
        <w:rPr>
          <w:lang w:eastAsia="lt-LT"/>
        </w:rPr>
      </w:pPr>
      <w:r w:rsidRPr="00273280">
        <w:rPr>
          <w:color w:val="000000"/>
        </w:rPr>
        <w:t xml:space="preserve"> </w:t>
      </w:r>
      <w:r w:rsidR="00A07A99">
        <w:rPr>
          <w:color w:val="000000"/>
        </w:rPr>
        <w:t xml:space="preserve">           </w:t>
      </w:r>
      <w:r w:rsidR="00A07A99">
        <w:rPr>
          <w:lang w:eastAsia="lt-LT"/>
        </w:rPr>
        <w:t>32. Nustačius laimėtoją ir pasirašius su laimėtoju Kaziuko mugės organizavimo sutartį (toliau – sutartis) (3 priedas), Komisija turi teisę:</w:t>
      </w:r>
    </w:p>
    <w:p w14:paraId="31DB0904" w14:textId="77777777" w:rsidR="00A07A99" w:rsidRDefault="00A07A99" w:rsidP="00A07A99">
      <w:pPr>
        <w:jc w:val="both"/>
        <w:rPr>
          <w:lang w:eastAsia="lt-LT"/>
        </w:rPr>
      </w:pPr>
      <w:r>
        <w:rPr>
          <w:lang w:eastAsia="lt-LT"/>
        </w:rPr>
        <w:t xml:space="preserve">            32.1. vykdyti konkurso laimėtojo </w:t>
      </w:r>
      <w:r w:rsidR="00A84BF6">
        <w:rPr>
          <w:lang w:eastAsia="lt-LT"/>
        </w:rPr>
        <w:t xml:space="preserve">organizuojamų </w:t>
      </w:r>
      <w:r>
        <w:rPr>
          <w:lang w:eastAsia="lt-LT"/>
        </w:rPr>
        <w:t>mugės parengiamųjų darbų priežiūrą;</w:t>
      </w:r>
    </w:p>
    <w:p w14:paraId="3AF5A676" w14:textId="77777777" w:rsidR="00A07A99" w:rsidRPr="00273280" w:rsidRDefault="00A07A99" w:rsidP="00A07A99">
      <w:pPr>
        <w:jc w:val="both"/>
        <w:rPr>
          <w:lang w:eastAsia="lt-LT"/>
        </w:rPr>
      </w:pPr>
      <w:r>
        <w:rPr>
          <w:lang w:eastAsia="lt-LT"/>
        </w:rPr>
        <w:t xml:space="preserve">            32.2. pareikalauti koreguoti parengiamųjų darbų organizavimą ir gauti ataskaitas apie parengiamųjų darbų vykdymą.</w:t>
      </w:r>
    </w:p>
    <w:p w14:paraId="7CFFC5B2" w14:textId="77777777" w:rsidR="00816D6B" w:rsidRPr="00273280" w:rsidRDefault="00350C7B" w:rsidP="00350C7B">
      <w:pPr>
        <w:pStyle w:val="Antrat2"/>
        <w:spacing w:line="240" w:lineRule="auto"/>
        <w:jc w:val="both"/>
        <w:rPr>
          <w:u w:val="none"/>
        </w:rPr>
      </w:pPr>
      <w:r w:rsidRPr="00273280">
        <w:rPr>
          <w:u w:val="none"/>
        </w:rPr>
        <w:t xml:space="preserve">          </w:t>
      </w:r>
      <w:r w:rsidR="00B11A12" w:rsidRPr="00273280">
        <w:rPr>
          <w:u w:val="none"/>
        </w:rPr>
        <w:t xml:space="preserve"> </w:t>
      </w:r>
      <w:r w:rsidR="008D5572" w:rsidRPr="00273280">
        <w:rPr>
          <w:u w:val="none"/>
        </w:rPr>
        <w:t xml:space="preserve"> </w:t>
      </w:r>
      <w:r w:rsidRPr="00273280">
        <w:rPr>
          <w:u w:val="none"/>
        </w:rPr>
        <w:t>3</w:t>
      </w:r>
      <w:r w:rsidR="00A07A99">
        <w:rPr>
          <w:u w:val="none"/>
        </w:rPr>
        <w:t>3</w:t>
      </w:r>
      <w:r w:rsidRPr="00273280">
        <w:rPr>
          <w:u w:val="none"/>
        </w:rPr>
        <w:t>. Savivaldybės administracija įgyja teisę pasinaudoti konkursinio pasiūlymo galiojimo užtikrinimo garantija (užstatu, pervestu į Savivaldybės sąskaitą, arba banko garantija), jeigu:</w:t>
      </w:r>
    </w:p>
    <w:p w14:paraId="7B502CC8" w14:textId="77777777" w:rsidR="00350C7B" w:rsidRPr="00273280" w:rsidRDefault="00350C7B" w:rsidP="00E02FC8">
      <w:pPr>
        <w:jc w:val="both"/>
        <w:rPr>
          <w:lang w:eastAsia="lt-LT"/>
        </w:rPr>
      </w:pPr>
      <w:r w:rsidRPr="00273280">
        <w:rPr>
          <w:lang w:eastAsia="lt-LT"/>
        </w:rPr>
        <w:t xml:space="preserve">          </w:t>
      </w:r>
      <w:r w:rsidR="00B11A12" w:rsidRPr="00273280">
        <w:rPr>
          <w:lang w:eastAsia="lt-LT"/>
        </w:rPr>
        <w:t xml:space="preserve"> </w:t>
      </w:r>
      <w:r w:rsidR="008D5572" w:rsidRPr="00273280">
        <w:rPr>
          <w:lang w:eastAsia="lt-LT"/>
        </w:rPr>
        <w:t xml:space="preserve"> </w:t>
      </w:r>
      <w:r w:rsidRPr="00273280">
        <w:rPr>
          <w:lang w:eastAsia="lt-LT"/>
        </w:rPr>
        <w:t>3</w:t>
      </w:r>
      <w:r w:rsidR="00A07A99">
        <w:rPr>
          <w:lang w:eastAsia="lt-LT"/>
        </w:rPr>
        <w:t>3</w:t>
      </w:r>
      <w:r w:rsidRPr="00273280">
        <w:rPr>
          <w:lang w:eastAsia="lt-LT"/>
        </w:rPr>
        <w:t>.1. konkurso dalyvis suėjus galutiniam pasiūlymų pateikimo terminui</w:t>
      </w:r>
      <w:r w:rsidR="00B166EE" w:rsidRPr="00273280">
        <w:rPr>
          <w:lang w:eastAsia="lt-LT"/>
        </w:rPr>
        <w:t>,</w:t>
      </w:r>
      <w:r w:rsidR="00BE0D11" w:rsidRPr="00273280">
        <w:rPr>
          <w:lang w:eastAsia="lt-LT"/>
        </w:rPr>
        <w:t xml:space="preserve"> atplėšus vokus  atsiims, atsisakys </w:t>
      </w:r>
      <w:r w:rsidRPr="00273280">
        <w:rPr>
          <w:lang w:eastAsia="lt-LT"/>
        </w:rPr>
        <w:t>ir (ar) vienašališkai pakeis savo pasiūlymą;</w:t>
      </w:r>
    </w:p>
    <w:p w14:paraId="4DD2DCE2" w14:textId="77777777" w:rsidR="00E02FC8" w:rsidRDefault="00350C7B" w:rsidP="00E02FC8">
      <w:pPr>
        <w:jc w:val="both"/>
        <w:rPr>
          <w:lang w:eastAsia="lt-LT"/>
        </w:rPr>
      </w:pPr>
      <w:r w:rsidRPr="00273280">
        <w:rPr>
          <w:lang w:eastAsia="lt-LT"/>
        </w:rPr>
        <w:t xml:space="preserve">          </w:t>
      </w:r>
      <w:r w:rsidR="00B11A12" w:rsidRPr="00273280">
        <w:rPr>
          <w:lang w:eastAsia="lt-LT"/>
        </w:rPr>
        <w:t xml:space="preserve"> </w:t>
      </w:r>
      <w:r w:rsidR="008D5572" w:rsidRPr="00273280">
        <w:rPr>
          <w:lang w:eastAsia="lt-LT"/>
        </w:rPr>
        <w:t xml:space="preserve"> </w:t>
      </w:r>
      <w:r w:rsidRPr="00273280">
        <w:rPr>
          <w:lang w:eastAsia="lt-LT"/>
        </w:rPr>
        <w:t>3</w:t>
      </w:r>
      <w:r w:rsidR="00A07A99">
        <w:rPr>
          <w:lang w:eastAsia="lt-LT"/>
        </w:rPr>
        <w:t>3</w:t>
      </w:r>
      <w:r w:rsidRPr="00273280">
        <w:rPr>
          <w:lang w:eastAsia="lt-LT"/>
        </w:rPr>
        <w:t>.2. konkurso dalyvis atsisaky</w:t>
      </w:r>
      <w:r w:rsidR="00D8717E" w:rsidRPr="00273280">
        <w:rPr>
          <w:lang w:eastAsia="lt-LT"/>
        </w:rPr>
        <w:t>s</w:t>
      </w:r>
      <w:r w:rsidRPr="00273280">
        <w:rPr>
          <w:lang w:eastAsia="lt-LT"/>
        </w:rPr>
        <w:t xml:space="preserve"> (neatvyks) pasirašyti </w:t>
      </w:r>
      <w:r w:rsidR="00481BC8">
        <w:rPr>
          <w:lang w:eastAsia="lt-LT"/>
        </w:rPr>
        <w:t xml:space="preserve">patvirtintos formos </w:t>
      </w:r>
      <w:r w:rsidRPr="00273280">
        <w:rPr>
          <w:lang w:eastAsia="lt-LT"/>
        </w:rPr>
        <w:t>sutart</w:t>
      </w:r>
      <w:r w:rsidR="00260C1D" w:rsidRPr="00273280">
        <w:rPr>
          <w:lang w:eastAsia="lt-LT"/>
        </w:rPr>
        <w:t>ies</w:t>
      </w:r>
      <w:r w:rsidRPr="00273280">
        <w:rPr>
          <w:lang w:eastAsia="lt-LT"/>
        </w:rPr>
        <w:t xml:space="preserve"> konkurso dalyvio pateiktame pasiūlyme, atitinkančiame </w:t>
      </w:r>
      <w:r w:rsidR="00A84BF6">
        <w:rPr>
          <w:lang w:eastAsia="lt-LT"/>
        </w:rPr>
        <w:t xml:space="preserve">šių </w:t>
      </w:r>
      <w:r w:rsidRPr="00273280">
        <w:rPr>
          <w:lang w:eastAsia="lt-LT"/>
        </w:rPr>
        <w:t>nuostatų reikalavimus, nurodytomis sąlygomis.</w:t>
      </w:r>
    </w:p>
    <w:p w14:paraId="2D70970E" w14:textId="77777777" w:rsidR="00282897" w:rsidRPr="00273280" w:rsidRDefault="00724F2A" w:rsidP="001A6B7B">
      <w:pPr>
        <w:jc w:val="both"/>
        <w:rPr>
          <w:lang w:eastAsia="lt-LT"/>
        </w:rPr>
      </w:pPr>
      <w:r>
        <w:rPr>
          <w:lang w:eastAsia="lt-LT"/>
        </w:rPr>
        <w:t xml:space="preserve">            </w:t>
      </w:r>
    </w:p>
    <w:p w14:paraId="535FBC77" w14:textId="77777777" w:rsidR="006F3095" w:rsidRPr="00273280" w:rsidRDefault="006F3095" w:rsidP="00A35A5A">
      <w:pPr>
        <w:pStyle w:val="Antrat2"/>
        <w:spacing w:line="240" w:lineRule="auto"/>
        <w:rPr>
          <w:b/>
          <w:u w:val="none"/>
        </w:rPr>
      </w:pPr>
      <w:r w:rsidRPr="00273280">
        <w:rPr>
          <w:b/>
          <w:u w:val="none"/>
        </w:rPr>
        <w:t>VII SKYRIUS</w:t>
      </w:r>
    </w:p>
    <w:p w14:paraId="1ACE0CE8" w14:textId="77777777" w:rsidR="00A35A5A" w:rsidRPr="00273280" w:rsidRDefault="00A35A5A" w:rsidP="00A35A5A">
      <w:pPr>
        <w:pStyle w:val="Antrat2"/>
        <w:spacing w:line="240" w:lineRule="auto"/>
        <w:rPr>
          <w:b/>
          <w:u w:val="none"/>
        </w:rPr>
      </w:pPr>
      <w:r w:rsidRPr="00273280">
        <w:rPr>
          <w:b/>
          <w:u w:val="none"/>
        </w:rPr>
        <w:t>SUTARTIES PASIRAŠYMAS</w:t>
      </w:r>
    </w:p>
    <w:p w14:paraId="6DD1D46E" w14:textId="77777777" w:rsidR="00D919A7" w:rsidRPr="00273280" w:rsidRDefault="00D919A7" w:rsidP="00C873C7">
      <w:pPr>
        <w:jc w:val="both"/>
        <w:rPr>
          <w:color w:val="000000"/>
        </w:rPr>
      </w:pPr>
      <w:r w:rsidRPr="00273280">
        <w:rPr>
          <w:bCs/>
        </w:rPr>
        <w:t xml:space="preserve">          </w:t>
      </w:r>
    </w:p>
    <w:p w14:paraId="25CF69FD" w14:textId="77777777" w:rsidR="0081605A" w:rsidRPr="00273280" w:rsidRDefault="004D7FDD" w:rsidP="004D7FDD">
      <w:pPr>
        <w:jc w:val="both"/>
      </w:pPr>
      <w:r w:rsidRPr="00273280">
        <w:t xml:space="preserve">         3</w:t>
      </w:r>
      <w:r w:rsidR="00A014BA">
        <w:t>4</w:t>
      </w:r>
      <w:r w:rsidR="0081605A" w:rsidRPr="00273280">
        <w:t>. Savivaldybės administracijos direktoriaus įsakymu patvirtinus konkurso rezultatus</w:t>
      </w:r>
      <w:r w:rsidR="00260C1D" w:rsidRPr="00273280">
        <w:t xml:space="preserve"> </w:t>
      </w:r>
      <w:r w:rsidR="00224188" w:rsidRPr="00273280">
        <w:t>(toliau – įsakymas)</w:t>
      </w:r>
      <w:r w:rsidR="0081605A" w:rsidRPr="00273280">
        <w:t xml:space="preserve">, sutartis su </w:t>
      </w:r>
      <w:r w:rsidRPr="00273280">
        <w:t>organizatoriumi</w:t>
      </w:r>
      <w:r w:rsidR="0081605A" w:rsidRPr="00273280">
        <w:t xml:space="preserve"> turi būti pasirašyta </w:t>
      </w:r>
      <w:r w:rsidRPr="00273280">
        <w:t>ne vėliau</w:t>
      </w:r>
      <w:r w:rsidR="00842BD5" w:rsidRPr="00273280">
        <w:t xml:space="preserve"> kaip per 15 </w:t>
      </w:r>
      <w:r w:rsidR="00867BEF" w:rsidRPr="00273280">
        <w:t>kalendorinių</w:t>
      </w:r>
      <w:r w:rsidR="00842BD5" w:rsidRPr="00273280">
        <w:t xml:space="preserve"> dienų nuo įsakymo pasirašymo dienos, konkurso laimėtojui pateikus</w:t>
      </w:r>
      <w:r w:rsidR="00330B03" w:rsidRPr="00273280">
        <w:t xml:space="preserve"> </w:t>
      </w:r>
      <w:r w:rsidR="00842BD5" w:rsidRPr="00273280">
        <w:t xml:space="preserve">Savivaldybės administracijos </w:t>
      </w:r>
      <w:r w:rsidR="006F1E48" w:rsidRPr="00273280">
        <w:t>Turto</w:t>
      </w:r>
      <w:r w:rsidR="00842BD5" w:rsidRPr="00273280">
        <w:t xml:space="preserve"> departamentui</w:t>
      </w:r>
      <w:r w:rsidR="0081605A" w:rsidRPr="00273280">
        <w:t>:</w:t>
      </w:r>
    </w:p>
    <w:p w14:paraId="2121C34A" w14:textId="77777777" w:rsidR="0081605A" w:rsidRPr="00273280" w:rsidRDefault="004D7FDD" w:rsidP="004D7FDD">
      <w:pPr>
        <w:jc w:val="both"/>
      </w:pPr>
      <w:r w:rsidRPr="00273280">
        <w:t xml:space="preserve">  </w:t>
      </w:r>
      <w:r w:rsidR="0081605A" w:rsidRPr="00273280">
        <w:t>      </w:t>
      </w:r>
      <w:r w:rsidRPr="00273280">
        <w:t>3</w:t>
      </w:r>
      <w:r w:rsidR="00A014BA">
        <w:t>4</w:t>
      </w:r>
      <w:r w:rsidRPr="00273280">
        <w:t>.</w:t>
      </w:r>
      <w:r w:rsidR="0081605A" w:rsidRPr="00273280">
        <w:t>1.</w:t>
      </w:r>
      <w:r w:rsidR="00260C1D" w:rsidRPr="00273280">
        <w:t xml:space="preserve"> </w:t>
      </w:r>
      <w:r w:rsidR="0081605A" w:rsidRPr="00273280">
        <w:t>mokėjimo pavedimą</w:t>
      </w:r>
      <w:r w:rsidR="00260C1D" w:rsidRPr="00273280">
        <w:t>,</w:t>
      </w:r>
      <w:r w:rsidR="00224188" w:rsidRPr="00273280">
        <w:t xml:space="preserve"> </w:t>
      </w:r>
      <w:r w:rsidR="0081605A" w:rsidRPr="00273280">
        <w:t xml:space="preserve">patvirtinantį </w:t>
      </w:r>
      <w:r w:rsidRPr="00273280">
        <w:t>10000</w:t>
      </w:r>
      <w:r w:rsidR="0081605A" w:rsidRPr="00273280">
        <w:t xml:space="preserve"> (</w:t>
      </w:r>
      <w:r w:rsidRPr="00273280">
        <w:t>dešimt</w:t>
      </w:r>
      <w:r w:rsidR="00712D21" w:rsidRPr="00273280">
        <w:t>ies</w:t>
      </w:r>
      <w:r w:rsidRPr="00273280">
        <w:t xml:space="preserve"> tūkstančių</w:t>
      </w:r>
      <w:r w:rsidR="0081605A" w:rsidRPr="00273280">
        <w:t>) Eur</w:t>
      </w:r>
      <w:r w:rsidR="00FF58DB" w:rsidRPr="00273280">
        <w:t xml:space="preserve"> užstato (depozito)</w:t>
      </w:r>
      <w:r w:rsidR="0081605A" w:rsidRPr="00273280">
        <w:t xml:space="preserve"> pervedimą</w:t>
      </w:r>
      <w:r w:rsidR="00224188" w:rsidRPr="00273280">
        <w:t xml:space="preserve"> (</w:t>
      </w:r>
      <w:r w:rsidR="00652E4C" w:rsidRPr="00273280">
        <w:t>užstatas (depozitas)</w:t>
      </w:r>
      <w:r w:rsidR="00224188" w:rsidRPr="00273280">
        <w:t xml:space="preserve"> turi būti sumokėtas ne vėliau kaip per 15 </w:t>
      </w:r>
      <w:r w:rsidR="00652E4C" w:rsidRPr="00273280">
        <w:t>kalendorinių</w:t>
      </w:r>
      <w:r w:rsidR="00224188" w:rsidRPr="00273280">
        <w:t xml:space="preserve"> dienų nuo įsakymo pasirašymo dienos</w:t>
      </w:r>
      <w:r w:rsidR="002B269B" w:rsidRPr="00273280">
        <w:t>)</w:t>
      </w:r>
      <w:r w:rsidR="0081605A" w:rsidRPr="00273280">
        <w:t xml:space="preserve"> sutarties sąlygų vykdym</w:t>
      </w:r>
      <w:r w:rsidR="00223D4C" w:rsidRPr="00273280">
        <w:t>ui užtikrinti</w:t>
      </w:r>
      <w:r w:rsidR="00712D21" w:rsidRPr="00273280">
        <w:t>,</w:t>
      </w:r>
      <w:r w:rsidR="00224188" w:rsidRPr="00273280">
        <w:t xml:space="preserve"> </w:t>
      </w:r>
      <w:r w:rsidR="0081605A" w:rsidRPr="00273280">
        <w:t xml:space="preserve">į </w:t>
      </w:r>
      <w:r w:rsidR="009365E5" w:rsidRPr="00273280">
        <w:t>S</w:t>
      </w:r>
      <w:r w:rsidR="0081605A" w:rsidRPr="00273280">
        <w:t xml:space="preserve">avivaldybės administracijos (kodas 188710061) sąskaitą </w:t>
      </w:r>
      <w:r w:rsidR="002C2824">
        <w:t xml:space="preserve">Nr. </w:t>
      </w:r>
      <w:r w:rsidR="0081605A" w:rsidRPr="00273280">
        <w:t xml:space="preserve">LT64 4010 0510 0360 9875, esančią </w:t>
      </w:r>
      <w:r w:rsidR="002C2824">
        <w:t xml:space="preserve">akcinėje bendrovėje </w:t>
      </w:r>
      <w:r w:rsidR="00DB46C0">
        <w:t>Luminor</w:t>
      </w:r>
      <w:r w:rsidR="0081605A" w:rsidRPr="00273280">
        <w:t xml:space="preserve"> </w:t>
      </w:r>
      <w:r w:rsidR="002C2824">
        <w:t>B</w:t>
      </w:r>
      <w:r w:rsidR="0081605A" w:rsidRPr="00273280">
        <w:t>ank (kodas 40100)</w:t>
      </w:r>
      <w:r w:rsidR="00224188" w:rsidRPr="00273280">
        <w:t xml:space="preserve"> </w:t>
      </w:r>
      <w:r w:rsidR="00223D4C" w:rsidRPr="00273280">
        <w:t>(</w:t>
      </w:r>
      <w:r w:rsidR="0029165F" w:rsidRPr="00273280">
        <w:t xml:space="preserve">konkurso dalyviui 10000 Eur užstatas (depozitas) grąžinamas </w:t>
      </w:r>
      <w:r w:rsidR="00101442" w:rsidRPr="00273280">
        <w:t>sutarčiai pasibaigus po 45 kalendorinių dienų</w:t>
      </w:r>
      <w:r w:rsidR="0029165F" w:rsidRPr="00273280">
        <w:t>, išskyrus sutarties sąlygų nevykdymo</w:t>
      </w:r>
      <w:r w:rsidR="00652E4C" w:rsidRPr="00273280">
        <w:t xml:space="preserve"> ar netinkamo vykdymo</w:t>
      </w:r>
      <w:r w:rsidR="00FB7C57" w:rsidRPr="00273280">
        <w:t xml:space="preserve"> </w:t>
      </w:r>
      <w:r w:rsidR="0029165F" w:rsidRPr="00273280">
        <w:t>atvejus)</w:t>
      </w:r>
      <w:r w:rsidR="00712D21" w:rsidRPr="00273280">
        <w:t>;</w:t>
      </w:r>
      <w:r w:rsidR="0081605A" w:rsidRPr="00273280">
        <w:t xml:space="preserve"> </w:t>
      </w:r>
    </w:p>
    <w:p w14:paraId="274DA016" w14:textId="77777777" w:rsidR="00330B03" w:rsidRPr="00273280" w:rsidRDefault="0081605A" w:rsidP="00330B03">
      <w:pPr>
        <w:jc w:val="both"/>
      </w:pPr>
      <w:r w:rsidRPr="00273280">
        <w:t>       </w:t>
      </w:r>
      <w:r w:rsidR="000538D3" w:rsidRPr="00273280">
        <w:t xml:space="preserve"> </w:t>
      </w:r>
      <w:r w:rsidRPr="00273280">
        <w:t>3</w:t>
      </w:r>
      <w:r w:rsidR="00A014BA">
        <w:t>4</w:t>
      </w:r>
      <w:r w:rsidRPr="00273280">
        <w:t xml:space="preserve">.2. </w:t>
      </w:r>
      <w:r w:rsidR="00712D21" w:rsidRPr="00273280">
        <w:t xml:space="preserve">arba </w:t>
      </w:r>
      <w:r w:rsidRPr="00273280">
        <w:t xml:space="preserve">Lietuvoje įregistruotos ir veikiančios kredito įstaigos </w:t>
      </w:r>
      <w:r w:rsidR="00712D21" w:rsidRPr="00273280">
        <w:t xml:space="preserve">išduotą 10000 (dešimties tūkstančių) Eur dydžio </w:t>
      </w:r>
      <w:r w:rsidRPr="00273280">
        <w:t>garantiją (</w:t>
      </w:r>
      <w:r w:rsidR="004D7FDD" w:rsidRPr="00273280">
        <w:t>4</w:t>
      </w:r>
      <w:r w:rsidRPr="00273280">
        <w:t xml:space="preserve"> priedas)</w:t>
      </w:r>
      <w:r w:rsidR="00712D21" w:rsidRPr="00273280">
        <w:t xml:space="preserve"> </w:t>
      </w:r>
      <w:r w:rsidRPr="00273280">
        <w:t>sutarties sąlygų vykdym</w:t>
      </w:r>
      <w:r w:rsidR="00712D21" w:rsidRPr="00273280">
        <w:t>ui</w:t>
      </w:r>
      <w:r w:rsidRPr="00273280">
        <w:t xml:space="preserve"> užtikrin</w:t>
      </w:r>
      <w:r w:rsidR="00712D21" w:rsidRPr="00273280">
        <w:t>ti</w:t>
      </w:r>
      <w:r w:rsidR="003C06E5" w:rsidRPr="00273280">
        <w:t>. Sutarties sąlygų įvykdymo užtikrinimo garantija turi įsigalioti ne vėliau kaip sutarties pasirašymo dieną ir galiot</w:t>
      </w:r>
      <w:r w:rsidR="002D0136" w:rsidRPr="00273280">
        <w:t>i</w:t>
      </w:r>
      <w:r w:rsidR="003C06E5" w:rsidRPr="00273280">
        <w:t xml:space="preserve"> 45 kalendorines dienas ilgiau negu sutartis.</w:t>
      </w:r>
      <w:r w:rsidR="00330B03" w:rsidRPr="00273280">
        <w:t xml:space="preserve"> </w:t>
      </w:r>
    </w:p>
    <w:p w14:paraId="68033A4A" w14:textId="77777777" w:rsidR="0081605A" w:rsidRPr="00273280" w:rsidRDefault="00330B03" w:rsidP="004D7FDD">
      <w:pPr>
        <w:jc w:val="both"/>
      </w:pPr>
      <w:r w:rsidRPr="00273280">
        <w:t xml:space="preserve">        </w:t>
      </w:r>
      <w:r w:rsidR="0081605A" w:rsidRPr="00273280">
        <w:t> 3</w:t>
      </w:r>
      <w:r w:rsidR="00A014BA">
        <w:t>5</w:t>
      </w:r>
      <w:r w:rsidR="0081605A" w:rsidRPr="00273280">
        <w:t>. Pasirašius sutartį su konkurso laimėtoju, ją papildyti, keisti ar pratęsti galima tik abiejų šalių rašytiniu susitarimu.</w:t>
      </w:r>
    </w:p>
    <w:p w14:paraId="5EE021F7" w14:textId="77777777" w:rsidR="0081605A" w:rsidRPr="00273280" w:rsidRDefault="0081605A" w:rsidP="006D2CC0">
      <w:pPr>
        <w:jc w:val="both"/>
      </w:pPr>
      <w:r w:rsidRPr="00273280">
        <w:t>        3</w:t>
      </w:r>
      <w:r w:rsidR="00A014BA">
        <w:t>6</w:t>
      </w:r>
      <w:r w:rsidRPr="00273280">
        <w:t xml:space="preserve">. Jeigu </w:t>
      </w:r>
      <w:r w:rsidR="00712D21" w:rsidRPr="00273280">
        <w:t>k</w:t>
      </w:r>
      <w:r w:rsidR="00277FA3" w:rsidRPr="00273280">
        <w:t>onkurso laimėtojas</w:t>
      </w:r>
      <w:r w:rsidR="002D0136" w:rsidRPr="00273280">
        <w:t xml:space="preserve"> vengia arba atsisako pervesti į Savivaldybės nurodytą sąskaitą užstatą (depozitą) arba pateikti sutarties sąlygų vykdymo užtikrinimo garantiją</w:t>
      </w:r>
      <w:r w:rsidR="002B269B" w:rsidRPr="00273280">
        <w:t>,</w:t>
      </w:r>
      <w:r w:rsidR="002D0136" w:rsidRPr="00273280">
        <w:t xml:space="preserve"> arba</w:t>
      </w:r>
      <w:r w:rsidR="00277FA3" w:rsidRPr="00273280">
        <w:t xml:space="preserve"> </w:t>
      </w:r>
      <w:r w:rsidRPr="00273280">
        <w:t>su Savivaldybės administracija nepasirašo sutarties, vengia ar atsisako pasirašyti sutartį pagal konkurso sąlygas</w:t>
      </w:r>
      <w:r w:rsidR="002B269B" w:rsidRPr="00273280">
        <w:t>,</w:t>
      </w:r>
      <w:r w:rsidRPr="00273280">
        <w:t xml:space="preserve">  Savivaldybės administracija įgyja teisę negrąžinti konkurso dalyviui 1000 (vieno tūkstančio) Eur užstato (depozito), pervesto į 1</w:t>
      </w:r>
      <w:r w:rsidR="006D2CC0" w:rsidRPr="00273280">
        <w:t>5</w:t>
      </w:r>
      <w:r w:rsidRPr="00273280">
        <w:t>.4 p</w:t>
      </w:r>
      <w:r w:rsidR="00066389">
        <w:t>apunktyje</w:t>
      </w:r>
      <w:r w:rsidRPr="00273280">
        <w:t xml:space="preserve"> nurodytą </w:t>
      </w:r>
      <w:r w:rsidR="00712D21" w:rsidRPr="00273280">
        <w:t>S</w:t>
      </w:r>
      <w:r w:rsidRPr="00273280">
        <w:t xml:space="preserve">avivaldybės administracijos sąskaitą, arba pasinaudoti Lietuvoje įregistruotos ir veikiančios kredito įstaigos </w:t>
      </w:r>
      <w:r w:rsidR="00712D21" w:rsidRPr="00273280">
        <w:t xml:space="preserve">išduota 1000 (vieno tūkstančio) Eur dydžio </w:t>
      </w:r>
      <w:r w:rsidRPr="00273280">
        <w:t>garantija konkursinio pasiūlymo galiojimui užtikrinti.</w:t>
      </w:r>
    </w:p>
    <w:p w14:paraId="5783EEF3" w14:textId="77777777" w:rsidR="0081605A" w:rsidRPr="00273280" w:rsidRDefault="0081605A" w:rsidP="006D2CC0">
      <w:pPr>
        <w:jc w:val="both"/>
      </w:pPr>
      <w:r w:rsidRPr="00273280">
        <w:t>        3</w:t>
      </w:r>
      <w:r w:rsidR="00A014BA">
        <w:t>7</w:t>
      </w:r>
      <w:r w:rsidRPr="00273280">
        <w:t>. Jeigu konkurso laimėtojas</w:t>
      </w:r>
      <w:r w:rsidR="002D0136" w:rsidRPr="00273280">
        <w:t xml:space="preserve"> suėjus galutiniam pasiūlymų pateikimo terminui</w:t>
      </w:r>
      <w:r w:rsidR="004C6D3F" w:rsidRPr="00273280">
        <w:t>,</w:t>
      </w:r>
      <w:r w:rsidR="002D0136" w:rsidRPr="00273280">
        <w:t xml:space="preserve"> atplėšus vokus atsiima, atsisako ir (ar) vienašališkai pakei</w:t>
      </w:r>
      <w:r w:rsidR="004C6D3F" w:rsidRPr="00273280">
        <w:t>čia</w:t>
      </w:r>
      <w:r w:rsidR="002D0136" w:rsidRPr="00273280">
        <w:t xml:space="preserve"> savo konkursinį pasiūlymą, vengia arba atsisako pervesti į Savivaldybės nurodytą sąskaitą užstatą (depozitą) arba pateikti sutarti</w:t>
      </w:r>
      <w:r w:rsidR="004C6D3F" w:rsidRPr="00273280">
        <w:t>e</w:t>
      </w:r>
      <w:r w:rsidR="002D0136" w:rsidRPr="00273280">
        <w:t>s sąlygų vykdymo užtikrinimo garantiją</w:t>
      </w:r>
      <w:r w:rsidR="004C6D3F" w:rsidRPr="00273280">
        <w:t>,</w:t>
      </w:r>
      <w:r w:rsidR="002D0136" w:rsidRPr="00273280">
        <w:t xml:space="preserve"> arba</w:t>
      </w:r>
      <w:r w:rsidRPr="00273280">
        <w:t xml:space="preserve"> su Savivaldybės administracija nepasirašo sutarties, vengia arba atsisako pasirašyti </w:t>
      </w:r>
      <w:r w:rsidRPr="00273280">
        <w:lastRenderedPageBreak/>
        <w:t>sutartį pagal konkurso sąlygas</w:t>
      </w:r>
      <w:r w:rsidR="002D0136" w:rsidRPr="00273280">
        <w:t>,</w:t>
      </w:r>
      <w:r w:rsidRPr="00273280">
        <w:t xml:space="preserve"> Komi</w:t>
      </w:r>
      <w:r w:rsidR="00277FA3" w:rsidRPr="00273280">
        <w:t>sija</w:t>
      </w:r>
      <w:r w:rsidRPr="00273280">
        <w:t xml:space="preserve"> turi teisę siūlyti pasirašyti sutartį kitam geriausiai įvertintam konkurso dalyviui, o tokio nesant skelbti naują konkursą. </w:t>
      </w:r>
    </w:p>
    <w:p w14:paraId="7B72C188" w14:textId="77777777" w:rsidR="0081605A" w:rsidRPr="00273280" w:rsidRDefault="0081605A" w:rsidP="00277FA3">
      <w:pPr>
        <w:pStyle w:val="Pagrindiniotekstotrauka3"/>
        <w:spacing w:after="0"/>
        <w:ind w:left="0"/>
        <w:jc w:val="both"/>
        <w:rPr>
          <w:sz w:val="24"/>
          <w:szCs w:val="24"/>
        </w:rPr>
      </w:pPr>
      <w:r w:rsidRPr="00273280">
        <w:rPr>
          <w:sz w:val="24"/>
          <w:szCs w:val="24"/>
        </w:rPr>
        <w:t>       </w:t>
      </w:r>
      <w:r w:rsidR="006D2CC0" w:rsidRPr="00273280">
        <w:rPr>
          <w:sz w:val="24"/>
          <w:szCs w:val="24"/>
        </w:rPr>
        <w:t xml:space="preserve">   </w:t>
      </w:r>
    </w:p>
    <w:p w14:paraId="7C7775C3" w14:textId="77777777" w:rsidR="00A35A5A" w:rsidRPr="00273280" w:rsidRDefault="00A35A5A"/>
    <w:p w14:paraId="0DEDC7AF" w14:textId="77777777" w:rsidR="00DA2E0F" w:rsidRPr="00273280" w:rsidRDefault="00DA2E0F" w:rsidP="00DA2E0F">
      <w:pPr>
        <w:ind w:left="1296" w:firstLine="1296"/>
      </w:pPr>
      <w:r w:rsidRPr="00273280">
        <w:t>____________________________________</w:t>
      </w:r>
    </w:p>
    <w:sectPr w:rsidR="00DA2E0F" w:rsidRPr="00273280" w:rsidSect="00A5743D">
      <w:headerReference w:type="even" r:id="rId8"/>
      <w:headerReference w:type="default" r:id="rId9"/>
      <w:pgSz w:w="11906" w:h="16838"/>
      <w:pgMar w:top="1134" w:right="567" w:bottom="1134"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8212E" w14:textId="77777777" w:rsidR="00F113B5" w:rsidRDefault="00F113B5">
      <w:r>
        <w:separator/>
      </w:r>
    </w:p>
  </w:endnote>
  <w:endnote w:type="continuationSeparator" w:id="0">
    <w:p w14:paraId="5975E4F1" w14:textId="77777777" w:rsidR="00F113B5" w:rsidRDefault="00F11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B8505" w14:textId="77777777" w:rsidR="00F113B5" w:rsidRDefault="00F113B5">
      <w:r>
        <w:separator/>
      </w:r>
    </w:p>
  </w:footnote>
  <w:footnote w:type="continuationSeparator" w:id="0">
    <w:p w14:paraId="73FEF65B" w14:textId="77777777" w:rsidR="00F113B5" w:rsidRDefault="00F11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B2563" w14:textId="77777777" w:rsidR="004A74E5" w:rsidRDefault="004A74E5" w:rsidP="00790EB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DD63329" w14:textId="77777777" w:rsidR="004A74E5" w:rsidRDefault="004A74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1BBE8" w14:textId="286CCA19" w:rsidR="004A74E5" w:rsidRDefault="004A74E5" w:rsidP="00790EB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41F7E">
      <w:rPr>
        <w:rStyle w:val="Puslapionumeris"/>
        <w:noProof/>
      </w:rPr>
      <w:t>2</w:t>
    </w:r>
    <w:r>
      <w:rPr>
        <w:rStyle w:val="Puslapionumeris"/>
      </w:rPr>
      <w:fldChar w:fldCharType="end"/>
    </w:r>
  </w:p>
  <w:p w14:paraId="1ED2712D" w14:textId="77777777" w:rsidR="004A74E5" w:rsidRDefault="004A74E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5A"/>
    <w:rsid w:val="00006116"/>
    <w:rsid w:val="000067BD"/>
    <w:rsid w:val="000067FD"/>
    <w:rsid w:val="00017EFA"/>
    <w:rsid w:val="0002086C"/>
    <w:rsid w:val="00030FB3"/>
    <w:rsid w:val="00031322"/>
    <w:rsid w:val="00032475"/>
    <w:rsid w:val="0003370C"/>
    <w:rsid w:val="00033B47"/>
    <w:rsid w:val="000365C9"/>
    <w:rsid w:val="0003787E"/>
    <w:rsid w:val="000404F2"/>
    <w:rsid w:val="0004295A"/>
    <w:rsid w:val="00045FE1"/>
    <w:rsid w:val="0005021E"/>
    <w:rsid w:val="0005062A"/>
    <w:rsid w:val="00050D07"/>
    <w:rsid w:val="000538D3"/>
    <w:rsid w:val="00055029"/>
    <w:rsid w:val="00055189"/>
    <w:rsid w:val="0005644C"/>
    <w:rsid w:val="000624FC"/>
    <w:rsid w:val="000632CC"/>
    <w:rsid w:val="00066389"/>
    <w:rsid w:val="00070B4D"/>
    <w:rsid w:val="00070D6D"/>
    <w:rsid w:val="00072017"/>
    <w:rsid w:val="00072E8D"/>
    <w:rsid w:val="000734F7"/>
    <w:rsid w:val="00074694"/>
    <w:rsid w:val="00083738"/>
    <w:rsid w:val="000872E3"/>
    <w:rsid w:val="000914DE"/>
    <w:rsid w:val="00092A8A"/>
    <w:rsid w:val="00095EB9"/>
    <w:rsid w:val="000973B6"/>
    <w:rsid w:val="000A0B56"/>
    <w:rsid w:val="000A684F"/>
    <w:rsid w:val="000A699D"/>
    <w:rsid w:val="000B3908"/>
    <w:rsid w:val="000B557C"/>
    <w:rsid w:val="000B5979"/>
    <w:rsid w:val="000B77A1"/>
    <w:rsid w:val="000C0A4E"/>
    <w:rsid w:val="000C154B"/>
    <w:rsid w:val="000C1948"/>
    <w:rsid w:val="000C5F30"/>
    <w:rsid w:val="000D04F7"/>
    <w:rsid w:val="000D16B3"/>
    <w:rsid w:val="000D1CCB"/>
    <w:rsid w:val="000D3ED5"/>
    <w:rsid w:val="000D71A2"/>
    <w:rsid w:val="000E4F5B"/>
    <w:rsid w:val="000E7CAF"/>
    <w:rsid w:val="000F0419"/>
    <w:rsid w:val="000F0605"/>
    <w:rsid w:val="000F0C1B"/>
    <w:rsid w:val="000F646A"/>
    <w:rsid w:val="000F7146"/>
    <w:rsid w:val="000F79FA"/>
    <w:rsid w:val="00101008"/>
    <w:rsid w:val="00101442"/>
    <w:rsid w:val="00102BCC"/>
    <w:rsid w:val="001033B1"/>
    <w:rsid w:val="00107EEA"/>
    <w:rsid w:val="00111AEE"/>
    <w:rsid w:val="00113421"/>
    <w:rsid w:val="00121EFF"/>
    <w:rsid w:val="001300FF"/>
    <w:rsid w:val="00132E8D"/>
    <w:rsid w:val="001369BE"/>
    <w:rsid w:val="001413DF"/>
    <w:rsid w:val="001418A5"/>
    <w:rsid w:val="0014218D"/>
    <w:rsid w:val="0014350C"/>
    <w:rsid w:val="001444CE"/>
    <w:rsid w:val="00146055"/>
    <w:rsid w:val="00147D32"/>
    <w:rsid w:val="0015088B"/>
    <w:rsid w:val="0015574F"/>
    <w:rsid w:val="00155D64"/>
    <w:rsid w:val="001561BA"/>
    <w:rsid w:val="001562E4"/>
    <w:rsid w:val="00156B4D"/>
    <w:rsid w:val="00157620"/>
    <w:rsid w:val="00161061"/>
    <w:rsid w:val="0016402D"/>
    <w:rsid w:val="001653E5"/>
    <w:rsid w:val="001664CA"/>
    <w:rsid w:val="00166652"/>
    <w:rsid w:val="00170232"/>
    <w:rsid w:val="00171ACE"/>
    <w:rsid w:val="00173668"/>
    <w:rsid w:val="001750EC"/>
    <w:rsid w:val="001777F2"/>
    <w:rsid w:val="00177BAF"/>
    <w:rsid w:val="00177BCF"/>
    <w:rsid w:val="0018086A"/>
    <w:rsid w:val="00182202"/>
    <w:rsid w:val="001874A4"/>
    <w:rsid w:val="001879CA"/>
    <w:rsid w:val="00192143"/>
    <w:rsid w:val="00193A1C"/>
    <w:rsid w:val="00193CDA"/>
    <w:rsid w:val="001968B6"/>
    <w:rsid w:val="001A1172"/>
    <w:rsid w:val="001A1192"/>
    <w:rsid w:val="001A2070"/>
    <w:rsid w:val="001A2C1D"/>
    <w:rsid w:val="001A37BC"/>
    <w:rsid w:val="001A5C33"/>
    <w:rsid w:val="001A6B7B"/>
    <w:rsid w:val="001B314E"/>
    <w:rsid w:val="001B3E11"/>
    <w:rsid w:val="001B6B21"/>
    <w:rsid w:val="001C0742"/>
    <w:rsid w:val="001C24A7"/>
    <w:rsid w:val="001C349C"/>
    <w:rsid w:val="001C7B9D"/>
    <w:rsid w:val="001D164F"/>
    <w:rsid w:val="001D1D0B"/>
    <w:rsid w:val="001E1BE8"/>
    <w:rsid w:val="001E35E2"/>
    <w:rsid w:val="001E6CF6"/>
    <w:rsid w:val="001F0821"/>
    <w:rsid w:val="001F42E2"/>
    <w:rsid w:val="001F6889"/>
    <w:rsid w:val="00201374"/>
    <w:rsid w:val="00210A35"/>
    <w:rsid w:val="00210C62"/>
    <w:rsid w:val="0021221B"/>
    <w:rsid w:val="00212236"/>
    <w:rsid w:val="002202C9"/>
    <w:rsid w:val="00221DBA"/>
    <w:rsid w:val="002222A1"/>
    <w:rsid w:val="00222C60"/>
    <w:rsid w:val="00223D4C"/>
    <w:rsid w:val="00224188"/>
    <w:rsid w:val="00226259"/>
    <w:rsid w:val="00227262"/>
    <w:rsid w:val="0022745B"/>
    <w:rsid w:val="00232582"/>
    <w:rsid w:val="00232D35"/>
    <w:rsid w:val="00233991"/>
    <w:rsid w:val="00240ED7"/>
    <w:rsid w:val="00241ECA"/>
    <w:rsid w:val="002443B1"/>
    <w:rsid w:val="002572FB"/>
    <w:rsid w:val="00260C1D"/>
    <w:rsid w:val="002618C5"/>
    <w:rsid w:val="00264BB6"/>
    <w:rsid w:val="00266A75"/>
    <w:rsid w:val="00271F35"/>
    <w:rsid w:val="00273280"/>
    <w:rsid w:val="00276129"/>
    <w:rsid w:val="002768B5"/>
    <w:rsid w:val="00276B61"/>
    <w:rsid w:val="00277EBF"/>
    <w:rsid w:val="00277FA3"/>
    <w:rsid w:val="00281776"/>
    <w:rsid w:val="00282897"/>
    <w:rsid w:val="00284C53"/>
    <w:rsid w:val="0029165F"/>
    <w:rsid w:val="00291D62"/>
    <w:rsid w:val="00293B90"/>
    <w:rsid w:val="002944AA"/>
    <w:rsid w:val="002951BE"/>
    <w:rsid w:val="00296DC8"/>
    <w:rsid w:val="002A017D"/>
    <w:rsid w:val="002A0DD8"/>
    <w:rsid w:val="002A2E8C"/>
    <w:rsid w:val="002A3D4E"/>
    <w:rsid w:val="002B1120"/>
    <w:rsid w:val="002B238C"/>
    <w:rsid w:val="002B269B"/>
    <w:rsid w:val="002B6EAB"/>
    <w:rsid w:val="002C09A8"/>
    <w:rsid w:val="002C1169"/>
    <w:rsid w:val="002C2806"/>
    <w:rsid w:val="002C2824"/>
    <w:rsid w:val="002C3BF7"/>
    <w:rsid w:val="002C5847"/>
    <w:rsid w:val="002C6741"/>
    <w:rsid w:val="002C67B7"/>
    <w:rsid w:val="002C77D0"/>
    <w:rsid w:val="002D0136"/>
    <w:rsid w:val="002D1AB5"/>
    <w:rsid w:val="002D3E6D"/>
    <w:rsid w:val="002D4C66"/>
    <w:rsid w:val="002D4D5E"/>
    <w:rsid w:val="002D5216"/>
    <w:rsid w:val="002D6EA5"/>
    <w:rsid w:val="002D7EA2"/>
    <w:rsid w:val="002E3971"/>
    <w:rsid w:val="002E552F"/>
    <w:rsid w:val="002F1B1D"/>
    <w:rsid w:val="002F2506"/>
    <w:rsid w:val="002F27C3"/>
    <w:rsid w:val="002F79D7"/>
    <w:rsid w:val="00300629"/>
    <w:rsid w:val="00302DDE"/>
    <w:rsid w:val="0030507A"/>
    <w:rsid w:val="00306005"/>
    <w:rsid w:val="00311559"/>
    <w:rsid w:val="003117D1"/>
    <w:rsid w:val="00313DF4"/>
    <w:rsid w:val="00317958"/>
    <w:rsid w:val="003228EE"/>
    <w:rsid w:val="00323A78"/>
    <w:rsid w:val="00326F1B"/>
    <w:rsid w:val="00330B03"/>
    <w:rsid w:val="00331110"/>
    <w:rsid w:val="003318A0"/>
    <w:rsid w:val="00340A73"/>
    <w:rsid w:val="0034418A"/>
    <w:rsid w:val="00346E3E"/>
    <w:rsid w:val="00350C7B"/>
    <w:rsid w:val="003511CC"/>
    <w:rsid w:val="00354F5E"/>
    <w:rsid w:val="00357FF5"/>
    <w:rsid w:val="0036013C"/>
    <w:rsid w:val="0036090E"/>
    <w:rsid w:val="00362D34"/>
    <w:rsid w:val="00363125"/>
    <w:rsid w:val="003671DB"/>
    <w:rsid w:val="003708C1"/>
    <w:rsid w:val="00374452"/>
    <w:rsid w:val="00374EB1"/>
    <w:rsid w:val="00375BE6"/>
    <w:rsid w:val="00390E94"/>
    <w:rsid w:val="0039634F"/>
    <w:rsid w:val="003A3C46"/>
    <w:rsid w:val="003A55CA"/>
    <w:rsid w:val="003A5DC7"/>
    <w:rsid w:val="003B3CDE"/>
    <w:rsid w:val="003B6501"/>
    <w:rsid w:val="003C06E5"/>
    <w:rsid w:val="003C1557"/>
    <w:rsid w:val="003C2393"/>
    <w:rsid w:val="003C41B0"/>
    <w:rsid w:val="003C4E5A"/>
    <w:rsid w:val="003C50BA"/>
    <w:rsid w:val="003C5CCD"/>
    <w:rsid w:val="003C6DB8"/>
    <w:rsid w:val="003D4D1D"/>
    <w:rsid w:val="003D6195"/>
    <w:rsid w:val="003D7690"/>
    <w:rsid w:val="003E35F0"/>
    <w:rsid w:val="003E3721"/>
    <w:rsid w:val="003E546E"/>
    <w:rsid w:val="003F42EE"/>
    <w:rsid w:val="00402419"/>
    <w:rsid w:val="00405CF0"/>
    <w:rsid w:val="00406273"/>
    <w:rsid w:val="004101AA"/>
    <w:rsid w:val="0041108B"/>
    <w:rsid w:val="004112C9"/>
    <w:rsid w:val="00412ACE"/>
    <w:rsid w:val="00420D77"/>
    <w:rsid w:val="00421ABE"/>
    <w:rsid w:val="00423789"/>
    <w:rsid w:val="004267DF"/>
    <w:rsid w:val="00426EB0"/>
    <w:rsid w:val="00427AC6"/>
    <w:rsid w:val="00437832"/>
    <w:rsid w:val="00441F7E"/>
    <w:rsid w:val="00445794"/>
    <w:rsid w:val="004461B3"/>
    <w:rsid w:val="0044696A"/>
    <w:rsid w:val="004514AD"/>
    <w:rsid w:val="00455BDF"/>
    <w:rsid w:val="0048146E"/>
    <w:rsid w:val="00481BC8"/>
    <w:rsid w:val="004823A9"/>
    <w:rsid w:val="004826A6"/>
    <w:rsid w:val="0048275B"/>
    <w:rsid w:val="00482A91"/>
    <w:rsid w:val="00482F71"/>
    <w:rsid w:val="00484316"/>
    <w:rsid w:val="00492112"/>
    <w:rsid w:val="00495182"/>
    <w:rsid w:val="00495DDD"/>
    <w:rsid w:val="00496149"/>
    <w:rsid w:val="00496D64"/>
    <w:rsid w:val="00497B05"/>
    <w:rsid w:val="004A4973"/>
    <w:rsid w:val="004A5BE8"/>
    <w:rsid w:val="004A5ECF"/>
    <w:rsid w:val="004A62C9"/>
    <w:rsid w:val="004A74E5"/>
    <w:rsid w:val="004A7AFC"/>
    <w:rsid w:val="004A7D51"/>
    <w:rsid w:val="004B02D0"/>
    <w:rsid w:val="004B1780"/>
    <w:rsid w:val="004C0260"/>
    <w:rsid w:val="004C356A"/>
    <w:rsid w:val="004C5FE5"/>
    <w:rsid w:val="004C6D3F"/>
    <w:rsid w:val="004C7449"/>
    <w:rsid w:val="004D13C8"/>
    <w:rsid w:val="004D2648"/>
    <w:rsid w:val="004D2C74"/>
    <w:rsid w:val="004D5F2B"/>
    <w:rsid w:val="004D71BF"/>
    <w:rsid w:val="004D7FDD"/>
    <w:rsid w:val="004E017A"/>
    <w:rsid w:val="004E51FA"/>
    <w:rsid w:val="004E6B40"/>
    <w:rsid w:val="004F27FA"/>
    <w:rsid w:val="004F2FD8"/>
    <w:rsid w:val="004F3180"/>
    <w:rsid w:val="004F3D1E"/>
    <w:rsid w:val="004F5BDB"/>
    <w:rsid w:val="00501F2F"/>
    <w:rsid w:val="00503894"/>
    <w:rsid w:val="00503D3A"/>
    <w:rsid w:val="00504685"/>
    <w:rsid w:val="00504883"/>
    <w:rsid w:val="005100ED"/>
    <w:rsid w:val="00512034"/>
    <w:rsid w:val="00512576"/>
    <w:rsid w:val="00513464"/>
    <w:rsid w:val="00513CDC"/>
    <w:rsid w:val="005149AF"/>
    <w:rsid w:val="005172F8"/>
    <w:rsid w:val="0052493F"/>
    <w:rsid w:val="00525976"/>
    <w:rsid w:val="00530FF8"/>
    <w:rsid w:val="00532F08"/>
    <w:rsid w:val="0053747C"/>
    <w:rsid w:val="0054309C"/>
    <w:rsid w:val="005459C2"/>
    <w:rsid w:val="005472CE"/>
    <w:rsid w:val="005507CA"/>
    <w:rsid w:val="0055133D"/>
    <w:rsid w:val="0055322A"/>
    <w:rsid w:val="005577CA"/>
    <w:rsid w:val="0056006E"/>
    <w:rsid w:val="0056401B"/>
    <w:rsid w:val="0056495F"/>
    <w:rsid w:val="00575626"/>
    <w:rsid w:val="00576027"/>
    <w:rsid w:val="00576F0D"/>
    <w:rsid w:val="00576F38"/>
    <w:rsid w:val="005850E6"/>
    <w:rsid w:val="005919DF"/>
    <w:rsid w:val="005943E4"/>
    <w:rsid w:val="00596814"/>
    <w:rsid w:val="005973EE"/>
    <w:rsid w:val="005A0BB1"/>
    <w:rsid w:val="005A0C1F"/>
    <w:rsid w:val="005A698F"/>
    <w:rsid w:val="005A7A5A"/>
    <w:rsid w:val="005B0475"/>
    <w:rsid w:val="005B218F"/>
    <w:rsid w:val="005B2277"/>
    <w:rsid w:val="005B42D7"/>
    <w:rsid w:val="005B51F7"/>
    <w:rsid w:val="005B607C"/>
    <w:rsid w:val="005C1D69"/>
    <w:rsid w:val="005C2969"/>
    <w:rsid w:val="005C3263"/>
    <w:rsid w:val="005D137A"/>
    <w:rsid w:val="005D2D20"/>
    <w:rsid w:val="005D4E0F"/>
    <w:rsid w:val="005E2431"/>
    <w:rsid w:val="005E686C"/>
    <w:rsid w:val="005E7282"/>
    <w:rsid w:val="005F3525"/>
    <w:rsid w:val="005F50B1"/>
    <w:rsid w:val="005F6D2D"/>
    <w:rsid w:val="006001D5"/>
    <w:rsid w:val="0060615C"/>
    <w:rsid w:val="00607C63"/>
    <w:rsid w:val="0061251F"/>
    <w:rsid w:val="006227A7"/>
    <w:rsid w:val="00626316"/>
    <w:rsid w:val="00626DB7"/>
    <w:rsid w:val="006272DA"/>
    <w:rsid w:val="00627354"/>
    <w:rsid w:val="006301E6"/>
    <w:rsid w:val="0063313F"/>
    <w:rsid w:val="00633F9E"/>
    <w:rsid w:val="006343AF"/>
    <w:rsid w:val="0063495D"/>
    <w:rsid w:val="00635F5F"/>
    <w:rsid w:val="006364A2"/>
    <w:rsid w:val="006410D9"/>
    <w:rsid w:val="00641435"/>
    <w:rsid w:val="0064447F"/>
    <w:rsid w:val="00652E4C"/>
    <w:rsid w:val="00654ACD"/>
    <w:rsid w:val="00664F32"/>
    <w:rsid w:val="00666012"/>
    <w:rsid w:val="00674ACC"/>
    <w:rsid w:val="00674DA0"/>
    <w:rsid w:val="006759F7"/>
    <w:rsid w:val="006812E2"/>
    <w:rsid w:val="006817D7"/>
    <w:rsid w:val="00686A34"/>
    <w:rsid w:val="00690D42"/>
    <w:rsid w:val="006926EC"/>
    <w:rsid w:val="00693E3E"/>
    <w:rsid w:val="00696EFF"/>
    <w:rsid w:val="006A43DF"/>
    <w:rsid w:val="006B02E3"/>
    <w:rsid w:val="006B11F2"/>
    <w:rsid w:val="006B1CA3"/>
    <w:rsid w:val="006B4858"/>
    <w:rsid w:val="006B7572"/>
    <w:rsid w:val="006C483C"/>
    <w:rsid w:val="006C6ABF"/>
    <w:rsid w:val="006D2CC0"/>
    <w:rsid w:val="006D53D1"/>
    <w:rsid w:val="006D5C1D"/>
    <w:rsid w:val="006E0C09"/>
    <w:rsid w:val="006E1C1D"/>
    <w:rsid w:val="006E2123"/>
    <w:rsid w:val="006E2378"/>
    <w:rsid w:val="006E7897"/>
    <w:rsid w:val="006F052D"/>
    <w:rsid w:val="006F1E48"/>
    <w:rsid w:val="006F3095"/>
    <w:rsid w:val="006F4B1D"/>
    <w:rsid w:val="006F73BF"/>
    <w:rsid w:val="007116F7"/>
    <w:rsid w:val="00711858"/>
    <w:rsid w:val="0071201A"/>
    <w:rsid w:val="00712D21"/>
    <w:rsid w:val="00713B2A"/>
    <w:rsid w:val="00716945"/>
    <w:rsid w:val="00716F0D"/>
    <w:rsid w:val="0072150A"/>
    <w:rsid w:val="00723FC6"/>
    <w:rsid w:val="00723FD1"/>
    <w:rsid w:val="00724F2A"/>
    <w:rsid w:val="007251C5"/>
    <w:rsid w:val="007252BC"/>
    <w:rsid w:val="00727277"/>
    <w:rsid w:val="007339E3"/>
    <w:rsid w:val="00742161"/>
    <w:rsid w:val="007506C8"/>
    <w:rsid w:val="00750812"/>
    <w:rsid w:val="007526FC"/>
    <w:rsid w:val="00752F5E"/>
    <w:rsid w:val="00753535"/>
    <w:rsid w:val="00755928"/>
    <w:rsid w:val="0076280C"/>
    <w:rsid w:val="00762F2F"/>
    <w:rsid w:val="00764623"/>
    <w:rsid w:val="007671D9"/>
    <w:rsid w:val="007676FE"/>
    <w:rsid w:val="00771B2F"/>
    <w:rsid w:val="00773E15"/>
    <w:rsid w:val="007751D6"/>
    <w:rsid w:val="00780883"/>
    <w:rsid w:val="00780E8F"/>
    <w:rsid w:val="00783BE9"/>
    <w:rsid w:val="007850BD"/>
    <w:rsid w:val="0078686D"/>
    <w:rsid w:val="00787154"/>
    <w:rsid w:val="0079082A"/>
    <w:rsid w:val="00790EB5"/>
    <w:rsid w:val="007922AF"/>
    <w:rsid w:val="0079517A"/>
    <w:rsid w:val="007952C5"/>
    <w:rsid w:val="007958E1"/>
    <w:rsid w:val="00797435"/>
    <w:rsid w:val="007A0A42"/>
    <w:rsid w:val="007A2480"/>
    <w:rsid w:val="007A4296"/>
    <w:rsid w:val="007A4505"/>
    <w:rsid w:val="007A5474"/>
    <w:rsid w:val="007B09E4"/>
    <w:rsid w:val="007B0C18"/>
    <w:rsid w:val="007B14B0"/>
    <w:rsid w:val="007B175C"/>
    <w:rsid w:val="007B645A"/>
    <w:rsid w:val="007B78DC"/>
    <w:rsid w:val="007C430D"/>
    <w:rsid w:val="007C7024"/>
    <w:rsid w:val="007C753C"/>
    <w:rsid w:val="007D1466"/>
    <w:rsid w:val="007D2447"/>
    <w:rsid w:val="007D2A8E"/>
    <w:rsid w:val="007D4334"/>
    <w:rsid w:val="007D4EEE"/>
    <w:rsid w:val="007D5CB1"/>
    <w:rsid w:val="007E397D"/>
    <w:rsid w:val="007E5DD7"/>
    <w:rsid w:val="007F0FF0"/>
    <w:rsid w:val="007F1AD7"/>
    <w:rsid w:val="007F259D"/>
    <w:rsid w:val="007F443B"/>
    <w:rsid w:val="007F75FE"/>
    <w:rsid w:val="00801BE8"/>
    <w:rsid w:val="008020AB"/>
    <w:rsid w:val="0080666A"/>
    <w:rsid w:val="00806787"/>
    <w:rsid w:val="0081184D"/>
    <w:rsid w:val="0081605A"/>
    <w:rsid w:val="00816D6B"/>
    <w:rsid w:val="00817CB9"/>
    <w:rsid w:val="0082073A"/>
    <w:rsid w:val="00820A53"/>
    <w:rsid w:val="008211F2"/>
    <w:rsid w:val="00821F09"/>
    <w:rsid w:val="008223FA"/>
    <w:rsid w:val="00825FD2"/>
    <w:rsid w:val="008270FA"/>
    <w:rsid w:val="0083018D"/>
    <w:rsid w:val="00830920"/>
    <w:rsid w:val="008315A6"/>
    <w:rsid w:val="00832185"/>
    <w:rsid w:val="00832B96"/>
    <w:rsid w:val="00835401"/>
    <w:rsid w:val="00835C8F"/>
    <w:rsid w:val="00835CE3"/>
    <w:rsid w:val="00840270"/>
    <w:rsid w:val="00842BD5"/>
    <w:rsid w:val="008431F0"/>
    <w:rsid w:val="00846749"/>
    <w:rsid w:val="008515B3"/>
    <w:rsid w:val="00852CD4"/>
    <w:rsid w:val="00852F5C"/>
    <w:rsid w:val="008536E6"/>
    <w:rsid w:val="00854E42"/>
    <w:rsid w:val="008562D7"/>
    <w:rsid w:val="008628BA"/>
    <w:rsid w:val="008636D9"/>
    <w:rsid w:val="008663E5"/>
    <w:rsid w:val="00867BEF"/>
    <w:rsid w:val="008727A4"/>
    <w:rsid w:val="00875E71"/>
    <w:rsid w:val="0088217D"/>
    <w:rsid w:val="00882C98"/>
    <w:rsid w:val="00882D38"/>
    <w:rsid w:val="00884B4B"/>
    <w:rsid w:val="00884C9A"/>
    <w:rsid w:val="00885DEB"/>
    <w:rsid w:val="00886261"/>
    <w:rsid w:val="00887C78"/>
    <w:rsid w:val="0089011D"/>
    <w:rsid w:val="008935C9"/>
    <w:rsid w:val="0089370A"/>
    <w:rsid w:val="008976A5"/>
    <w:rsid w:val="00897A36"/>
    <w:rsid w:val="008A4688"/>
    <w:rsid w:val="008A4CB6"/>
    <w:rsid w:val="008A5175"/>
    <w:rsid w:val="008B5C8A"/>
    <w:rsid w:val="008B607C"/>
    <w:rsid w:val="008B7D3E"/>
    <w:rsid w:val="008C4CAD"/>
    <w:rsid w:val="008D032C"/>
    <w:rsid w:val="008D5572"/>
    <w:rsid w:val="008D7485"/>
    <w:rsid w:val="008E637A"/>
    <w:rsid w:val="008E7928"/>
    <w:rsid w:val="008F1844"/>
    <w:rsid w:val="008F3230"/>
    <w:rsid w:val="008F3C78"/>
    <w:rsid w:val="00900930"/>
    <w:rsid w:val="00906B73"/>
    <w:rsid w:val="009112FA"/>
    <w:rsid w:val="00912A0D"/>
    <w:rsid w:val="00913EAF"/>
    <w:rsid w:val="00924DA1"/>
    <w:rsid w:val="009311C3"/>
    <w:rsid w:val="009314B2"/>
    <w:rsid w:val="00933135"/>
    <w:rsid w:val="00933913"/>
    <w:rsid w:val="00935007"/>
    <w:rsid w:val="00935432"/>
    <w:rsid w:val="00936506"/>
    <w:rsid w:val="009365E5"/>
    <w:rsid w:val="009370FF"/>
    <w:rsid w:val="009436E6"/>
    <w:rsid w:val="00943FCC"/>
    <w:rsid w:val="00944100"/>
    <w:rsid w:val="00950946"/>
    <w:rsid w:val="00950BA7"/>
    <w:rsid w:val="00950C19"/>
    <w:rsid w:val="009514DE"/>
    <w:rsid w:val="009709F8"/>
    <w:rsid w:val="00974CF0"/>
    <w:rsid w:val="00975CDC"/>
    <w:rsid w:val="0097649B"/>
    <w:rsid w:val="00977C10"/>
    <w:rsid w:val="009819BC"/>
    <w:rsid w:val="00982DD6"/>
    <w:rsid w:val="009836A5"/>
    <w:rsid w:val="00983EB2"/>
    <w:rsid w:val="00984773"/>
    <w:rsid w:val="00984925"/>
    <w:rsid w:val="009855FE"/>
    <w:rsid w:val="00993F2C"/>
    <w:rsid w:val="00995038"/>
    <w:rsid w:val="00996AE4"/>
    <w:rsid w:val="00997F5A"/>
    <w:rsid w:val="009A124D"/>
    <w:rsid w:val="009A494F"/>
    <w:rsid w:val="009B1C54"/>
    <w:rsid w:val="009B2803"/>
    <w:rsid w:val="009B2C81"/>
    <w:rsid w:val="009B3F72"/>
    <w:rsid w:val="009B5335"/>
    <w:rsid w:val="009B6925"/>
    <w:rsid w:val="009C0E2C"/>
    <w:rsid w:val="009C1575"/>
    <w:rsid w:val="009C2EB7"/>
    <w:rsid w:val="009C2FC1"/>
    <w:rsid w:val="009C3A50"/>
    <w:rsid w:val="009C40AC"/>
    <w:rsid w:val="009C46F2"/>
    <w:rsid w:val="009D25A0"/>
    <w:rsid w:val="009D2706"/>
    <w:rsid w:val="009D5B4F"/>
    <w:rsid w:val="009D643B"/>
    <w:rsid w:val="009E0A6F"/>
    <w:rsid w:val="009E0EAE"/>
    <w:rsid w:val="009E44CB"/>
    <w:rsid w:val="009E4BC5"/>
    <w:rsid w:val="009F0BDD"/>
    <w:rsid w:val="009F1434"/>
    <w:rsid w:val="009F509E"/>
    <w:rsid w:val="009F7F4F"/>
    <w:rsid w:val="00A014BA"/>
    <w:rsid w:val="00A0178F"/>
    <w:rsid w:val="00A05E5D"/>
    <w:rsid w:val="00A064F5"/>
    <w:rsid w:val="00A07A99"/>
    <w:rsid w:val="00A12990"/>
    <w:rsid w:val="00A138BA"/>
    <w:rsid w:val="00A140AA"/>
    <w:rsid w:val="00A14711"/>
    <w:rsid w:val="00A14C37"/>
    <w:rsid w:val="00A16C67"/>
    <w:rsid w:val="00A17BFA"/>
    <w:rsid w:val="00A2120D"/>
    <w:rsid w:val="00A2314E"/>
    <w:rsid w:val="00A2408A"/>
    <w:rsid w:val="00A24A3B"/>
    <w:rsid w:val="00A25EC2"/>
    <w:rsid w:val="00A26433"/>
    <w:rsid w:val="00A304CF"/>
    <w:rsid w:val="00A32173"/>
    <w:rsid w:val="00A33B37"/>
    <w:rsid w:val="00A346CB"/>
    <w:rsid w:val="00A35275"/>
    <w:rsid w:val="00A35A5A"/>
    <w:rsid w:val="00A36152"/>
    <w:rsid w:val="00A36D51"/>
    <w:rsid w:val="00A418AD"/>
    <w:rsid w:val="00A43002"/>
    <w:rsid w:val="00A4485F"/>
    <w:rsid w:val="00A44A01"/>
    <w:rsid w:val="00A450ED"/>
    <w:rsid w:val="00A4575E"/>
    <w:rsid w:val="00A515CA"/>
    <w:rsid w:val="00A55FDB"/>
    <w:rsid w:val="00A5743D"/>
    <w:rsid w:val="00A63C6B"/>
    <w:rsid w:val="00A63D6E"/>
    <w:rsid w:val="00A67046"/>
    <w:rsid w:val="00A673EB"/>
    <w:rsid w:val="00A706F8"/>
    <w:rsid w:val="00A74801"/>
    <w:rsid w:val="00A77C36"/>
    <w:rsid w:val="00A814DC"/>
    <w:rsid w:val="00A81B7F"/>
    <w:rsid w:val="00A82258"/>
    <w:rsid w:val="00A84BF6"/>
    <w:rsid w:val="00A84E12"/>
    <w:rsid w:val="00A852B0"/>
    <w:rsid w:val="00A863FB"/>
    <w:rsid w:val="00A9058C"/>
    <w:rsid w:val="00A94641"/>
    <w:rsid w:val="00A951CC"/>
    <w:rsid w:val="00AA2E94"/>
    <w:rsid w:val="00AA4053"/>
    <w:rsid w:val="00AA48B4"/>
    <w:rsid w:val="00AA5802"/>
    <w:rsid w:val="00AA6B24"/>
    <w:rsid w:val="00AB29D0"/>
    <w:rsid w:val="00AB403E"/>
    <w:rsid w:val="00AC033F"/>
    <w:rsid w:val="00AC0D4A"/>
    <w:rsid w:val="00AC10B9"/>
    <w:rsid w:val="00AC426A"/>
    <w:rsid w:val="00AC7973"/>
    <w:rsid w:val="00AD10CC"/>
    <w:rsid w:val="00AD1E0C"/>
    <w:rsid w:val="00AD29D2"/>
    <w:rsid w:val="00AD2CBB"/>
    <w:rsid w:val="00AD54EC"/>
    <w:rsid w:val="00AD7818"/>
    <w:rsid w:val="00AE0B9B"/>
    <w:rsid w:val="00AE0D6B"/>
    <w:rsid w:val="00AE3BF8"/>
    <w:rsid w:val="00AE70CF"/>
    <w:rsid w:val="00AE764E"/>
    <w:rsid w:val="00AF2564"/>
    <w:rsid w:val="00AF37D8"/>
    <w:rsid w:val="00AF3851"/>
    <w:rsid w:val="00AF3DC4"/>
    <w:rsid w:val="00AF3FEA"/>
    <w:rsid w:val="00AF5002"/>
    <w:rsid w:val="00B00440"/>
    <w:rsid w:val="00B006D7"/>
    <w:rsid w:val="00B016DF"/>
    <w:rsid w:val="00B0270F"/>
    <w:rsid w:val="00B04640"/>
    <w:rsid w:val="00B07BF1"/>
    <w:rsid w:val="00B11A12"/>
    <w:rsid w:val="00B128DC"/>
    <w:rsid w:val="00B14DC8"/>
    <w:rsid w:val="00B159EE"/>
    <w:rsid w:val="00B166EE"/>
    <w:rsid w:val="00B16C8A"/>
    <w:rsid w:val="00B17294"/>
    <w:rsid w:val="00B22C41"/>
    <w:rsid w:val="00B23AA3"/>
    <w:rsid w:val="00B3070B"/>
    <w:rsid w:val="00B31850"/>
    <w:rsid w:val="00B45061"/>
    <w:rsid w:val="00B472A4"/>
    <w:rsid w:val="00B55AC7"/>
    <w:rsid w:val="00B60D5A"/>
    <w:rsid w:val="00B62E0B"/>
    <w:rsid w:val="00B65853"/>
    <w:rsid w:val="00B717A2"/>
    <w:rsid w:val="00B74476"/>
    <w:rsid w:val="00B76DF1"/>
    <w:rsid w:val="00B80FF9"/>
    <w:rsid w:val="00B8139D"/>
    <w:rsid w:val="00B81A15"/>
    <w:rsid w:val="00B84993"/>
    <w:rsid w:val="00B849A3"/>
    <w:rsid w:val="00B8664A"/>
    <w:rsid w:val="00B86C2D"/>
    <w:rsid w:val="00B87ACA"/>
    <w:rsid w:val="00B919EE"/>
    <w:rsid w:val="00B921C4"/>
    <w:rsid w:val="00B931D3"/>
    <w:rsid w:val="00B97C25"/>
    <w:rsid w:val="00BA0114"/>
    <w:rsid w:val="00BA2630"/>
    <w:rsid w:val="00BA4A2C"/>
    <w:rsid w:val="00BA6857"/>
    <w:rsid w:val="00BA72DD"/>
    <w:rsid w:val="00BA7BC0"/>
    <w:rsid w:val="00BB0944"/>
    <w:rsid w:val="00BB4AA0"/>
    <w:rsid w:val="00BB4BBD"/>
    <w:rsid w:val="00BB5C9C"/>
    <w:rsid w:val="00BB6FB2"/>
    <w:rsid w:val="00BB78E0"/>
    <w:rsid w:val="00BC20DE"/>
    <w:rsid w:val="00BC4F3A"/>
    <w:rsid w:val="00BC5A21"/>
    <w:rsid w:val="00BC7052"/>
    <w:rsid w:val="00BC74B0"/>
    <w:rsid w:val="00BC7B52"/>
    <w:rsid w:val="00BD5190"/>
    <w:rsid w:val="00BD528A"/>
    <w:rsid w:val="00BD67D1"/>
    <w:rsid w:val="00BD6BDE"/>
    <w:rsid w:val="00BE08F7"/>
    <w:rsid w:val="00BE0D11"/>
    <w:rsid w:val="00BE1300"/>
    <w:rsid w:val="00BE1988"/>
    <w:rsid w:val="00BE2AEC"/>
    <w:rsid w:val="00BE5A6A"/>
    <w:rsid w:val="00BE7288"/>
    <w:rsid w:val="00BF24FA"/>
    <w:rsid w:val="00BF75B5"/>
    <w:rsid w:val="00C01681"/>
    <w:rsid w:val="00C02048"/>
    <w:rsid w:val="00C041F7"/>
    <w:rsid w:val="00C04814"/>
    <w:rsid w:val="00C05377"/>
    <w:rsid w:val="00C104EA"/>
    <w:rsid w:val="00C10F7E"/>
    <w:rsid w:val="00C13317"/>
    <w:rsid w:val="00C1334D"/>
    <w:rsid w:val="00C153F1"/>
    <w:rsid w:val="00C17A0D"/>
    <w:rsid w:val="00C204AA"/>
    <w:rsid w:val="00C2131C"/>
    <w:rsid w:val="00C22BA3"/>
    <w:rsid w:val="00C2343E"/>
    <w:rsid w:val="00C2429A"/>
    <w:rsid w:val="00C248D8"/>
    <w:rsid w:val="00C25B39"/>
    <w:rsid w:val="00C2683A"/>
    <w:rsid w:val="00C30963"/>
    <w:rsid w:val="00C355F1"/>
    <w:rsid w:val="00C35970"/>
    <w:rsid w:val="00C37B84"/>
    <w:rsid w:val="00C40622"/>
    <w:rsid w:val="00C40702"/>
    <w:rsid w:val="00C41A43"/>
    <w:rsid w:val="00C422B5"/>
    <w:rsid w:val="00C46A27"/>
    <w:rsid w:val="00C46B81"/>
    <w:rsid w:val="00C47599"/>
    <w:rsid w:val="00C47F90"/>
    <w:rsid w:val="00C509FC"/>
    <w:rsid w:val="00C51B9A"/>
    <w:rsid w:val="00C53ED9"/>
    <w:rsid w:val="00C54378"/>
    <w:rsid w:val="00C550AD"/>
    <w:rsid w:val="00C62166"/>
    <w:rsid w:val="00C67D91"/>
    <w:rsid w:val="00C71B7A"/>
    <w:rsid w:val="00C71DE6"/>
    <w:rsid w:val="00C7220D"/>
    <w:rsid w:val="00C7514D"/>
    <w:rsid w:val="00C75CD3"/>
    <w:rsid w:val="00C76E16"/>
    <w:rsid w:val="00C8164D"/>
    <w:rsid w:val="00C873C7"/>
    <w:rsid w:val="00C87C0D"/>
    <w:rsid w:val="00C9007B"/>
    <w:rsid w:val="00C905A3"/>
    <w:rsid w:val="00C9072B"/>
    <w:rsid w:val="00C91368"/>
    <w:rsid w:val="00C91693"/>
    <w:rsid w:val="00C916C7"/>
    <w:rsid w:val="00C94548"/>
    <w:rsid w:val="00C97626"/>
    <w:rsid w:val="00CB283D"/>
    <w:rsid w:val="00CB2DC4"/>
    <w:rsid w:val="00CB4BDC"/>
    <w:rsid w:val="00CB6129"/>
    <w:rsid w:val="00CC0BE6"/>
    <w:rsid w:val="00CC1D46"/>
    <w:rsid w:val="00CC43FD"/>
    <w:rsid w:val="00CC54BC"/>
    <w:rsid w:val="00CC55A9"/>
    <w:rsid w:val="00CC7137"/>
    <w:rsid w:val="00CC7AB3"/>
    <w:rsid w:val="00CD1A35"/>
    <w:rsid w:val="00CD564A"/>
    <w:rsid w:val="00CE5AFC"/>
    <w:rsid w:val="00CF0BEB"/>
    <w:rsid w:val="00CF7CBC"/>
    <w:rsid w:val="00D022FD"/>
    <w:rsid w:val="00D05F0F"/>
    <w:rsid w:val="00D158D9"/>
    <w:rsid w:val="00D15BC8"/>
    <w:rsid w:val="00D20D3C"/>
    <w:rsid w:val="00D21070"/>
    <w:rsid w:val="00D24CBD"/>
    <w:rsid w:val="00D25C3D"/>
    <w:rsid w:val="00D31A0A"/>
    <w:rsid w:val="00D32245"/>
    <w:rsid w:val="00D3345D"/>
    <w:rsid w:val="00D33857"/>
    <w:rsid w:val="00D339AE"/>
    <w:rsid w:val="00D362E3"/>
    <w:rsid w:val="00D410BF"/>
    <w:rsid w:val="00D5436A"/>
    <w:rsid w:val="00D552B8"/>
    <w:rsid w:val="00D55858"/>
    <w:rsid w:val="00D57F91"/>
    <w:rsid w:val="00D645D6"/>
    <w:rsid w:val="00D67D9E"/>
    <w:rsid w:val="00D7427C"/>
    <w:rsid w:val="00D838ED"/>
    <w:rsid w:val="00D8541D"/>
    <w:rsid w:val="00D86DF1"/>
    <w:rsid w:val="00D8717E"/>
    <w:rsid w:val="00D903B4"/>
    <w:rsid w:val="00D91474"/>
    <w:rsid w:val="00D919A7"/>
    <w:rsid w:val="00D9313B"/>
    <w:rsid w:val="00D940E1"/>
    <w:rsid w:val="00D953A0"/>
    <w:rsid w:val="00D96E44"/>
    <w:rsid w:val="00D97552"/>
    <w:rsid w:val="00D97ACA"/>
    <w:rsid w:val="00DA2E0F"/>
    <w:rsid w:val="00DA3C70"/>
    <w:rsid w:val="00DB0B6D"/>
    <w:rsid w:val="00DB22D6"/>
    <w:rsid w:val="00DB3187"/>
    <w:rsid w:val="00DB387D"/>
    <w:rsid w:val="00DB46C0"/>
    <w:rsid w:val="00DC0A31"/>
    <w:rsid w:val="00DD2DC5"/>
    <w:rsid w:val="00DD6CBD"/>
    <w:rsid w:val="00DD777B"/>
    <w:rsid w:val="00DE05CA"/>
    <w:rsid w:val="00DE1078"/>
    <w:rsid w:val="00DE174F"/>
    <w:rsid w:val="00DE1873"/>
    <w:rsid w:val="00DF1A0A"/>
    <w:rsid w:val="00DF3F20"/>
    <w:rsid w:val="00DF729D"/>
    <w:rsid w:val="00DF7803"/>
    <w:rsid w:val="00E021CE"/>
    <w:rsid w:val="00E025EE"/>
    <w:rsid w:val="00E02FBA"/>
    <w:rsid w:val="00E02FC8"/>
    <w:rsid w:val="00E06854"/>
    <w:rsid w:val="00E14666"/>
    <w:rsid w:val="00E17689"/>
    <w:rsid w:val="00E200D5"/>
    <w:rsid w:val="00E316D2"/>
    <w:rsid w:val="00E334E1"/>
    <w:rsid w:val="00E3547E"/>
    <w:rsid w:val="00E368BD"/>
    <w:rsid w:val="00E36D4D"/>
    <w:rsid w:val="00E37602"/>
    <w:rsid w:val="00E42D5A"/>
    <w:rsid w:val="00E52A8D"/>
    <w:rsid w:val="00E5351C"/>
    <w:rsid w:val="00E55594"/>
    <w:rsid w:val="00E6177D"/>
    <w:rsid w:val="00E621B3"/>
    <w:rsid w:val="00E63176"/>
    <w:rsid w:val="00E72D77"/>
    <w:rsid w:val="00E73BBD"/>
    <w:rsid w:val="00E75231"/>
    <w:rsid w:val="00E8226E"/>
    <w:rsid w:val="00E826C8"/>
    <w:rsid w:val="00E82B5E"/>
    <w:rsid w:val="00E8525F"/>
    <w:rsid w:val="00E92A4C"/>
    <w:rsid w:val="00E96DD4"/>
    <w:rsid w:val="00EA3EE8"/>
    <w:rsid w:val="00EA55AC"/>
    <w:rsid w:val="00EA61C6"/>
    <w:rsid w:val="00EB0723"/>
    <w:rsid w:val="00EB17C8"/>
    <w:rsid w:val="00EB3A79"/>
    <w:rsid w:val="00EB7252"/>
    <w:rsid w:val="00EC13FF"/>
    <w:rsid w:val="00EC14B2"/>
    <w:rsid w:val="00EC2122"/>
    <w:rsid w:val="00EC32C1"/>
    <w:rsid w:val="00EC6AD1"/>
    <w:rsid w:val="00EC7814"/>
    <w:rsid w:val="00ED0AA1"/>
    <w:rsid w:val="00ED2CDE"/>
    <w:rsid w:val="00ED3E86"/>
    <w:rsid w:val="00ED4E67"/>
    <w:rsid w:val="00EE0EE8"/>
    <w:rsid w:val="00EE1548"/>
    <w:rsid w:val="00EF115E"/>
    <w:rsid w:val="00EF2D9C"/>
    <w:rsid w:val="00EF3D90"/>
    <w:rsid w:val="00EF50D2"/>
    <w:rsid w:val="00EF5A8B"/>
    <w:rsid w:val="00F01C7A"/>
    <w:rsid w:val="00F0310B"/>
    <w:rsid w:val="00F0460F"/>
    <w:rsid w:val="00F05C6F"/>
    <w:rsid w:val="00F062E7"/>
    <w:rsid w:val="00F113B5"/>
    <w:rsid w:val="00F14EFB"/>
    <w:rsid w:val="00F17D84"/>
    <w:rsid w:val="00F314A7"/>
    <w:rsid w:val="00F33910"/>
    <w:rsid w:val="00F33CFE"/>
    <w:rsid w:val="00F36C86"/>
    <w:rsid w:val="00F446E1"/>
    <w:rsid w:val="00F529E0"/>
    <w:rsid w:val="00F55ED7"/>
    <w:rsid w:val="00F5707F"/>
    <w:rsid w:val="00F62704"/>
    <w:rsid w:val="00F64649"/>
    <w:rsid w:val="00F674AF"/>
    <w:rsid w:val="00F7304D"/>
    <w:rsid w:val="00F738F9"/>
    <w:rsid w:val="00F76B25"/>
    <w:rsid w:val="00F816A3"/>
    <w:rsid w:val="00F92E1C"/>
    <w:rsid w:val="00F977F7"/>
    <w:rsid w:val="00FA4F58"/>
    <w:rsid w:val="00FA76EB"/>
    <w:rsid w:val="00FA793F"/>
    <w:rsid w:val="00FB183C"/>
    <w:rsid w:val="00FB1E91"/>
    <w:rsid w:val="00FB2841"/>
    <w:rsid w:val="00FB354E"/>
    <w:rsid w:val="00FB657F"/>
    <w:rsid w:val="00FB7960"/>
    <w:rsid w:val="00FB7C57"/>
    <w:rsid w:val="00FC098F"/>
    <w:rsid w:val="00FC1B07"/>
    <w:rsid w:val="00FC27CC"/>
    <w:rsid w:val="00FC297E"/>
    <w:rsid w:val="00FC6BA3"/>
    <w:rsid w:val="00FC6F58"/>
    <w:rsid w:val="00FC7D78"/>
    <w:rsid w:val="00FD0746"/>
    <w:rsid w:val="00FD091E"/>
    <w:rsid w:val="00FD22B0"/>
    <w:rsid w:val="00FD2DBF"/>
    <w:rsid w:val="00FD4CA2"/>
    <w:rsid w:val="00FD52FA"/>
    <w:rsid w:val="00FE0A04"/>
    <w:rsid w:val="00FE5D8A"/>
    <w:rsid w:val="00FE7EC2"/>
    <w:rsid w:val="00FF090D"/>
    <w:rsid w:val="00FF1506"/>
    <w:rsid w:val="00FF19C2"/>
    <w:rsid w:val="00FF3887"/>
    <w:rsid w:val="00FF5163"/>
    <w:rsid w:val="00FF58DB"/>
    <w:rsid w:val="00FF5C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7315E"/>
  <w15:docId w15:val="{8D4B5A90-95EF-4212-AB83-ED1CDC9D7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prastasis">
    <w:name w:val="Normal"/>
    <w:qFormat/>
    <w:rsid w:val="00A35A5A"/>
    <w:rPr>
      <w:sz w:val="24"/>
      <w:szCs w:val="24"/>
      <w:lang w:eastAsia="en-US"/>
    </w:rPr>
  </w:style>
  <w:style w:type="paragraph" w:styleId="Antrat2">
    <w:name w:val="heading 2"/>
    <w:basedOn w:val="prastasis"/>
    <w:next w:val="prastasis"/>
    <w:qFormat/>
    <w:rsid w:val="00A35A5A"/>
    <w:pPr>
      <w:keepNext/>
      <w:spacing w:line="360" w:lineRule="auto"/>
      <w:jc w:val="center"/>
      <w:outlineLvl w:val="1"/>
    </w:pPr>
    <w:rPr>
      <w:color w:val="000000"/>
      <w:szCs w:val="20"/>
      <w:u w:val="single"/>
      <w:lang w:eastAsia="lt-LT"/>
    </w:rPr>
  </w:style>
  <w:style w:type="paragraph" w:styleId="Antrat3">
    <w:name w:val="heading 3"/>
    <w:basedOn w:val="prastasis"/>
    <w:next w:val="prastasis"/>
    <w:qFormat/>
    <w:rsid w:val="00A35A5A"/>
    <w:pPr>
      <w:keepNext/>
      <w:jc w:val="center"/>
      <w:outlineLvl w:val="2"/>
    </w:pPr>
    <w:rPr>
      <w:b/>
      <w:color w:val="00000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35A5A"/>
    <w:pPr>
      <w:tabs>
        <w:tab w:val="center" w:pos="4819"/>
        <w:tab w:val="right" w:pos="9638"/>
      </w:tabs>
    </w:pPr>
  </w:style>
  <w:style w:type="paragraph" w:styleId="Pagrindiniotekstotrauka">
    <w:name w:val="Body Text Indent"/>
    <w:basedOn w:val="prastasis"/>
    <w:link w:val="PagrindiniotekstotraukaDiagrama"/>
    <w:rsid w:val="00A35A5A"/>
    <w:pPr>
      <w:ind w:left="600" w:firstLine="840"/>
    </w:pPr>
    <w:rPr>
      <w:szCs w:val="20"/>
      <w:lang w:val="en-US" w:eastAsia="lt-LT"/>
    </w:rPr>
  </w:style>
  <w:style w:type="paragraph" w:styleId="Pagrindiniotekstotrauka2">
    <w:name w:val="Body Text Indent 2"/>
    <w:basedOn w:val="prastasis"/>
    <w:rsid w:val="00A35A5A"/>
    <w:pPr>
      <w:spacing w:line="360" w:lineRule="auto"/>
      <w:ind w:firstLine="720"/>
      <w:jc w:val="both"/>
    </w:pPr>
    <w:rPr>
      <w:b/>
      <w:color w:val="000000"/>
      <w:szCs w:val="20"/>
      <w:lang w:eastAsia="lt-LT"/>
    </w:rPr>
  </w:style>
  <w:style w:type="paragraph" w:styleId="Pagrindinistekstas">
    <w:name w:val="Body Text"/>
    <w:basedOn w:val="prastasis"/>
    <w:rsid w:val="00A35A5A"/>
    <w:pPr>
      <w:spacing w:line="360" w:lineRule="auto"/>
      <w:jc w:val="both"/>
    </w:pPr>
    <w:rPr>
      <w:color w:val="000000"/>
      <w:szCs w:val="20"/>
      <w:lang w:eastAsia="lt-LT"/>
    </w:rPr>
  </w:style>
  <w:style w:type="paragraph" w:styleId="Pagrindinistekstas2">
    <w:name w:val="Body Text 2"/>
    <w:basedOn w:val="prastasis"/>
    <w:rsid w:val="00A35A5A"/>
    <w:pPr>
      <w:jc w:val="both"/>
    </w:pPr>
    <w:rPr>
      <w:b/>
      <w:color w:val="000000"/>
      <w:szCs w:val="20"/>
      <w:lang w:eastAsia="lt-LT"/>
    </w:rPr>
  </w:style>
  <w:style w:type="paragraph" w:styleId="Pagrindinistekstas3">
    <w:name w:val="Body Text 3"/>
    <w:basedOn w:val="prastasis"/>
    <w:rsid w:val="00A35A5A"/>
    <w:pPr>
      <w:jc w:val="both"/>
    </w:pPr>
    <w:rPr>
      <w:szCs w:val="20"/>
      <w:lang w:eastAsia="lt-LT"/>
    </w:rPr>
  </w:style>
  <w:style w:type="paragraph" w:styleId="Dokumentostruktra">
    <w:name w:val="Document Map"/>
    <w:basedOn w:val="prastasis"/>
    <w:semiHidden/>
    <w:rsid w:val="00C05377"/>
    <w:pPr>
      <w:shd w:val="clear" w:color="auto" w:fill="000080"/>
    </w:pPr>
    <w:rPr>
      <w:rFonts w:ascii="Tahoma" w:hAnsi="Tahoma" w:cs="Tahoma"/>
      <w:sz w:val="20"/>
      <w:szCs w:val="20"/>
    </w:rPr>
  </w:style>
  <w:style w:type="character" w:styleId="Puslapionumeris">
    <w:name w:val="page number"/>
    <w:basedOn w:val="Numatytasispastraiposriftas"/>
    <w:rsid w:val="004267DF"/>
  </w:style>
  <w:style w:type="paragraph" w:styleId="Pagrindiniotekstotrauka3">
    <w:name w:val="Body Text Indent 3"/>
    <w:basedOn w:val="prastasis"/>
    <w:link w:val="Pagrindiniotekstotrauka3Diagrama"/>
    <w:rsid w:val="0081605A"/>
    <w:pPr>
      <w:spacing w:after="120"/>
      <w:ind w:left="283"/>
    </w:pPr>
    <w:rPr>
      <w:sz w:val="16"/>
      <w:szCs w:val="16"/>
    </w:rPr>
  </w:style>
  <w:style w:type="character" w:customStyle="1" w:styleId="Pagrindiniotekstotrauka3Diagrama">
    <w:name w:val="Pagrindinio teksto įtrauka 3 Diagrama"/>
    <w:link w:val="Pagrindiniotekstotrauka3"/>
    <w:rsid w:val="0081605A"/>
    <w:rPr>
      <w:sz w:val="16"/>
      <w:szCs w:val="16"/>
      <w:lang w:val="en-GB" w:eastAsia="en-US"/>
    </w:rPr>
  </w:style>
  <w:style w:type="paragraph" w:styleId="Debesliotekstas">
    <w:name w:val="Balloon Text"/>
    <w:basedOn w:val="prastasis"/>
    <w:link w:val="DebesliotekstasDiagrama"/>
    <w:rsid w:val="000F0419"/>
    <w:rPr>
      <w:rFonts w:ascii="Tahoma" w:hAnsi="Tahoma" w:cs="Tahoma"/>
      <w:sz w:val="16"/>
      <w:szCs w:val="16"/>
    </w:rPr>
  </w:style>
  <w:style w:type="character" w:customStyle="1" w:styleId="DebesliotekstasDiagrama">
    <w:name w:val="Debesėlio tekstas Diagrama"/>
    <w:link w:val="Debesliotekstas"/>
    <w:rsid w:val="000F0419"/>
    <w:rPr>
      <w:rFonts w:ascii="Tahoma" w:hAnsi="Tahoma" w:cs="Tahoma"/>
      <w:sz w:val="16"/>
      <w:szCs w:val="16"/>
      <w:lang w:val="en-GB" w:eastAsia="en-US"/>
    </w:rPr>
  </w:style>
  <w:style w:type="character" w:styleId="Komentaronuoroda">
    <w:name w:val="annotation reference"/>
    <w:rsid w:val="006F3095"/>
    <w:rPr>
      <w:sz w:val="16"/>
      <w:szCs w:val="16"/>
    </w:rPr>
  </w:style>
  <w:style w:type="paragraph" w:styleId="Komentarotekstas">
    <w:name w:val="annotation text"/>
    <w:basedOn w:val="prastasis"/>
    <w:link w:val="KomentarotekstasDiagrama"/>
    <w:rsid w:val="006F3095"/>
    <w:rPr>
      <w:sz w:val="20"/>
      <w:szCs w:val="20"/>
    </w:rPr>
  </w:style>
  <w:style w:type="character" w:customStyle="1" w:styleId="KomentarotekstasDiagrama">
    <w:name w:val="Komentaro tekstas Diagrama"/>
    <w:link w:val="Komentarotekstas"/>
    <w:rsid w:val="006F3095"/>
    <w:rPr>
      <w:lang w:val="en-GB" w:eastAsia="en-US"/>
    </w:rPr>
  </w:style>
  <w:style w:type="paragraph" w:styleId="Komentarotema">
    <w:name w:val="annotation subject"/>
    <w:basedOn w:val="Komentarotekstas"/>
    <w:next w:val="Komentarotekstas"/>
    <w:link w:val="KomentarotemaDiagrama"/>
    <w:rsid w:val="006F3095"/>
    <w:rPr>
      <w:b/>
      <w:bCs/>
    </w:rPr>
  </w:style>
  <w:style w:type="character" w:customStyle="1" w:styleId="KomentarotemaDiagrama">
    <w:name w:val="Komentaro tema Diagrama"/>
    <w:link w:val="Komentarotema"/>
    <w:rsid w:val="006F3095"/>
    <w:rPr>
      <w:b/>
      <w:bCs/>
      <w:lang w:val="en-GB" w:eastAsia="en-US"/>
    </w:rPr>
  </w:style>
  <w:style w:type="paragraph" w:styleId="Pataisymai">
    <w:name w:val="Revision"/>
    <w:hidden/>
    <w:uiPriority w:val="99"/>
    <w:semiHidden/>
    <w:rsid w:val="00210A35"/>
    <w:rPr>
      <w:sz w:val="24"/>
      <w:szCs w:val="24"/>
      <w:lang w:val="en-GB" w:eastAsia="en-US"/>
    </w:rPr>
  </w:style>
  <w:style w:type="character" w:styleId="Hipersaitas">
    <w:name w:val="Hyperlink"/>
    <w:rsid w:val="00DB387D"/>
    <w:rPr>
      <w:color w:val="0000FF"/>
      <w:u w:val="single"/>
    </w:rPr>
  </w:style>
  <w:style w:type="character" w:customStyle="1" w:styleId="normal-h">
    <w:name w:val="normal-h"/>
    <w:rsid w:val="00A064F5"/>
  </w:style>
  <w:style w:type="character" w:customStyle="1" w:styleId="apple-converted-space">
    <w:name w:val="apple-converted-space"/>
    <w:rsid w:val="00A74801"/>
  </w:style>
  <w:style w:type="character" w:customStyle="1" w:styleId="PagrindiniotekstotraukaDiagrama">
    <w:name w:val="Pagrindinio teksto įtrauka Diagrama"/>
    <w:link w:val="Pagrindiniotekstotrauka"/>
    <w:rsid w:val="00006116"/>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850507">
      <w:bodyDiv w:val="1"/>
      <w:marLeft w:val="0"/>
      <w:marRight w:val="0"/>
      <w:marTop w:val="0"/>
      <w:marBottom w:val="0"/>
      <w:divBdr>
        <w:top w:val="none" w:sz="0" w:space="0" w:color="auto"/>
        <w:left w:val="none" w:sz="0" w:space="0" w:color="auto"/>
        <w:bottom w:val="none" w:sz="0" w:space="0" w:color="auto"/>
        <w:right w:val="none" w:sz="0" w:space="0" w:color="auto"/>
      </w:divBdr>
    </w:div>
    <w:div w:id="506289119">
      <w:bodyDiv w:val="1"/>
      <w:marLeft w:val="0"/>
      <w:marRight w:val="0"/>
      <w:marTop w:val="0"/>
      <w:marBottom w:val="0"/>
      <w:divBdr>
        <w:top w:val="none" w:sz="0" w:space="0" w:color="auto"/>
        <w:left w:val="none" w:sz="0" w:space="0" w:color="auto"/>
        <w:bottom w:val="none" w:sz="0" w:space="0" w:color="auto"/>
        <w:right w:val="none" w:sz="0" w:space="0" w:color="auto"/>
      </w:divBdr>
    </w:div>
    <w:div w:id="511606413">
      <w:bodyDiv w:val="1"/>
      <w:marLeft w:val="0"/>
      <w:marRight w:val="0"/>
      <w:marTop w:val="0"/>
      <w:marBottom w:val="0"/>
      <w:divBdr>
        <w:top w:val="none" w:sz="0" w:space="0" w:color="auto"/>
        <w:left w:val="none" w:sz="0" w:space="0" w:color="auto"/>
        <w:bottom w:val="none" w:sz="0" w:space="0" w:color="auto"/>
        <w:right w:val="none" w:sz="0" w:space="0" w:color="auto"/>
      </w:divBdr>
    </w:div>
    <w:div w:id="584195201">
      <w:bodyDiv w:val="1"/>
      <w:marLeft w:val="0"/>
      <w:marRight w:val="0"/>
      <w:marTop w:val="0"/>
      <w:marBottom w:val="0"/>
      <w:divBdr>
        <w:top w:val="none" w:sz="0" w:space="0" w:color="auto"/>
        <w:left w:val="none" w:sz="0" w:space="0" w:color="auto"/>
        <w:bottom w:val="none" w:sz="0" w:space="0" w:color="auto"/>
        <w:right w:val="none" w:sz="0" w:space="0" w:color="auto"/>
      </w:divBdr>
    </w:div>
    <w:div w:id="124914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ilnius.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a863f33bf58c4cbdabcf452423827ea4.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11E2B-6E8F-426C-AB82-66B0D67C7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a863f33bf58c4cbdabcf452423827ea4</Template>
  <TotalTime>20</TotalTime>
  <Pages>8</Pages>
  <Words>17576</Words>
  <Characters>10019</Characters>
  <Application>Microsoft Office Word</Application>
  <DocSecurity>0</DocSecurity>
  <Lines>83</Lines>
  <Paragraphs>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KAZIUKO MUGĖS PREKYBOS ORGANIZATORIAUS PARINKIMO</vt:lpstr>
      <vt:lpstr>DĖL KAZIUKO MUGĖS PREKYBOS ORGANIZATORIAUS PARINKIMO</vt:lpstr>
    </vt:vector>
  </TitlesOfParts>
  <Manager>2018-08-06</Manager>
  <Company>VMSA</Company>
  <LinksUpToDate>false</LinksUpToDate>
  <CharactersWithSpaces>27540</CharactersWithSpaces>
  <SharedDoc>false</SharedDoc>
  <HLinks>
    <vt:vector size="6" baseType="variant">
      <vt:variant>
        <vt:i4>6815864</vt:i4>
      </vt:variant>
      <vt:variant>
        <vt:i4>0</vt:i4>
      </vt:variant>
      <vt:variant>
        <vt:i4>0</vt:i4>
      </vt:variant>
      <vt:variant>
        <vt:i4>5</vt:i4>
      </vt:variant>
      <vt:variant>
        <vt:lpwstr>http://www.vilnius.lt/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KAZIUKO MUGĖS ORGANIZATORIAUS PARINKIMO 
KONKURSO ORGANIZAVIMO (PRIEDAS)</dc:title>
  <dc:subject>30-2636/18(2.1.1E-TD2)</dc:subject>
  <dc:creator>VILNIAUS MIESTO SAVIVALDYBĖS ADMINISTRACIJOS DIREKTORIUS</dc:creator>
  <cp:lastModifiedBy>Audrone Kernagiene</cp:lastModifiedBy>
  <cp:revision>9</cp:revision>
  <cp:lastPrinted>2016-12-07T07:49:00Z</cp:lastPrinted>
  <dcterms:created xsi:type="dcterms:W3CDTF">2018-08-02T07:06:00Z</dcterms:created>
  <dcterms:modified xsi:type="dcterms:W3CDTF">2018-08-29T11:53:00Z</dcterms:modified>
  <cp:category>PRIEDAS</cp:category>
</cp:coreProperties>
</file>