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6EE94F" w14:textId="77777777" w:rsidR="00BF3C11" w:rsidRPr="00DB517B" w:rsidRDefault="00BF3C11" w:rsidP="00316D76">
      <w:pPr>
        <w:ind w:left="5760"/>
        <w:jc w:val="both"/>
        <w:rPr>
          <w:sz w:val="24"/>
          <w:szCs w:val="24"/>
          <w:lang w:val="lt-LT"/>
        </w:rPr>
      </w:pPr>
      <w:bookmarkStart w:id="0" w:name="_GoBack"/>
      <w:bookmarkEnd w:id="0"/>
      <w:r w:rsidRPr="00DB517B">
        <w:rPr>
          <w:sz w:val="24"/>
          <w:szCs w:val="24"/>
          <w:lang w:val="lt-LT"/>
        </w:rPr>
        <w:t>Kaziuko mugės organizatoriaus parinkimo konkurso nuostatų</w:t>
      </w:r>
    </w:p>
    <w:p w14:paraId="0BF982A6" w14:textId="77777777" w:rsidR="00BF3C11" w:rsidRPr="00DB517B" w:rsidRDefault="00C03B5A" w:rsidP="00316D76">
      <w:pPr>
        <w:ind w:left="5760"/>
        <w:jc w:val="both"/>
        <w:rPr>
          <w:sz w:val="24"/>
          <w:szCs w:val="24"/>
          <w:lang w:val="lt-LT"/>
        </w:rPr>
      </w:pPr>
      <w:r w:rsidRPr="00DB517B">
        <w:rPr>
          <w:sz w:val="24"/>
          <w:szCs w:val="24"/>
          <w:lang w:val="lt-LT"/>
        </w:rPr>
        <w:t>1</w:t>
      </w:r>
      <w:r w:rsidR="00BF3C11" w:rsidRPr="00DB517B">
        <w:rPr>
          <w:sz w:val="24"/>
          <w:szCs w:val="24"/>
          <w:lang w:val="lt-LT"/>
        </w:rPr>
        <w:t xml:space="preserve"> priedas</w:t>
      </w:r>
    </w:p>
    <w:p w14:paraId="7E15D306" w14:textId="77777777" w:rsidR="00DB517B" w:rsidRDefault="00DB517B" w:rsidP="00316D76">
      <w:pPr>
        <w:ind w:left="5760"/>
        <w:jc w:val="both"/>
        <w:rPr>
          <w:sz w:val="24"/>
          <w:szCs w:val="24"/>
          <w:lang w:val="lt-LT"/>
        </w:rPr>
      </w:pPr>
    </w:p>
    <w:p w14:paraId="264D7A47" w14:textId="77777777" w:rsidR="00DB517B" w:rsidRPr="00DB517B" w:rsidRDefault="00DB517B" w:rsidP="00316D76">
      <w:pPr>
        <w:ind w:left="5760"/>
        <w:jc w:val="both"/>
        <w:rPr>
          <w:sz w:val="24"/>
          <w:szCs w:val="24"/>
          <w:lang w:val="lt-LT"/>
        </w:rPr>
      </w:pPr>
    </w:p>
    <w:p w14:paraId="0DBFA2D9" w14:textId="071601DF" w:rsidR="0031199D" w:rsidRDefault="0031199D" w:rsidP="00316D76">
      <w:pPr>
        <w:pStyle w:val="BodyText"/>
        <w:jc w:val="center"/>
        <w:rPr>
          <w:b/>
          <w:szCs w:val="24"/>
        </w:rPr>
      </w:pPr>
      <w:r>
        <w:rPr>
          <w:b/>
          <w:szCs w:val="24"/>
        </w:rPr>
        <w:t>(Konkursinio pasiūlymo forma)</w:t>
      </w:r>
    </w:p>
    <w:p w14:paraId="3FEDF425" w14:textId="77777777" w:rsidR="0031199D" w:rsidRDefault="0031199D" w:rsidP="00316D76">
      <w:pPr>
        <w:pStyle w:val="BodyText"/>
        <w:jc w:val="center"/>
        <w:rPr>
          <w:b/>
          <w:szCs w:val="24"/>
        </w:rPr>
      </w:pPr>
    </w:p>
    <w:p w14:paraId="0558BB41" w14:textId="26CA74C2" w:rsidR="0079411C" w:rsidRPr="00DB517B" w:rsidRDefault="006852A6" w:rsidP="00316D76">
      <w:pPr>
        <w:pStyle w:val="BodyText"/>
        <w:jc w:val="center"/>
        <w:rPr>
          <w:b/>
          <w:szCs w:val="24"/>
        </w:rPr>
      </w:pPr>
      <w:r w:rsidRPr="00DB517B">
        <w:rPr>
          <w:b/>
          <w:szCs w:val="24"/>
        </w:rPr>
        <w:t xml:space="preserve">KONKURSINIS </w:t>
      </w:r>
      <w:r w:rsidR="00FD3F35" w:rsidRPr="00DB517B">
        <w:rPr>
          <w:b/>
          <w:szCs w:val="24"/>
        </w:rPr>
        <w:t xml:space="preserve">PASIŪLYMAS DĖL </w:t>
      </w:r>
      <w:r w:rsidR="00BF3C11" w:rsidRPr="00DB517B">
        <w:rPr>
          <w:b/>
          <w:bCs/>
          <w:color w:val="000000"/>
          <w:szCs w:val="24"/>
        </w:rPr>
        <w:t>KAZIUKO</w:t>
      </w:r>
      <w:r w:rsidR="00BF4888">
        <w:rPr>
          <w:b/>
          <w:bCs/>
          <w:color w:val="000000"/>
          <w:szCs w:val="24"/>
        </w:rPr>
        <w:t xml:space="preserve"> M</w:t>
      </w:r>
      <w:r w:rsidR="00BF3C11" w:rsidRPr="00DB517B">
        <w:rPr>
          <w:b/>
          <w:bCs/>
          <w:color w:val="000000"/>
          <w:szCs w:val="24"/>
        </w:rPr>
        <w:t>UGĖS ORGANI</w:t>
      </w:r>
      <w:r w:rsidR="00BF4888">
        <w:rPr>
          <w:b/>
          <w:bCs/>
          <w:color w:val="000000"/>
          <w:szCs w:val="24"/>
        </w:rPr>
        <w:t>Z</w:t>
      </w:r>
      <w:r w:rsidR="00BF3C11" w:rsidRPr="00DB517B">
        <w:rPr>
          <w:b/>
          <w:bCs/>
          <w:color w:val="000000"/>
          <w:szCs w:val="24"/>
        </w:rPr>
        <w:t>AVIMO</w:t>
      </w:r>
      <w:r w:rsidR="00316D76" w:rsidRPr="00DB517B">
        <w:rPr>
          <w:b/>
          <w:bCs/>
          <w:color w:val="000000"/>
          <w:szCs w:val="24"/>
        </w:rPr>
        <w:t xml:space="preserve"> </w:t>
      </w:r>
      <w:r w:rsidR="00FD3F35" w:rsidRPr="00DB517B">
        <w:rPr>
          <w:b/>
          <w:szCs w:val="24"/>
        </w:rPr>
        <w:t xml:space="preserve"> </w:t>
      </w:r>
    </w:p>
    <w:p w14:paraId="38146EB3" w14:textId="77777777" w:rsidR="00DB517B" w:rsidRPr="00DB517B" w:rsidRDefault="00DB517B" w:rsidP="00793C06">
      <w:pPr>
        <w:ind w:right="454"/>
        <w:jc w:val="center"/>
        <w:rPr>
          <w:sz w:val="24"/>
          <w:szCs w:val="24"/>
          <w:lang w:val="lt-LT"/>
        </w:rPr>
      </w:pPr>
    </w:p>
    <w:p w14:paraId="02E7AAD0" w14:textId="77777777" w:rsidR="004426DB" w:rsidRPr="00DB517B" w:rsidRDefault="004426DB" w:rsidP="00793C06">
      <w:pPr>
        <w:ind w:right="454"/>
        <w:jc w:val="center"/>
        <w:rPr>
          <w:sz w:val="24"/>
          <w:szCs w:val="24"/>
          <w:lang w:val="lt-LT"/>
        </w:rPr>
      </w:pPr>
      <w:r w:rsidRPr="00DB517B">
        <w:rPr>
          <w:sz w:val="24"/>
          <w:szCs w:val="24"/>
          <w:lang w:val="lt-LT"/>
        </w:rPr>
        <w:t>201</w:t>
      </w:r>
      <w:r w:rsidR="00BF3C11" w:rsidRPr="00DB517B">
        <w:rPr>
          <w:sz w:val="24"/>
          <w:szCs w:val="24"/>
          <w:lang w:val="lt-LT"/>
        </w:rPr>
        <w:t xml:space="preserve">_ </w:t>
      </w:r>
      <w:r w:rsidRPr="00DB517B">
        <w:rPr>
          <w:sz w:val="24"/>
          <w:szCs w:val="24"/>
          <w:lang w:val="lt-LT"/>
        </w:rPr>
        <w:t xml:space="preserve"> m. ..............d.</w:t>
      </w:r>
    </w:p>
    <w:p w14:paraId="0C90A29D" w14:textId="77777777" w:rsidR="0079411C" w:rsidRPr="00DB517B" w:rsidRDefault="0079411C" w:rsidP="0079411C">
      <w:pPr>
        <w:rPr>
          <w:b/>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1"/>
        <w:gridCol w:w="6103"/>
      </w:tblGrid>
      <w:tr w:rsidR="00475461" w:rsidRPr="00DB517B" w14:paraId="654D03D4" w14:textId="77777777" w:rsidTr="00364119">
        <w:tc>
          <w:tcPr>
            <w:tcW w:w="3751" w:type="dxa"/>
          </w:tcPr>
          <w:p w14:paraId="23BB2B98" w14:textId="77777777" w:rsidR="00475461" w:rsidRPr="00DB517B" w:rsidRDefault="00793C06" w:rsidP="00793C06">
            <w:pPr>
              <w:pStyle w:val="BodyTextIndent2"/>
              <w:ind w:firstLine="0"/>
              <w:jc w:val="left"/>
              <w:rPr>
                <w:szCs w:val="24"/>
              </w:rPr>
            </w:pPr>
            <w:r w:rsidRPr="00DB517B">
              <w:rPr>
                <w:szCs w:val="24"/>
              </w:rPr>
              <w:t>Juridinio</w:t>
            </w:r>
            <w:r w:rsidR="003D3F0A">
              <w:rPr>
                <w:szCs w:val="24"/>
              </w:rPr>
              <w:t xml:space="preserve"> (</w:t>
            </w:r>
            <w:r w:rsidR="003A4124">
              <w:rPr>
                <w:szCs w:val="24"/>
              </w:rPr>
              <w:t>-</w:t>
            </w:r>
            <w:r w:rsidR="003D3F0A">
              <w:rPr>
                <w:szCs w:val="24"/>
              </w:rPr>
              <w:t>ių)</w:t>
            </w:r>
            <w:r w:rsidRPr="00DB517B">
              <w:rPr>
                <w:szCs w:val="24"/>
              </w:rPr>
              <w:t xml:space="preserve"> asmens</w:t>
            </w:r>
            <w:r w:rsidR="003D3F0A">
              <w:rPr>
                <w:szCs w:val="24"/>
              </w:rPr>
              <w:t xml:space="preserve"> (</w:t>
            </w:r>
            <w:r w:rsidR="003A4124">
              <w:rPr>
                <w:szCs w:val="24"/>
              </w:rPr>
              <w:t>-</w:t>
            </w:r>
            <w:r w:rsidR="003D3F0A">
              <w:rPr>
                <w:szCs w:val="24"/>
              </w:rPr>
              <w:t>ų)</w:t>
            </w:r>
            <w:r w:rsidR="008722C9" w:rsidRPr="00DB517B">
              <w:rPr>
                <w:szCs w:val="24"/>
              </w:rPr>
              <w:t xml:space="preserve"> </w:t>
            </w:r>
            <w:r w:rsidR="00475461" w:rsidRPr="00DB517B">
              <w:rPr>
                <w:szCs w:val="24"/>
              </w:rPr>
              <w:t xml:space="preserve"> pavadinimas</w:t>
            </w:r>
            <w:r w:rsidR="001E02C0" w:rsidRPr="00DB517B">
              <w:rPr>
                <w:szCs w:val="24"/>
              </w:rPr>
              <w:t xml:space="preserve">, </w:t>
            </w:r>
            <w:r w:rsidR="00475461" w:rsidRPr="00DB517B">
              <w:rPr>
                <w:szCs w:val="24"/>
              </w:rPr>
              <w:t>kodas</w:t>
            </w:r>
            <w:r w:rsidR="001E02C0" w:rsidRPr="00DB517B">
              <w:rPr>
                <w:szCs w:val="24"/>
              </w:rPr>
              <w:t xml:space="preserve"> </w:t>
            </w:r>
          </w:p>
        </w:tc>
        <w:tc>
          <w:tcPr>
            <w:tcW w:w="6103" w:type="dxa"/>
          </w:tcPr>
          <w:p w14:paraId="5E84266C" w14:textId="77777777" w:rsidR="00475461" w:rsidRPr="00DB517B" w:rsidRDefault="00475461" w:rsidP="00475461">
            <w:pPr>
              <w:pStyle w:val="BodyTextIndent2"/>
              <w:ind w:firstLine="0"/>
              <w:rPr>
                <w:szCs w:val="24"/>
              </w:rPr>
            </w:pPr>
          </w:p>
          <w:p w14:paraId="0EC2E161" w14:textId="77777777" w:rsidR="001855FF" w:rsidRPr="00DB517B" w:rsidRDefault="001855FF" w:rsidP="00475461">
            <w:pPr>
              <w:pStyle w:val="BodyTextIndent2"/>
              <w:ind w:firstLine="0"/>
              <w:rPr>
                <w:szCs w:val="24"/>
              </w:rPr>
            </w:pPr>
          </w:p>
        </w:tc>
      </w:tr>
      <w:tr w:rsidR="00475461" w:rsidRPr="00DB517B" w14:paraId="05D660EB" w14:textId="77777777" w:rsidTr="00364119">
        <w:tc>
          <w:tcPr>
            <w:tcW w:w="3751" w:type="dxa"/>
          </w:tcPr>
          <w:p w14:paraId="5698C1B1" w14:textId="77777777" w:rsidR="00475461" w:rsidRPr="00DB517B" w:rsidRDefault="0079411C" w:rsidP="00475461">
            <w:pPr>
              <w:pStyle w:val="BodyTextIndent2"/>
              <w:ind w:firstLine="0"/>
              <w:rPr>
                <w:szCs w:val="24"/>
              </w:rPr>
            </w:pPr>
            <w:r w:rsidRPr="00DB517B">
              <w:rPr>
                <w:szCs w:val="24"/>
              </w:rPr>
              <w:t>A</w:t>
            </w:r>
            <w:r w:rsidR="00475461" w:rsidRPr="00DB517B">
              <w:rPr>
                <w:szCs w:val="24"/>
              </w:rPr>
              <w:t>dresas</w:t>
            </w:r>
          </w:p>
        </w:tc>
        <w:tc>
          <w:tcPr>
            <w:tcW w:w="6103" w:type="dxa"/>
          </w:tcPr>
          <w:p w14:paraId="3D4B8FCC" w14:textId="77777777" w:rsidR="00475461" w:rsidRPr="00DB517B" w:rsidRDefault="00475461" w:rsidP="00475461">
            <w:pPr>
              <w:pStyle w:val="BodyTextIndent2"/>
              <w:ind w:firstLine="0"/>
              <w:rPr>
                <w:szCs w:val="24"/>
              </w:rPr>
            </w:pPr>
          </w:p>
          <w:p w14:paraId="16D85F8D" w14:textId="77777777" w:rsidR="001855FF" w:rsidRPr="00DB517B" w:rsidRDefault="001855FF" w:rsidP="00475461">
            <w:pPr>
              <w:pStyle w:val="BodyTextIndent2"/>
              <w:ind w:firstLine="0"/>
              <w:rPr>
                <w:szCs w:val="24"/>
              </w:rPr>
            </w:pPr>
          </w:p>
        </w:tc>
      </w:tr>
      <w:tr w:rsidR="00475461" w:rsidRPr="00DB517B" w14:paraId="68C26738" w14:textId="77777777" w:rsidTr="00364119">
        <w:tc>
          <w:tcPr>
            <w:tcW w:w="3751" w:type="dxa"/>
          </w:tcPr>
          <w:p w14:paraId="0C50CFCC" w14:textId="77777777" w:rsidR="00475461" w:rsidRPr="00DB517B" w:rsidRDefault="00557D6A" w:rsidP="00557D6A">
            <w:pPr>
              <w:pStyle w:val="BodyTextIndent2"/>
              <w:ind w:firstLine="0"/>
              <w:rPr>
                <w:szCs w:val="24"/>
              </w:rPr>
            </w:pPr>
            <w:r w:rsidRPr="00DB517B">
              <w:rPr>
                <w:szCs w:val="24"/>
              </w:rPr>
              <w:t>Juridinio</w:t>
            </w:r>
            <w:r w:rsidR="003D3F0A">
              <w:rPr>
                <w:szCs w:val="24"/>
              </w:rPr>
              <w:t xml:space="preserve"> (</w:t>
            </w:r>
            <w:r w:rsidR="003A4124">
              <w:rPr>
                <w:szCs w:val="24"/>
              </w:rPr>
              <w:t>-</w:t>
            </w:r>
            <w:r w:rsidR="003D3F0A">
              <w:rPr>
                <w:szCs w:val="24"/>
              </w:rPr>
              <w:t>ių)</w:t>
            </w:r>
            <w:r w:rsidRPr="00DB517B">
              <w:rPr>
                <w:szCs w:val="24"/>
              </w:rPr>
              <w:t xml:space="preserve"> asmens</w:t>
            </w:r>
            <w:r w:rsidR="003D3F0A">
              <w:rPr>
                <w:szCs w:val="24"/>
              </w:rPr>
              <w:t xml:space="preserve"> (</w:t>
            </w:r>
            <w:r w:rsidR="003A4124">
              <w:rPr>
                <w:szCs w:val="24"/>
              </w:rPr>
              <w:t>-</w:t>
            </w:r>
            <w:r w:rsidR="003D3F0A">
              <w:rPr>
                <w:szCs w:val="24"/>
              </w:rPr>
              <w:t>ų)</w:t>
            </w:r>
            <w:r w:rsidRPr="00DB517B">
              <w:rPr>
                <w:szCs w:val="24"/>
              </w:rPr>
              <w:t xml:space="preserve"> </w:t>
            </w:r>
            <w:r w:rsidR="003A4124">
              <w:rPr>
                <w:szCs w:val="24"/>
              </w:rPr>
              <w:br/>
            </w:r>
            <w:r w:rsidRPr="00DB517B">
              <w:rPr>
                <w:szCs w:val="24"/>
              </w:rPr>
              <w:t>vadovo</w:t>
            </w:r>
            <w:r w:rsidR="00AB53D7">
              <w:rPr>
                <w:szCs w:val="24"/>
              </w:rPr>
              <w:t xml:space="preserve"> (</w:t>
            </w:r>
            <w:r w:rsidR="003A4124">
              <w:rPr>
                <w:szCs w:val="24"/>
              </w:rPr>
              <w:t>-</w:t>
            </w:r>
            <w:r w:rsidR="00AB53D7">
              <w:rPr>
                <w:szCs w:val="24"/>
              </w:rPr>
              <w:t>ų)</w:t>
            </w:r>
            <w:r w:rsidRPr="00DB517B">
              <w:rPr>
                <w:szCs w:val="24"/>
              </w:rPr>
              <w:t xml:space="preserve"> ir a</w:t>
            </w:r>
            <w:r w:rsidR="00475461" w:rsidRPr="00DB517B">
              <w:rPr>
                <w:szCs w:val="24"/>
              </w:rPr>
              <w:t>tsakingo asmens varda</w:t>
            </w:r>
            <w:r w:rsidRPr="00DB517B">
              <w:rPr>
                <w:szCs w:val="24"/>
              </w:rPr>
              <w:t>i,</w:t>
            </w:r>
            <w:r w:rsidR="00475461" w:rsidRPr="00DB517B">
              <w:rPr>
                <w:szCs w:val="24"/>
              </w:rPr>
              <w:t xml:space="preserve"> pavardė</w:t>
            </w:r>
            <w:r w:rsidRPr="00DB517B">
              <w:rPr>
                <w:szCs w:val="24"/>
              </w:rPr>
              <w:t>s</w:t>
            </w:r>
          </w:p>
        </w:tc>
        <w:tc>
          <w:tcPr>
            <w:tcW w:w="6103" w:type="dxa"/>
          </w:tcPr>
          <w:p w14:paraId="13406FF9" w14:textId="77777777" w:rsidR="00475461" w:rsidRPr="00DB517B" w:rsidRDefault="00475461" w:rsidP="00475461">
            <w:pPr>
              <w:pStyle w:val="BodyTextIndent2"/>
              <w:ind w:firstLine="0"/>
              <w:rPr>
                <w:szCs w:val="24"/>
              </w:rPr>
            </w:pPr>
          </w:p>
          <w:p w14:paraId="2A14530A" w14:textId="77777777" w:rsidR="001855FF" w:rsidRPr="00DB517B" w:rsidRDefault="001855FF" w:rsidP="00475461">
            <w:pPr>
              <w:pStyle w:val="BodyTextIndent2"/>
              <w:ind w:firstLine="0"/>
              <w:rPr>
                <w:szCs w:val="24"/>
              </w:rPr>
            </w:pPr>
          </w:p>
        </w:tc>
      </w:tr>
      <w:tr w:rsidR="00475461" w:rsidRPr="00DB517B" w14:paraId="52B45D21" w14:textId="77777777" w:rsidTr="00364119">
        <w:tc>
          <w:tcPr>
            <w:tcW w:w="3751" w:type="dxa"/>
          </w:tcPr>
          <w:p w14:paraId="04FEBF37" w14:textId="77777777" w:rsidR="00475461" w:rsidRPr="00DB517B" w:rsidRDefault="00475461" w:rsidP="00557D6A">
            <w:pPr>
              <w:pStyle w:val="BodyTextIndent2"/>
              <w:ind w:firstLine="0"/>
              <w:rPr>
                <w:szCs w:val="24"/>
              </w:rPr>
            </w:pPr>
            <w:r w:rsidRPr="00DB517B">
              <w:rPr>
                <w:szCs w:val="24"/>
              </w:rPr>
              <w:t>Telefono numeri</w:t>
            </w:r>
            <w:r w:rsidR="00557D6A" w:rsidRPr="00DB517B">
              <w:rPr>
                <w:szCs w:val="24"/>
              </w:rPr>
              <w:t>ai</w:t>
            </w:r>
          </w:p>
        </w:tc>
        <w:tc>
          <w:tcPr>
            <w:tcW w:w="6103" w:type="dxa"/>
          </w:tcPr>
          <w:p w14:paraId="3BFA5BBA" w14:textId="77777777" w:rsidR="00475461" w:rsidRPr="00DB517B" w:rsidRDefault="00475461" w:rsidP="00475461">
            <w:pPr>
              <w:pStyle w:val="BodyTextIndent2"/>
              <w:ind w:firstLine="0"/>
              <w:rPr>
                <w:szCs w:val="24"/>
              </w:rPr>
            </w:pPr>
          </w:p>
          <w:p w14:paraId="0E9DB1A2" w14:textId="77777777" w:rsidR="001855FF" w:rsidRPr="00DB517B" w:rsidRDefault="001855FF" w:rsidP="00475461">
            <w:pPr>
              <w:pStyle w:val="BodyTextIndent2"/>
              <w:ind w:firstLine="0"/>
              <w:rPr>
                <w:szCs w:val="24"/>
              </w:rPr>
            </w:pPr>
          </w:p>
        </w:tc>
      </w:tr>
      <w:tr w:rsidR="00475461" w:rsidRPr="00DB517B" w14:paraId="2B8A26A8" w14:textId="77777777" w:rsidTr="00364119">
        <w:tc>
          <w:tcPr>
            <w:tcW w:w="3751" w:type="dxa"/>
          </w:tcPr>
          <w:p w14:paraId="6C65AD8D" w14:textId="77777777" w:rsidR="00475461" w:rsidRPr="00DB517B" w:rsidRDefault="00475461" w:rsidP="004426DB">
            <w:pPr>
              <w:pStyle w:val="BodyTextIndent2"/>
              <w:ind w:firstLine="0"/>
              <w:rPr>
                <w:szCs w:val="24"/>
              </w:rPr>
            </w:pPr>
            <w:r w:rsidRPr="00DB517B">
              <w:rPr>
                <w:szCs w:val="24"/>
              </w:rPr>
              <w:t>E</w:t>
            </w:r>
            <w:r w:rsidR="0045308D" w:rsidRPr="00DB517B">
              <w:rPr>
                <w:szCs w:val="24"/>
              </w:rPr>
              <w:t>lektronini</w:t>
            </w:r>
            <w:r w:rsidR="004426DB" w:rsidRPr="00DB517B">
              <w:rPr>
                <w:szCs w:val="24"/>
              </w:rPr>
              <w:t>o</w:t>
            </w:r>
            <w:r w:rsidRPr="00DB517B">
              <w:rPr>
                <w:szCs w:val="24"/>
              </w:rPr>
              <w:t xml:space="preserve"> pašto adresa</w:t>
            </w:r>
            <w:r w:rsidR="00557D6A" w:rsidRPr="00DB517B">
              <w:rPr>
                <w:szCs w:val="24"/>
              </w:rPr>
              <w:t>i</w:t>
            </w:r>
          </w:p>
        </w:tc>
        <w:tc>
          <w:tcPr>
            <w:tcW w:w="6103" w:type="dxa"/>
          </w:tcPr>
          <w:p w14:paraId="13BFF003" w14:textId="77777777" w:rsidR="00475461" w:rsidRPr="00DB517B" w:rsidRDefault="00475461" w:rsidP="00475461">
            <w:pPr>
              <w:pStyle w:val="BodyTextIndent2"/>
              <w:ind w:firstLine="0"/>
              <w:rPr>
                <w:szCs w:val="24"/>
              </w:rPr>
            </w:pPr>
          </w:p>
          <w:p w14:paraId="45676B3F" w14:textId="77777777" w:rsidR="001855FF" w:rsidRPr="00DB517B" w:rsidRDefault="001855FF" w:rsidP="00475461">
            <w:pPr>
              <w:pStyle w:val="BodyTextIndent2"/>
              <w:ind w:firstLine="0"/>
              <w:rPr>
                <w:szCs w:val="24"/>
              </w:rPr>
            </w:pPr>
          </w:p>
        </w:tc>
      </w:tr>
    </w:tbl>
    <w:p w14:paraId="6DF9BB8B" w14:textId="77777777" w:rsidR="00DB517B" w:rsidRDefault="00DB517B" w:rsidP="00DB517B">
      <w:pPr>
        <w:ind w:left="720"/>
        <w:jc w:val="both"/>
        <w:rPr>
          <w:sz w:val="24"/>
          <w:szCs w:val="24"/>
          <w:lang w:val="lt-LT"/>
        </w:rPr>
      </w:pPr>
    </w:p>
    <w:p w14:paraId="0C0A420E" w14:textId="77777777" w:rsidR="00E02B98" w:rsidRDefault="003A4124" w:rsidP="00E02B98">
      <w:pPr>
        <w:ind w:firstLine="426"/>
        <w:jc w:val="both"/>
        <w:rPr>
          <w:sz w:val="24"/>
          <w:szCs w:val="24"/>
          <w:lang w:val="lt-LT"/>
        </w:rPr>
      </w:pPr>
      <w:r>
        <w:rPr>
          <w:sz w:val="24"/>
          <w:szCs w:val="24"/>
          <w:lang w:val="lt-LT"/>
        </w:rPr>
        <w:t xml:space="preserve">1. </w:t>
      </w:r>
      <w:r w:rsidR="00580B66" w:rsidRPr="00DB517B">
        <w:rPr>
          <w:sz w:val="24"/>
          <w:szCs w:val="24"/>
          <w:lang w:val="lt-LT"/>
        </w:rPr>
        <w:t>Pageidaujame organizuoti Kaziuko mugę Vilniaus mieste</w:t>
      </w:r>
      <w:r w:rsidR="0084721A">
        <w:rPr>
          <w:sz w:val="24"/>
          <w:szCs w:val="24"/>
          <w:lang w:val="lt-LT"/>
        </w:rPr>
        <w:t>. Pateikiame šiuos pasiūlymus ir informaciją</w:t>
      </w:r>
      <w:r w:rsidR="00BF4888">
        <w:rPr>
          <w:sz w:val="24"/>
          <w:szCs w:val="24"/>
          <w:lang w:val="lt-LT"/>
        </w:rPr>
        <w:t>:</w:t>
      </w:r>
      <w:r w:rsidR="00580B66" w:rsidRPr="00DB517B">
        <w:rPr>
          <w:sz w:val="24"/>
          <w:szCs w:val="24"/>
          <w:lang w:val="lt-LT"/>
        </w:rPr>
        <w:t xml:space="preserve"> </w:t>
      </w:r>
    </w:p>
    <w:p w14:paraId="358E83EC" w14:textId="5F70839B" w:rsidR="00515BF3" w:rsidRPr="00DB517B" w:rsidRDefault="00580B66" w:rsidP="00E02B98">
      <w:pPr>
        <w:ind w:firstLine="426"/>
        <w:jc w:val="both"/>
        <w:rPr>
          <w:sz w:val="24"/>
          <w:szCs w:val="24"/>
          <w:lang w:val="lt-LT"/>
        </w:rPr>
      </w:pPr>
      <w:r w:rsidRPr="00DB517B">
        <w:rPr>
          <w:sz w:val="24"/>
          <w:szCs w:val="24"/>
          <w:lang w:val="lt-LT"/>
        </w:rPr>
        <w:t xml:space="preserve">1.1. </w:t>
      </w:r>
      <w:r w:rsidR="00DB517B">
        <w:rPr>
          <w:sz w:val="24"/>
          <w:szCs w:val="24"/>
          <w:lang w:val="lt-LT"/>
        </w:rPr>
        <w:t>k</w:t>
      </w:r>
      <w:r w:rsidR="00515BF3" w:rsidRPr="00DB517B">
        <w:rPr>
          <w:sz w:val="24"/>
          <w:szCs w:val="24"/>
          <w:lang w:val="lt-LT"/>
        </w:rPr>
        <w:t>valifikacij</w:t>
      </w:r>
      <w:r w:rsidR="00C1463B" w:rsidRPr="00DB517B">
        <w:rPr>
          <w:sz w:val="24"/>
          <w:szCs w:val="24"/>
          <w:lang w:val="lt-LT"/>
        </w:rPr>
        <w:t>a</w:t>
      </w:r>
      <w:r w:rsidR="00515BF3" w:rsidRPr="00DB517B">
        <w:rPr>
          <w:sz w:val="24"/>
          <w:szCs w:val="24"/>
          <w:lang w:val="lt-LT"/>
        </w:rPr>
        <w:t>, patirti</w:t>
      </w:r>
      <w:r w:rsidR="00BF3C11" w:rsidRPr="00DB517B">
        <w:rPr>
          <w:sz w:val="24"/>
          <w:szCs w:val="24"/>
          <w:lang w:val="lt-LT"/>
        </w:rPr>
        <w:t xml:space="preserve">s </w:t>
      </w:r>
      <w:r w:rsidR="00C1463B" w:rsidRPr="00DB517B">
        <w:rPr>
          <w:sz w:val="24"/>
          <w:szCs w:val="24"/>
          <w:lang w:val="lt-LT"/>
        </w:rPr>
        <w:t xml:space="preserve">panašių </w:t>
      </w:r>
      <w:r w:rsidR="00BF3C11" w:rsidRPr="00DB517B">
        <w:rPr>
          <w:sz w:val="24"/>
          <w:szCs w:val="24"/>
          <w:lang w:val="lt-LT"/>
        </w:rPr>
        <w:t>renginių, mugių organizavimo srityje</w:t>
      </w:r>
      <w:r w:rsidR="00ED6BFF" w:rsidRPr="00DB517B">
        <w:rPr>
          <w:sz w:val="24"/>
          <w:szCs w:val="24"/>
          <w:lang w:val="lt-LT"/>
        </w:rPr>
        <w:t xml:space="preserve"> (</w:t>
      </w:r>
      <w:r w:rsidR="00DB517B">
        <w:rPr>
          <w:sz w:val="24"/>
          <w:szCs w:val="24"/>
          <w:lang w:val="lt-LT"/>
        </w:rPr>
        <w:t xml:space="preserve">pridedama </w:t>
      </w:r>
      <w:r w:rsidR="00ED6BFF" w:rsidRPr="00DB517B">
        <w:rPr>
          <w:sz w:val="24"/>
          <w:szCs w:val="24"/>
          <w:lang w:val="lt-LT"/>
        </w:rPr>
        <w:t xml:space="preserve">dokumentų kopijos, įrodančios </w:t>
      </w:r>
      <w:r w:rsidR="00D530F6">
        <w:rPr>
          <w:sz w:val="24"/>
          <w:szCs w:val="24"/>
          <w:lang w:val="lt-LT"/>
        </w:rPr>
        <w:t xml:space="preserve">įmonės </w:t>
      </w:r>
      <w:r w:rsidR="001E181B">
        <w:rPr>
          <w:sz w:val="24"/>
          <w:szCs w:val="24"/>
          <w:lang w:val="lt-LT"/>
        </w:rPr>
        <w:t>patirtį</w:t>
      </w:r>
      <w:r w:rsidR="00ED6BFF" w:rsidRPr="00DB517B">
        <w:rPr>
          <w:sz w:val="24"/>
          <w:szCs w:val="24"/>
          <w:lang w:val="lt-LT"/>
        </w:rPr>
        <w:t xml:space="preserve"> renginių ir mugių organizavimo </w:t>
      </w:r>
      <w:r w:rsidR="001E181B">
        <w:rPr>
          <w:sz w:val="24"/>
          <w:szCs w:val="24"/>
          <w:lang w:val="lt-LT"/>
        </w:rPr>
        <w:t>srityje</w:t>
      </w:r>
      <w:r w:rsidR="008D521C">
        <w:rPr>
          <w:sz w:val="24"/>
          <w:szCs w:val="24"/>
          <w:lang w:val="lt-LT"/>
        </w:rPr>
        <w:t xml:space="preserve"> ir kompetenciją organizuo</w:t>
      </w:r>
      <w:r w:rsidR="007804CA">
        <w:rPr>
          <w:sz w:val="24"/>
          <w:szCs w:val="24"/>
          <w:lang w:val="lt-LT"/>
        </w:rPr>
        <w:t>ti</w:t>
      </w:r>
      <w:r w:rsidR="008D521C">
        <w:rPr>
          <w:sz w:val="24"/>
          <w:szCs w:val="24"/>
          <w:lang w:val="lt-LT"/>
        </w:rPr>
        <w:t xml:space="preserve"> kultūrinę programą tradicijų ir etninės kultūros srityje</w:t>
      </w:r>
      <w:r w:rsidR="00D530F6">
        <w:rPr>
          <w:sz w:val="24"/>
          <w:szCs w:val="24"/>
          <w:lang w:val="lt-LT"/>
        </w:rPr>
        <w:t>, įmonėje dirbančių darbuotojų skaiči</w:t>
      </w:r>
      <w:r w:rsidR="00CC3FB1">
        <w:rPr>
          <w:sz w:val="24"/>
          <w:szCs w:val="24"/>
          <w:lang w:val="lt-LT"/>
        </w:rPr>
        <w:t>ų</w:t>
      </w:r>
      <w:r w:rsidR="00D530F6">
        <w:rPr>
          <w:sz w:val="24"/>
          <w:szCs w:val="24"/>
          <w:lang w:val="lt-LT"/>
        </w:rPr>
        <w:t xml:space="preserve"> bei jų kvalifikacij</w:t>
      </w:r>
      <w:r w:rsidR="00CC3FB1">
        <w:rPr>
          <w:sz w:val="24"/>
          <w:szCs w:val="24"/>
          <w:lang w:val="lt-LT"/>
        </w:rPr>
        <w:t>ą</w:t>
      </w:r>
      <w:r w:rsidR="00ED6BFF" w:rsidRPr="00DB517B">
        <w:rPr>
          <w:sz w:val="24"/>
          <w:szCs w:val="24"/>
          <w:lang w:val="lt-LT"/>
        </w:rPr>
        <w:t>)</w:t>
      </w:r>
      <w:r w:rsidR="00A53C6D">
        <w:rPr>
          <w:sz w:val="24"/>
          <w:szCs w:val="24"/>
          <w:lang w:val="lt-LT"/>
        </w:rPr>
        <w:t xml:space="preserve"> ir jų aprašymas</w:t>
      </w:r>
      <w:r w:rsidR="00515BF3" w:rsidRPr="00DB517B">
        <w:rPr>
          <w:sz w:val="24"/>
          <w:szCs w:val="24"/>
          <w:lang w:val="lt-LT"/>
        </w:rPr>
        <w:t>:</w:t>
      </w:r>
    </w:p>
    <w:p w14:paraId="3767B76C" w14:textId="77777777" w:rsidR="00515BF3" w:rsidRDefault="00515BF3" w:rsidP="006852A6">
      <w:pPr>
        <w:jc w:val="both"/>
        <w:rPr>
          <w:bCs/>
          <w:sz w:val="24"/>
          <w:szCs w:val="24"/>
          <w:lang w:val="lt-LT"/>
        </w:rPr>
      </w:pPr>
      <w:r w:rsidRPr="00DB517B">
        <w:rPr>
          <w:bCs/>
          <w:sz w:val="24"/>
          <w:szCs w:val="24"/>
          <w:lang w:val="lt-LT"/>
        </w:rPr>
        <w:t>______________________________________________________________________________</w:t>
      </w:r>
      <w:r w:rsidR="00870E0A" w:rsidRPr="00DB517B">
        <w:rPr>
          <w:bCs/>
          <w:sz w:val="24"/>
          <w:szCs w:val="24"/>
          <w:lang w:val="lt-LT"/>
        </w:rPr>
        <w:t>_</w:t>
      </w:r>
      <w:r w:rsidRPr="00DB517B">
        <w:rPr>
          <w:bCs/>
          <w:sz w:val="24"/>
          <w:szCs w:val="24"/>
          <w:lang w:val="lt-LT"/>
        </w:rPr>
        <w:t>_</w:t>
      </w:r>
    </w:p>
    <w:p w14:paraId="20F4770A" w14:textId="77777777" w:rsidR="00DB517B" w:rsidRPr="00DB517B" w:rsidRDefault="00DB517B" w:rsidP="006852A6">
      <w:pPr>
        <w:jc w:val="both"/>
        <w:rPr>
          <w:bCs/>
          <w:sz w:val="24"/>
          <w:szCs w:val="24"/>
          <w:lang w:val="lt-LT"/>
        </w:rPr>
      </w:pPr>
      <w:r>
        <w:rPr>
          <w:bCs/>
          <w:sz w:val="24"/>
          <w:szCs w:val="24"/>
          <w:lang w:val="lt-LT"/>
        </w:rPr>
        <w:t>_______________________________________________________________________________;</w:t>
      </w:r>
    </w:p>
    <w:p w14:paraId="5D877513" w14:textId="55253E41" w:rsidR="00BF3C11" w:rsidRPr="00DB517B" w:rsidRDefault="00580B66" w:rsidP="00E02B98">
      <w:pPr>
        <w:ind w:firstLine="360"/>
        <w:jc w:val="both"/>
        <w:rPr>
          <w:sz w:val="24"/>
          <w:szCs w:val="24"/>
          <w:lang w:val="lt-LT"/>
        </w:rPr>
      </w:pPr>
      <w:r w:rsidRPr="00DB517B">
        <w:rPr>
          <w:sz w:val="24"/>
          <w:szCs w:val="24"/>
          <w:lang w:val="lt-LT"/>
        </w:rPr>
        <w:t>1.2.</w:t>
      </w:r>
      <w:r w:rsidR="00025C13" w:rsidRPr="00DB517B">
        <w:rPr>
          <w:sz w:val="24"/>
          <w:szCs w:val="24"/>
          <w:lang w:val="lt-LT"/>
        </w:rPr>
        <w:t xml:space="preserve"> </w:t>
      </w:r>
      <w:r w:rsidR="00DB517B">
        <w:rPr>
          <w:sz w:val="24"/>
          <w:szCs w:val="24"/>
          <w:lang w:val="lt-LT"/>
        </w:rPr>
        <w:t>m</w:t>
      </w:r>
      <w:r w:rsidR="00BF3C11" w:rsidRPr="00DB517B">
        <w:rPr>
          <w:sz w:val="24"/>
          <w:szCs w:val="24"/>
          <w:lang w:val="lt-LT"/>
        </w:rPr>
        <w:t>ugės (prekyb</w:t>
      </w:r>
      <w:r w:rsidR="00164D3E" w:rsidRPr="00DB517B">
        <w:rPr>
          <w:sz w:val="24"/>
          <w:szCs w:val="24"/>
          <w:lang w:val="lt-LT"/>
        </w:rPr>
        <w:t>os</w:t>
      </w:r>
      <w:r w:rsidR="00BF3C11" w:rsidRPr="00DB517B">
        <w:rPr>
          <w:sz w:val="24"/>
          <w:szCs w:val="24"/>
          <w:lang w:val="lt-LT"/>
        </w:rPr>
        <w:t xml:space="preserve"> ir kultūrinės programos) informacinės kompanijos aprašymas:</w:t>
      </w:r>
    </w:p>
    <w:p w14:paraId="30A34DD1" w14:textId="1F92868B" w:rsidR="00CB7379" w:rsidRDefault="00580B66" w:rsidP="00DB517B">
      <w:pPr>
        <w:ind w:firstLine="360"/>
        <w:jc w:val="both"/>
        <w:rPr>
          <w:sz w:val="24"/>
          <w:szCs w:val="24"/>
          <w:lang w:val="lt-LT"/>
        </w:rPr>
      </w:pPr>
      <w:r w:rsidRPr="00DB517B">
        <w:rPr>
          <w:sz w:val="24"/>
          <w:szCs w:val="24"/>
          <w:lang w:val="lt-LT"/>
        </w:rPr>
        <w:t>1.</w:t>
      </w:r>
      <w:r w:rsidR="00CB7379" w:rsidRPr="00DB517B">
        <w:rPr>
          <w:sz w:val="24"/>
          <w:szCs w:val="24"/>
          <w:lang w:val="lt-LT"/>
        </w:rPr>
        <w:t>2.1.</w:t>
      </w:r>
      <w:r w:rsidR="00311BC5" w:rsidRPr="00DB517B">
        <w:rPr>
          <w:sz w:val="24"/>
          <w:szCs w:val="24"/>
          <w:lang w:val="lt-LT"/>
        </w:rPr>
        <w:t xml:space="preserve"> </w:t>
      </w:r>
      <w:r w:rsidR="00DB517B">
        <w:rPr>
          <w:sz w:val="24"/>
          <w:szCs w:val="24"/>
          <w:lang w:val="lt-LT"/>
        </w:rPr>
        <w:t>i</w:t>
      </w:r>
      <w:r w:rsidR="00BF3C11" w:rsidRPr="00DB517B">
        <w:rPr>
          <w:sz w:val="24"/>
          <w:szCs w:val="24"/>
          <w:lang w:val="lt-LT"/>
        </w:rPr>
        <w:t xml:space="preserve">nformacija apie mugėje dalyvausiančių prekiautojų išankstinį registravimą </w:t>
      </w:r>
      <w:r w:rsidR="00DB517B">
        <w:rPr>
          <w:sz w:val="24"/>
          <w:szCs w:val="24"/>
          <w:lang w:val="lt-LT"/>
        </w:rPr>
        <w:t>ir</w:t>
      </w:r>
      <w:r w:rsidR="00BF3C11" w:rsidRPr="00DB517B">
        <w:rPr>
          <w:sz w:val="24"/>
          <w:szCs w:val="24"/>
          <w:lang w:val="lt-LT"/>
        </w:rPr>
        <w:t xml:space="preserve"> jų pateiktos produkcijos įvertinimą, galimybė įdiegti elektr</w:t>
      </w:r>
      <w:r w:rsidR="00025C13" w:rsidRPr="00DB517B">
        <w:rPr>
          <w:sz w:val="24"/>
          <w:szCs w:val="24"/>
          <w:lang w:val="lt-LT"/>
        </w:rPr>
        <w:t>o</w:t>
      </w:r>
      <w:r w:rsidR="00BF3C11" w:rsidRPr="00DB517B">
        <w:rPr>
          <w:sz w:val="24"/>
          <w:szCs w:val="24"/>
          <w:lang w:val="lt-LT"/>
        </w:rPr>
        <w:t>ninę bilietų pardavimo sistemą</w:t>
      </w:r>
      <w:r w:rsidR="00DB517B">
        <w:rPr>
          <w:sz w:val="24"/>
          <w:szCs w:val="24"/>
          <w:lang w:val="lt-LT"/>
        </w:rPr>
        <w:t>:</w:t>
      </w:r>
    </w:p>
    <w:p w14:paraId="03ED24B2" w14:textId="77777777" w:rsidR="00DB517B" w:rsidRPr="00DB517B" w:rsidRDefault="00DB517B" w:rsidP="00DB517B">
      <w:pPr>
        <w:jc w:val="both"/>
        <w:rPr>
          <w:sz w:val="24"/>
          <w:szCs w:val="24"/>
          <w:lang w:val="lt-LT"/>
        </w:rPr>
      </w:pPr>
      <w:r>
        <w:rPr>
          <w:sz w:val="24"/>
          <w:szCs w:val="24"/>
          <w:lang w:val="lt-LT"/>
        </w:rPr>
        <w:t>_______________________________________________________________________________________________________________________________________________________________;</w:t>
      </w:r>
    </w:p>
    <w:p w14:paraId="3BA56501" w14:textId="77777777" w:rsidR="00BF3C11" w:rsidRPr="00DB517B" w:rsidRDefault="00580B66" w:rsidP="00DB517B">
      <w:pPr>
        <w:ind w:firstLine="360"/>
        <w:jc w:val="both"/>
        <w:rPr>
          <w:sz w:val="24"/>
          <w:szCs w:val="24"/>
          <w:lang w:val="lt-LT"/>
        </w:rPr>
      </w:pPr>
      <w:r w:rsidRPr="00DB517B">
        <w:rPr>
          <w:sz w:val="24"/>
          <w:szCs w:val="24"/>
          <w:lang w:val="lt-LT"/>
        </w:rPr>
        <w:t>1.</w:t>
      </w:r>
      <w:r w:rsidR="00025C13" w:rsidRPr="00DB517B">
        <w:rPr>
          <w:sz w:val="24"/>
          <w:szCs w:val="24"/>
          <w:lang w:val="lt-LT"/>
        </w:rPr>
        <w:t>2.2.</w:t>
      </w:r>
      <w:r w:rsidR="00CB7379" w:rsidRPr="00DB517B">
        <w:rPr>
          <w:sz w:val="24"/>
          <w:szCs w:val="24"/>
          <w:lang w:val="lt-LT"/>
        </w:rPr>
        <w:t xml:space="preserve"> i</w:t>
      </w:r>
      <w:r w:rsidR="00BF3C11" w:rsidRPr="00DB517B">
        <w:rPr>
          <w:sz w:val="24"/>
          <w:szCs w:val="24"/>
          <w:lang w:val="lt-LT"/>
        </w:rPr>
        <w:t>nformacija apie mugės (prekybos ir kultūrinės programos) viešinimą internete, spaudos leidiniuose ir kitomis žiniasklaidos priemonėmis</w:t>
      </w:r>
      <w:r w:rsidR="00DB517B">
        <w:rPr>
          <w:sz w:val="24"/>
          <w:szCs w:val="24"/>
          <w:lang w:val="lt-LT"/>
        </w:rPr>
        <w:t>:</w:t>
      </w:r>
    </w:p>
    <w:p w14:paraId="5320B4DF" w14:textId="77777777" w:rsidR="00CB7379" w:rsidRPr="00DB517B" w:rsidRDefault="00CB7379" w:rsidP="00CB7379">
      <w:pPr>
        <w:jc w:val="both"/>
        <w:rPr>
          <w:sz w:val="24"/>
          <w:szCs w:val="24"/>
          <w:lang w:val="lt-LT"/>
        </w:rPr>
      </w:pPr>
      <w:r w:rsidRPr="00DB517B">
        <w:rPr>
          <w:sz w:val="24"/>
          <w:szCs w:val="24"/>
          <w:lang w:val="lt-LT"/>
        </w:rPr>
        <w:t>________________________________________________________________________________</w:t>
      </w:r>
    </w:p>
    <w:p w14:paraId="28C7C33A" w14:textId="77777777" w:rsidR="00DB517B" w:rsidRDefault="00DB517B" w:rsidP="00DB517B">
      <w:pPr>
        <w:jc w:val="both"/>
        <w:rPr>
          <w:bCs/>
          <w:sz w:val="24"/>
          <w:szCs w:val="24"/>
          <w:lang w:val="lt-LT"/>
        </w:rPr>
      </w:pPr>
      <w:r>
        <w:rPr>
          <w:bCs/>
          <w:sz w:val="24"/>
          <w:szCs w:val="24"/>
          <w:lang w:val="lt-LT"/>
        </w:rPr>
        <w:t>_______________________________________________________________________________;</w:t>
      </w:r>
    </w:p>
    <w:p w14:paraId="12995759" w14:textId="23F789C9" w:rsidR="006410C8" w:rsidRPr="00E507B6" w:rsidRDefault="006410C8" w:rsidP="00E02B98">
      <w:pPr>
        <w:ind w:firstLine="360"/>
        <w:jc w:val="both"/>
        <w:rPr>
          <w:bCs/>
          <w:sz w:val="24"/>
          <w:szCs w:val="24"/>
          <w:lang w:val="lt-LT"/>
        </w:rPr>
      </w:pPr>
      <w:r w:rsidRPr="00E507B6">
        <w:rPr>
          <w:bCs/>
          <w:sz w:val="24"/>
          <w:szCs w:val="24"/>
          <w:lang w:val="lt-LT"/>
        </w:rPr>
        <w:t>1.2.3. siūlome išleisti ir išplatinti mugės žemėlapį _____________________________tiražu;</w:t>
      </w:r>
    </w:p>
    <w:p w14:paraId="1FB8AB8E" w14:textId="77777777" w:rsidR="00BF3C11" w:rsidRPr="00DB517B" w:rsidRDefault="00580B66" w:rsidP="00DB517B">
      <w:pPr>
        <w:ind w:firstLine="360"/>
        <w:jc w:val="both"/>
        <w:rPr>
          <w:sz w:val="24"/>
          <w:szCs w:val="24"/>
          <w:lang w:val="lt-LT"/>
        </w:rPr>
      </w:pPr>
      <w:r w:rsidRPr="00DB517B">
        <w:rPr>
          <w:bCs/>
          <w:sz w:val="24"/>
          <w:szCs w:val="24"/>
          <w:lang w:val="lt-LT"/>
        </w:rPr>
        <w:t>1.3.</w:t>
      </w:r>
      <w:r w:rsidR="009A6D8F" w:rsidRPr="00DB517B">
        <w:rPr>
          <w:bCs/>
          <w:sz w:val="24"/>
          <w:szCs w:val="24"/>
          <w:lang w:val="lt-LT"/>
        </w:rPr>
        <w:t xml:space="preserve"> </w:t>
      </w:r>
      <w:r w:rsidR="00367277">
        <w:rPr>
          <w:bCs/>
          <w:sz w:val="24"/>
          <w:szCs w:val="24"/>
          <w:lang w:val="lt-LT"/>
        </w:rPr>
        <w:t>s</w:t>
      </w:r>
      <w:r w:rsidR="00E62488" w:rsidRPr="00DB517B">
        <w:rPr>
          <w:bCs/>
          <w:sz w:val="24"/>
          <w:szCs w:val="24"/>
          <w:lang w:val="lt-LT"/>
        </w:rPr>
        <w:t>iūlom</w:t>
      </w:r>
      <w:r w:rsidR="004426DB" w:rsidRPr="00DB517B">
        <w:rPr>
          <w:bCs/>
          <w:sz w:val="24"/>
          <w:szCs w:val="24"/>
          <w:lang w:val="lt-LT"/>
        </w:rPr>
        <w:t>a</w:t>
      </w:r>
      <w:r w:rsidR="00BF3C11" w:rsidRPr="00DB517B">
        <w:rPr>
          <w:bCs/>
          <w:sz w:val="24"/>
          <w:szCs w:val="24"/>
          <w:lang w:val="lt-LT"/>
        </w:rPr>
        <w:t xml:space="preserve">s </w:t>
      </w:r>
      <w:r w:rsidR="00367277">
        <w:rPr>
          <w:bCs/>
          <w:sz w:val="24"/>
          <w:szCs w:val="24"/>
          <w:lang w:val="lt-LT"/>
        </w:rPr>
        <w:t xml:space="preserve">mažiausias </w:t>
      </w:r>
      <w:r w:rsidR="00BF3C11" w:rsidRPr="00DB517B">
        <w:rPr>
          <w:bCs/>
          <w:sz w:val="24"/>
          <w:szCs w:val="24"/>
          <w:lang w:val="lt-LT"/>
        </w:rPr>
        <w:t>mokestis už 2 kv. m prekybos plot</w:t>
      </w:r>
      <w:r w:rsidR="00DB517B">
        <w:rPr>
          <w:bCs/>
          <w:sz w:val="24"/>
          <w:szCs w:val="24"/>
          <w:lang w:val="lt-LT"/>
        </w:rPr>
        <w:t xml:space="preserve">ą (už leidimo prekiauti (teikti paslaugas) viešojoje vietoje išdavimą ir teikiamas paslaugas) </w:t>
      </w:r>
      <w:r w:rsidR="00BF3C11" w:rsidRPr="00DB517B">
        <w:rPr>
          <w:bCs/>
          <w:sz w:val="24"/>
          <w:szCs w:val="24"/>
          <w:lang w:val="lt-LT"/>
        </w:rPr>
        <w:t xml:space="preserve">mugės prekiautojams už </w:t>
      </w:r>
      <w:r w:rsidR="00367277">
        <w:rPr>
          <w:bCs/>
          <w:sz w:val="24"/>
          <w:szCs w:val="24"/>
          <w:lang w:val="lt-LT"/>
        </w:rPr>
        <w:t>visą mugės laikotarpį (už tris dienas)</w:t>
      </w:r>
      <w:r w:rsidR="00870E0A" w:rsidRPr="00DB517B">
        <w:rPr>
          <w:bCs/>
          <w:sz w:val="24"/>
          <w:szCs w:val="24"/>
          <w:lang w:val="lt-LT"/>
        </w:rPr>
        <w:t>:</w:t>
      </w:r>
    </w:p>
    <w:p w14:paraId="0A9A1F3C" w14:textId="77777777" w:rsidR="003B3488" w:rsidRDefault="003B3488" w:rsidP="006852A6">
      <w:pPr>
        <w:jc w:val="both"/>
        <w:rPr>
          <w:sz w:val="24"/>
          <w:szCs w:val="24"/>
          <w:lang w:val="lt-LT"/>
        </w:rPr>
      </w:pPr>
      <w:r w:rsidRPr="00DB517B">
        <w:rPr>
          <w:sz w:val="24"/>
          <w:szCs w:val="24"/>
          <w:lang w:val="lt-LT"/>
        </w:rPr>
        <w:t>__________________________________________________________________________</w:t>
      </w:r>
      <w:r w:rsidR="00870E0A" w:rsidRPr="00DB517B">
        <w:rPr>
          <w:sz w:val="24"/>
          <w:szCs w:val="24"/>
          <w:lang w:val="lt-LT"/>
        </w:rPr>
        <w:t>___</w:t>
      </w:r>
      <w:r w:rsidRPr="00DB517B">
        <w:rPr>
          <w:sz w:val="24"/>
          <w:szCs w:val="24"/>
          <w:lang w:val="lt-LT"/>
        </w:rPr>
        <w:t>___</w:t>
      </w:r>
    </w:p>
    <w:p w14:paraId="55AD008F" w14:textId="77777777" w:rsidR="00DB517B" w:rsidRPr="00DB517B" w:rsidRDefault="00DB517B" w:rsidP="006852A6">
      <w:pPr>
        <w:jc w:val="both"/>
        <w:rPr>
          <w:bCs/>
          <w:sz w:val="24"/>
          <w:szCs w:val="24"/>
          <w:lang w:val="lt-LT"/>
        </w:rPr>
      </w:pPr>
      <w:r>
        <w:rPr>
          <w:bCs/>
          <w:sz w:val="24"/>
          <w:szCs w:val="24"/>
          <w:lang w:val="lt-LT"/>
        </w:rPr>
        <w:t>________________________________________________</w:t>
      </w:r>
      <w:r w:rsidR="00367277">
        <w:rPr>
          <w:bCs/>
          <w:sz w:val="24"/>
          <w:szCs w:val="24"/>
          <w:lang w:val="lt-LT"/>
        </w:rPr>
        <w:t>_______________________________;</w:t>
      </w:r>
    </w:p>
    <w:p w14:paraId="68FB5DE4" w14:textId="32494662" w:rsidR="0069511F" w:rsidRPr="00DB517B" w:rsidRDefault="009A6D8F" w:rsidP="00E02B98">
      <w:pPr>
        <w:ind w:firstLine="360"/>
        <w:jc w:val="both"/>
        <w:rPr>
          <w:color w:val="000000"/>
          <w:sz w:val="24"/>
          <w:szCs w:val="24"/>
          <w:lang w:val="lt-LT"/>
        </w:rPr>
      </w:pPr>
      <w:r w:rsidRPr="00DB517B">
        <w:rPr>
          <w:bCs/>
          <w:sz w:val="24"/>
          <w:szCs w:val="24"/>
          <w:lang w:val="lt-LT"/>
        </w:rPr>
        <w:t xml:space="preserve">1.4. </w:t>
      </w:r>
      <w:r w:rsidR="00367277">
        <w:rPr>
          <w:bCs/>
          <w:sz w:val="24"/>
          <w:szCs w:val="24"/>
          <w:lang w:val="lt-LT"/>
        </w:rPr>
        <w:t>m</w:t>
      </w:r>
      <w:r w:rsidR="00E147D3" w:rsidRPr="00DB517B">
        <w:rPr>
          <w:bCs/>
          <w:sz w:val="24"/>
          <w:szCs w:val="24"/>
          <w:lang w:val="lt-LT"/>
        </w:rPr>
        <w:t>ugės prekybos organizavimo aprašymas</w:t>
      </w:r>
      <w:r w:rsidR="00315F22" w:rsidRPr="00DB517B">
        <w:rPr>
          <w:bCs/>
          <w:sz w:val="24"/>
          <w:szCs w:val="24"/>
          <w:lang w:val="lt-LT"/>
        </w:rPr>
        <w:t>:</w:t>
      </w:r>
    </w:p>
    <w:p w14:paraId="0E4DDBE8" w14:textId="401DDE91" w:rsidR="003B3488" w:rsidRDefault="009A6D8F" w:rsidP="00DB517B">
      <w:pPr>
        <w:ind w:firstLine="360"/>
        <w:jc w:val="both"/>
        <w:rPr>
          <w:bCs/>
          <w:sz w:val="24"/>
          <w:szCs w:val="24"/>
          <w:lang w:val="lt-LT"/>
        </w:rPr>
      </w:pPr>
      <w:r w:rsidRPr="00DB517B">
        <w:rPr>
          <w:bCs/>
          <w:sz w:val="24"/>
          <w:szCs w:val="24"/>
          <w:lang w:val="lt-LT"/>
        </w:rPr>
        <w:t>1.</w:t>
      </w:r>
      <w:r w:rsidR="0069511F" w:rsidRPr="00DB517B">
        <w:rPr>
          <w:bCs/>
          <w:sz w:val="24"/>
          <w:szCs w:val="24"/>
          <w:lang w:val="lt-LT"/>
        </w:rPr>
        <w:t>4.1.</w:t>
      </w:r>
      <w:r w:rsidR="00870E0A" w:rsidRPr="00DB517B">
        <w:rPr>
          <w:bCs/>
          <w:sz w:val="24"/>
          <w:szCs w:val="24"/>
          <w:lang w:val="lt-LT"/>
        </w:rPr>
        <w:t xml:space="preserve"> </w:t>
      </w:r>
      <w:r w:rsidR="00E7705E">
        <w:rPr>
          <w:bCs/>
          <w:sz w:val="24"/>
          <w:szCs w:val="24"/>
          <w:lang w:val="lt-LT"/>
        </w:rPr>
        <w:t xml:space="preserve">informacija </w:t>
      </w:r>
      <w:r w:rsidR="00315F22" w:rsidRPr="00DB517B">
        <w:rPr>
          <w:bCs/>
          <w:sz w:val="24"/>
          <w:szCs w:val="24"/>
          <w:lang w:val="lt-LT"/>
        </w:rPr>
        <w:t>kaip bus organizuoja</w:t>
      </w:r>
      <w:r w:rsidR="00AF6FB3" w:rsidRPr="00DB517B">
        <w:rPr>
          <w:bCs/>
          <w:sz w:val="24"/>
          <w:szCs w:val="24"/>
          <w:lang w:val="lt-LT"/>
        </w:rPr>
        <w:t>ma</w:t>
      </w:r>
      <w:r w:rsidR="00315F22" w:rsidRPr="00DB517B">
        <w:rPr>
          <w:bCs/>
          <w:sz w:val="24"/>
          <w:szCs w:val="24"/>
          <w:lang w:val="lt-LT"/>
        </w:rPr>
        <w:t xml:space="preserve">  mugė, </w:t>
      </w:r>
      <w:r w:rsidR="00870E0A" w:rsidRPr="00DB517B">
        <w:rPr>
          <w:bCs/>
          <w:sz w:val="24"/>
          <w:szCs w:val="24"/>
          <w:lang w:val="lt-LT"/>
        </w:rPr>
        <w:t>preliminari mugės išdėstymo schema,</w:t>
      </w:r>
      <w:r w:rsidR="008F6E25">
        <w:rPr>
          <w:bCs/>
          <w:sz w:val="24"/>
          <w:szCs w:val="24"/>
          <w:lang w:val="lt-LT"/>
        </w:rPr>
        <w:t xml:space="preserve"> preliminarus mugės organizavimo darbų planas ir </w:t>
      </w:r>
      <w:r w:rsidR="00870E0A" w:rsidRPr="00DB517B">
        <w:rPr>
          <w:bCs/>
          <w:sz w:val="24"/>
          <w:szCs w:val="24"/>
          <w:lang w:val="lt-LT"/>
        </w:rPr>
        <w:t>numatom</w:t>
      </w:r>
      <w:r w:rsidR="009A16FC" w:rsidRPr="00DB517B">
        <w:rPr>
          <w:bCs/>
          <w:sz w:val="24"/>
          <w:szCs w:val="24"/>
          <w:lang w:val="lt-LT"/>
        </w:rPr>
        <w:t>a</w:t>
      </w:r>
      <w:r w:rsidR="00870E0A" w:rsidRPr="00DB517B">
        <w:rPr>
          <w:bCs/>
          <w:sz w:val="24"/>
          <w:szCs w:val="24"/>
          <w:lang w:val="lt-LT"/>
        </w:rPr>
        <w:t xml:space="preserve"> prekybos įrang</w:t>
      </w:r>
      <w:r w:rsidR="009A16FC" w:rsidRPr="00DB517B">
        <w:rPr>
          <w:bCs/>
          <w:sz w:val="24"/>
          <w:szCs w:val="24"/>
          <w:lang w:val="lt-LT"/>
        </w:rPr>
        <w:t>a</w:t>
      </w:r>
      <w:r w:rsidR="00367277">
        <w:rPr>
          <w:bCs/>
          <w:sz w:val="24"/>
          <w:szCs w:val="24"/>
          <w:lang w:val="lt-LT"/>
        </w:rPr>
        <w:t>:</w:t>
      </w:r>
    </w:p>
    <w:p w14:paraId="5BFA1238" w14:textId="77777777" w:rsidR="00DB517B" w:rsidRPr="00DB517B" w:rsidRDefault="00DB517B" w:rsidP="00DB517B">
      <w:pPr>
        <w:jc w:val="both"/>
        <w:rPr>
          <w:bCs/>
          <w:sz w:val="24"/>
          <w:szCs w:val="24"/>
          <w:lang w:val="lt-LT"/>
        </w:rPr>
      </w:pPr>
      <w:r>
        <w:rPr>
          <w:bCs/>
          <w:sz w:val="24"/>
          <w:szCs w:val="24"/>
          <w:lang w:val="lt-LT"/>
        </w:rPr>
        <w:t>________________________________________________________________________________________________________________________________</w:t>
      </w:r>
      <w:r w:rsidR="00367277">
        <w:rPr>
          <w:bCs/>
          <w:sz w:val="24"/>
          <w:szCs w:val="24"/>
          <w:lang w:val="lt-LT"/>
        </w:rPr>
        <w:t>_______________________________;</w:t>
      </w:r>
    </w:p>
    <w:p w14:paraId="2399DE5D" w14:textId="77777777" w:rsidR="008A47AA" w:rsidRDefault="009A6D8F" w:rsidP="00DB517B">
      <w:pPr>
        <w:ind w:firstLine="360"/>
        <w:jc w:val="both"/>
        <w:rPr>
          <w:color w:val="000000"/>
          <w:sz w:val="24"/>
          <w:szCs w:val="24"/>
          <w:lang w:val="lt-LT"/>
        </w:rPr>
      </w:pPr>
      <w:r w:rsidRPr="00DB517B">
        <w:rPr>
          <w:color w:val="000000"/>
          <w:sz w:val="24"/>
          <w:szCs w:val="24"/>
          <w:lang w:val="lt-LT"/>
        </w:rPr>
        <w:lastRenderedPageBreak/>
        <w:t>1.</w:t>
      </w:r>
      <w:r w:rsidR="008A47AA" w:rsidRPr="00DB517B">
        <w:rPr>
          <w:color w:val="000000"/>
          <w:sz w:val="24"/>
          <w:szCs w:val="24"/>
          <w:lang w:val="lt-LT"/>
        </w:rPr>
        <w:t xml:space="preserve">4.2. </w:t>
      </w:r>
      <w:r w:rsidR="00B73C06">
        <w:rPr>
          <w:color w:val="000000"/>
          <w:sz w:val="24"/>
          <w:szCs w:val="24"/>
          <w:lang w:val="lt-LT"/>
        </w:rPr>
        <w:t xml:space="preserve">preliminarūs </w:t>
      </w:r>
      <w:r w:rsidR="00367277">
        <w:rPr>
          <w:color w:val="000000"/>
          <w:sz w:val="24"/>
          <w:szCs w:val="24"/>
          <w:lang w:val="lt-LT"/>
        </w:rPr>
        <w:t>s</w:t>
      </w:r>
      <w:r w:rsidR="00C201EC">
        <w:rPr>
          <w:color w:val="000000"/>
          <w:sz w:val="24"/>
          <w:szCs w:val="24"/>
          <w:lang w:val="lt-LT"/>
        </w:rPr>
        <w:t>u</w:t>
      </w:r>
      <w:r w:rsidR="008A47AA" w:rsidRPr="00DB517B">
        <w:rPr>
          <w:color w:val="000000"/>
          <w:sz w:val="24"/>
          <w:szCs w:val="24"/>
          <w:lang w:val="lt-LT"/>
        </w:rPr>
        <w:t xml:space="preserve">sitarimai su saugos tarnybomis ir įmonėmis dėl viešosios tvarkos palaikymo ir teritorijos tvarkymo mugės metu ir </w:t>
      </w:r>
      <w:r w:rsidR="008D3D4B">
        <w:rPr>
          <w:color w:val="000000"/>
          <w:sz w:val="24"/>
          <w:szCs w:val="24"/>
          <w:lang w:val="lt-LT"/>
        </w:rPr>
        <w:t>jai pasibaigus</w:t>
      </w:r>
      <w:r w:rsidR="00DB517B">
        <w:rPr>
          <w:color w:val="000000"/>
          <w:sz w:val="24"/>
          <w:szCs w:val="24"/>
          <w:lang w:val="lt-LT"/>
        </w:rPr>
        <w:t>:</w:t>
      </w:r>
    </w:p>
    <w:p w14:paraId="60F45E77" w14:textId="77777777" w:rsidR="008A47AA" w:rsidRPr="00DB517B" w:rsidRDefault="00DB517B" w:rsidP="00DB517B">
      <w:pPr>
        <w:jc w:val="both"/>
        <w:rPr>
          <w:color w:val="000000"/>
          <w:sz w:val="24"/>
          <w:szCs w:val="24"/>
          <w:lang w:val="lt-LT"/>
        </w:rPr>
      </w:pPr>
      <w:r>
        <w:rPr>
          <w:color w:val="000000"/>
          <w:sz w:val="24"/>
          <w:szCs w:val="24"/>
          <w:lang w:val="lt-LT"/>
        </w:rPr>
        <w:t>________________________________________________________________________________</w:t>
      </w:r>
    </w:p>
    <w:p w14:paraId="0CE95353" w14:textId="77777777" w:rsidR="00E02B98" w:rsidRDefault="003B3488" w:rsidP="00E02B98">
      <w:pPr>
        <w:jc w:val="both"/>
        <w:rPr>
          <w:color w:val="000000"/>
          <w:sz w:val="24"/>
          <w:szCs w:val="24"/>
          <w:lang w:val="lt-LT"/>
        </w:rPr>
      </w:pPr>
      <w:r w:rsidRPr="00DB517B">
        <w:rPr>
          <w:color w:val="000000"/>
          <w:sz w:val="24"/>
          <w:szCs w:val="24"/>
          <w:lang w:val="lt-LT"/>
        </w:rPr>
        <w:t>______________________________________________________________________________</w:t>
      </w:r>
      <w:r w:rsidR="00870E0A" w:rsidRPr="00DB517B">
        <w:rPr>
          <w:color w:val="000000"/>
          <w:sz w:val="24"/>
          <w:szCs w:val="24"/>
          <w:lang w:val="lt-LT"/>
        </w:rPr>
        <w:t>_</w:t>
      </w:r>
    </w:p>
    <w:p w14:paraId="2F8C988A" w14:textId="35D04175" w:rsidR="0032339A" w:rsidRPr="00DB517B" w:rsidRDefault="00E02B98" w:rsidP="00E02B98">
      <w:pPr>
        <w:jc w:val="both"/>
        <w:rPr>
          <w:bCs/>
          <w:sz w:val="24"/>
          <w:szCs w:val="24"/>
          <w:lang w:val="lt-LT"/>
        </w:rPr>
      </w:pPr>
      <w:r>
        <w:rPr>
          <w:bCs/>
          <w:sz w:val="24"/>
          <w:szCs w:val="24"/>
          <w:lang w:val="lt-LT"/>
        </w:rPr>
        <w:t xml:space="preserve">       </w:t>
      </w:r>
      <w:r w:rsidR="0032339A" w:rsidRPr="00D73054">
        <w:rPr>
          <w:bCs/>
          <w:sz w:val="24"/>
          <w:szCs w:val="24"/>
          <w:lang w:val="lt-LT"/>
        </w:rPr>
        <w:t xml:space="preserve">1.5. </w:t>
      </w:r>
      <w:r w:rsidR="0032339A" w:rsidRPr="00EA6FCE">
        <w:rPr>
          <w:bCs/>
          <w:sz w:val="24"/>
          <w:szCs w:val="24"/>
          <w:lang w:val="lt-LT"/>
        </w:rPr>
        <w:t xml:space="preserve">mugės kultūrinės </w:t>
      </w:r>
      <w:r w:rsidR="00D9156F">
        <w:rPr>
          <w:bCs/>
          <w:sz w:val="24"/>
          <w:szCs w:val="24"/>
          <w:lang w:val="lt-LT"/>
        </w:rPr>
        <w:t>programos</w:t>
      </w:r>
      <w:r w:rsidR="0032339A" w:rsidRPr="00EA6FCE">
        <w:rPr>
          <w:bCs/>
          <w:sz w:val="24"/>
          <w:szCs w:val="24"/>
          <w:lang w:val="lt-LT"/>
        </w:rPr>
        <w:t xml:space="preserve"> organizavimo ap</w:t>
      </w:r>
      <w:r w:rsidR="00F05783" w:rsidRPr="00EA6FCE">
        <w:rPr>
          <w:bCs/>
          <w:sz w:val="24"/>
          <w:szCs w:val="24"/>
          <w:lang w:val="lt-LT"/>
        </w:rPr>
        <w:t>rašymas</w:t>
      </w:r>
      <w:r w:rsidR="00562E74">
        <w:rPr>
          <w:bCs/>
          <w:sz w:val="24"/>
          <w:szCs w:val="24"/>
          <w:lang w:val="lt-LT"/>
        </w:rPr>
        <w:t>:</w:t>
      </w:r>
      <w:r w:rsidR="00F05783" w:rsidRPr="00EA6FCE">
        <w:rPr>
          <w:bCs/>
          <w:sz w:val="24"/>
          <w:szCs w:val="24"/>
          <w:lang w:val="lt-LT"/>
        </w:rPr>
        <w:t xml:space="preserve"> (</w:t>
      </w:r>
      <w:r w:rsidR="00562E74">
        <w:rPr>
          <w:bCs/>
          <w:sz w:val="24"/>
          <w:szCs w:val="24"/>
          <w:lang w:val="lt-LT"/>
        </w:rPr>
        <w:t>Kaziuko mugės eisenos ir mugės atidarymo ir uždarymo ceremonijų aprašymas, kolektyvų ir pavienių atlikėjų, dalyvausiančių mugėje, koncertinės veiklos aprašymas, preliminarios vietos, kuriose planuojami renginiai, koncertai, planuojamų įrengti pakylų atlikėjams eskizai ir jų skaičius bei jų aprašymas ir kt.)</w:t>
      </w:r>
      <w:r w:rsidR="00F05783" w:rsidRPr="003A39D8">
        <w:rPr>
          <w:bCs/>
          <w:sz w:val="24"/>
          <w:szCs w:val="24"/>
          <w:lang w:val="lt-LT"/>
        </w:rPr>
        <w:t>:</w:t>
      </w:r>
      <w:r w:rsidR="0032339A">
        <w:rPr>
          <w:bCs/>
          <w:sz w:val="24"/>
          <w:szCs w:val="24"/>
          <w:lang w:val="lt-LT"/>
        </w:rPr>
        <w:t xml:space="preserve"> </w:t>
      </w:r>
    </w:p>
    <w:p w14:paraId="3FC4AB4B" w14:textId="77777777" w:rsidR="00C91D39" w:rsidRDefault="00870E0A" w:rsidP="00870E0A">
      <w:pPr>
        <w:jc w:val="both"/>
        <w:rPr>
          <w:sz w:val="24"/>
          <w:szCs w:val="24"/>
          <w:lang w:val="lt-LT"/>
        </w:rPr>
      </w:pPr>
      <w:r w:rsidRPr="00DB517B">
        <w:rPr>
          <w:sz w:val="24"/>
          <w:szCs w:val="24"/>
          <w:lang w:val="lt-LT"/>
        </w:rPr>
        <w:t>________________________________________________________________________________</w:t>
      </w:r>
    </w:p>
    <w:p w14:paraId="76EC28D2" w14:textId="77777777" w:rsidR="00367277" w:rsidRPr="00DB517B" w:rsidRDefault="00367277" w:rsidP="00870E0A">
      <w:pPr>
        <w:jc w:val="both"/>
        <w:rPr>
          <w:sz w:val="24"/>
          <w:szCs w:val="24"/>
          <w:lang w:val="lt-LT"/>
        </w:rPr>
      </w:pPr>
      <w:r>
        <w:rPr>
          <w:sz w:val="24"/>
          <w:szCs w:val="24"/>
          <w:lang w:val="lt-LT"/>
        </w:rPr>
        <w:t>________________________________________________</w:t>
      </w:r>
      <w:r w:rsidR="00F31E1B">
        <w:rPr>
          <w:sz w:val="24"/>
          <w:szCs w:val="24"/>
          <w:lang w:val="lt-LT"/>
        </w:rPr>
        <w:t>_______________________________.</w:t>
      </w:r>
    </w:p>
    <w:p w14:paraId="5CE6F28E" w14:textId="77777777" w:rsidR="00870E0A" w:rsidRPr="00DB517B" w:rsidRDefault="00367277" w:rsidP="00367277">
      <w:pPr>
        <w:ind w:right="-2" w:firstLine="426"/>
        <w:jc w:val="both"/>
        <w:rPr>
          <w:sz w:val="24"/>
          <w:szCs w:val="24"/>
          <w:lang w:val="lt-LT"/>
        </w:rPr>
      </w:pPr>
      <w:r>
        <w:rPr>
          <w:sz w:val="24"/>
          <w:szCs w:val="24"/>
          <w:lang w:val="lt-LT"/>
        </w:rPr>
        <w:t xml:space="preserve">2. </w:t>
      </w:r>
      <w:r w:rsidR="00D67DE9" w:rsidRPr="00DB517B">
        <w:rPr>
          <w:sz w:val="24"/>
          <w:szCs w:val="24"/>
          <w:lang w:val="lt-LT"/>
        </w:rPr>
        <w:t>Laimėję konkursą, įsipareigojame pasirašyti Kaziuko mugės organizavimo sutartį</w:t>
      </w:r>
      <w:r w:rsidR="00282E3B">
        <w:rPr>
          <w:sz w:val="24"/>
          <w:szCs w:val="24"/>
          <w:lang w:val="lt-LT"/>
        </w:rPr>
        <w:t>.</w:t>
      </w:r>
    </w:p>
    <w:p w14:paraId="22F40B94" w14:textId="77777777" w:rsidR="00B25945" w:rsidRDefault="00B25945" w:rsidP="006852A6">
      <w:pPr>
        <w:ind w:right="-2"/>
        <w:jc w:val="both"/>
        <w:rPr>
          <w:sz w:val="24"/>
          <w:szCs w:val="24"/>
          <w:lang w:val="lt-LT"/>
        </w:rPr>
      </w:pPr>
    </w:p>
    <w:p w14:paraId="076CE604" w14:textId="77777777" w:rsidR="00367277" w:rsidRPr="00DB517B" w:rsidRDefault="00367277" w:rsidP="006852A6">
      <w:pPr>
        <w:ind w:right="-2"/>
        <w:jc w:val="both"/>
        <w:rPr>
          <w:sz w:val="24"/>
          <w:szCs w:val="24"/>
          <w:lang w:val="lt-LT"/>
        </w:rPr>
      </w:pPr>
    </w:p>
    <w:p w14:paraId="77C0D23C" w14:textId="07E5F390" w:rsidR="00475461" w:rsidRPr="00DB517B" w:rsidRDefault="00475461" w:rsidP="006852A6">
      <w:pPr>
        <w:ind w:right="-2"/>
        <w:jc w:val="both"/>
        <w:rPr>
          <w:sz w:val="24"/>
          <w:szCs w:val="24"/>
          <w:lang w:val="lt-LT"/>
        </w:rPr>
      </w:pPr>
      <w:r w:rsidRPr="00DB517B">
        <w:rPr>
          <w:sz w:val="24"/>
          <w:szCs w:val="24"/>
          <w:lang w:val="lt-LT"/>
        </w:rPr>
        <w:t>___________________________</w:t>
      </w:r>
      <w:r w:rsidR="001E02C0" w:rsidRPr="00DB517B">
        <w:rPr>
          <w:sz w:val="24"/>
          <w:szCs w:val="24"/>
          <w:lang w:val="lt-LT"/>
        </w:rPr>
        <w:t xml:space="preserve">______    </w:t>
      </w:r>
      <w:r w:rsidR="004124BB">
        <w:rPr>
          <w:sz w:val="24"/>
          <w:szCs w:val="24"/>
          <w:lang w:val="lt-LT"/>
        </w:rPr>
        <w:t xml:space="preserve">        </w:t>
      </w:r>
      <w:r w:rsidRPr="00DB517B">
        <w:rPr>
          <w:sz w:val="24"/>
          <w:szCs w:val="24"/>
          <w:lang w:val="lt-LT"/>
        </w:rPr>
        <w:t>________</w:t>
      </w:r>
      <w:r w:rsidR="00AF04C9" w:rsidRPr="00DB517B">
        <w:rPr>
          <w:sz w:val="24"/>
          <w:szCs w:val="24"/>
          <w:lang w:val="lt-LT"/>
        </w:rPr>
        <w:t>________</w:t>
      </w:r>
      <w:r w:rsidR="001E02C0" w:rsidRPr="00DB517B">
        <w:rPr>
          <w:sz w:val="24"/>
          <w:szCs w:val="24"/>
          <w:lang w:val="lt-LT"/>
        </w:rPr>
        <w:t xml:space="preserve">  </w:t>
      </w:r>
      <w:r w:rsidRPr="00DB517B">
        <w:rPr>
          <w:sz w:val="24"/>
          <w:szCs w:val="24"/>
          <w:lang w:val="lt-LT"/>
        </w:rPr>
        <w:t>___________________</w:t>
      </w:r>
      <w:r w:rsidR="00AF04C9" w:rsidRPr="00DB517B">
        <w:rPr>
          <w:sz w:val="24"/>
          <w:szCs w:val="24"/>
          <w:lang w:val="lt-LT"/>
        </w:rPr>
        <w:t>_______</w:t>
      </w:r>
    </w:p>
    <w:tbl>
      <w:tblPr>
        <w:tblW w:w="0" w:type="auto"/>
        <w:tblLook w:val="01E0" w:firstRow="1" w:lastRow="1" w:firstColumn="1" w:lastColumn="1" w:noHBand="0" w:noVBand="0"/>
      </w:tblPr>
      <w:tblGrid>
        <w:gridCol w:w="4608"/>
        <w:gridCol w:w="2160"/>
        <w:gridCol w:w="2880"/>
      </w:tblGrid>
      <w:tr w:rsidR="00DE210F" w:rsidRPr="00DB517B" w14:paraId="7D4809FA" w14:textId="77777777" w:rsidTr="00DE396F">
        <w:tc>
          <w:tcPr>
            <w:tcW w:w="4608" w:type="dxa"/>
            <w:shd w:val="clear" w:color="auto" w:fill="auto"/>
          </w:tcPr>
          <w:p w14:paraId="3B4E3D23" w14:textId="35393BCA" w:rsidR="00DE210F" w:rsidRPr="00DB517B" w:rsidRDefault="00F86151" w:rsidP="00DA005A">
            <w:pPr>
              <w:jc w:val="both"/>
              <w:rPr>
                <w:sz w:val="24"/>
                <w:szCs w:val="24"/>
                <w:lang w:val="lt-LT"/>
              </w:rPr>
            </w:pPr>
            <w:r>
              <w:rPr>
                <w:sz w:val="24"/>
                <w:szCs w:val="24"/>
                <w:lang w:val="lt-LT"/>
              </w:rPr>
              <w:t xml:space="preserve">         </w:t>
            </w:r>
            <w:r w:rsidR="003A4124">
              <w:rPr>
                <w:sz w:val="24"/>
                <w:szCs w:val="24"/>
                <w:lang w:val="lt-LT"/>
              </w:rPr>
              <w:t>j</w:t>
            </w:r>
            <w:r w:rsidR="00A02DBF" w:rsidRPr="00DB517B">
              <w:rPr>
                <w:sz w:val="24"/>
                <w:szCs w:val="24"/>
                <w:lang w:val="lt-LT"/>
              </w:rPr>
              <w:t>uridinio asmens vadovas</w:t>
            </w:r>
            <w:r w:rsidR="00DE210F" w:rsidRPr="00DB517B">
              <w:rPr>
                <w:sz w:val="24"/>
                <w:szCs w:val="24"/>
                <w:lang w:val="lt-LT"/>
              </w:rPr>
              <w:tab/>
            </w:r>
          </w:p>
        </w:tc>
        <w:tc>
          <w:tcPr>
            <w:tcW w:w="2160" w:type="dxa"/>
            <w:shd w:val="clear" w:color="auto" w:fill="auto"/>
          </w:tcPr>
          <w:p w14:paraId="438C2C93" w14:textId="79A27F5D" w:rsidR="00DE210F" w:rsidRPr="00DB517B" w:rsidRDefault="004124BB" w:rsidP="00C11C6C">
            <w:pPr>
              <w:rPr>
                <w:sz w:val="24"/>
                <w:szCs w:val="24"/>
                <w:lang w:val="lt-LT"/>
              </w:rPr>
            </w:pPr>
            <w:r>
              <w:rPr>
                <w:sz w:val="24"/>
                <w:szCs w:val="24"/>
                <w:lang w:val="lt-LT"/>
              </w:rPr>
              <w:t xml:space="preserve">      </w:t>
            </w:r>
            <w:r w:rsidR="00DE210F" w:rsidRPr="00DB517B">
              <w:rPr>
                <w:sz w:val="24"/>
                <w:szCs w:val="24"/>
                <w:lang w:val="lt-LT"/>
              </w:rPr>
              <w:t>parašas</w:t>
            </w:r>
          </w:p>
        </w:tc>
        <w:tc>
          <w:tcPr>
            <w:tcW w:w="2880" w:type="dxa"/>
            <w:shd w:val="clear" w:color="auto" w:fill="auto"/>
          </w:tcPr>
          <w:p w14:paraId="7396DA77" w14:textId="35B23ACC" w:rsidR="00DE210F" w:rsidRPr="00DB517B" w:rsidRDefault="004124BB" w:rsidP="00C11C6C">
            <w:pPr>
              <w:rPr>
                <w:sz w:val="24"/>
                <w:szCs w:val="24"/>
                <w:lang w:val="lt-LT"/>
              </w:rPr>
            </w:pPr>
            <w:r>
              <w:rPr>
                <w:sz w:val="24"/>
                <w:szCs w:val="24"/>
                <w:lang w:val="lt-LT"/>
              </w:rPr>
              <w:t xml:space="preserve">       </w:t>
            </w:r>
            <w:r w:rsidR="00DE210F" w:rsidRPr="00DB517B">
              <w:rPr>
                <w:sz w:val="24"/>
                <w:szCs w:val="24"/>
                <w:lang w:val="lt-LT"/>
              </w:rPr>
              <w:t>vardas ir pavardė</w:t>
            </w:r>
          </w:p>
        </w:tc>
      </w:tr>
    </w:tbl>
    <w:p w14:paraId="4FB3BAAC" w14:textId="77777777" w:rsidR="00475461" w:rsidRPr="00DB517B" w:rsidRDefault="00475461" w:rsidP="006852A6">
      <w:pPr>
        <w:rPr>
          <w:sz w:val="24"/>
          <w:szCs w:val="24"/>
          <w:lang w:val="lt-LT"/>
        </w:rPr>
      </w:pPr>
    </w:p>
    <w:p w14:paraId="3D0D4641" w14:textId="77777777" w:rsidR="00475461" w:rsidRPr="00DB517B" w:rsidRDefault="00475461" w:rsidP="006852A6">
      <w:pPr>
        <w:rPr>
          <w:sz w:val="24"/>
          <w:szCs w:val="24"/>
          <w:lang w:val="lt-LT"/>
        </w:rPr>
      </w:pPr>
    </w:p>
    <w:p w14:paraId="414D096C" w14:textId="77777777" w:rsidR="003D1174" w:rsidRPr="00DB517B" w:rsidRDefault="008A47AA" w:rsidP="004D03F0">
      <w:pPr>
        <w:jc w:val="both"/>
        <w:rPr>
          <w:sz w:val="24"/>
          <w:szCs w:val="24"/>
          <w:lang w:val="lt-LT"/>
        </w:rPr>
      </w:pPr>
      <w:r w:rsidRPr="00DB517B">
        <w:rPr>
          <w:sz w:val="24"/>
          <w:szCs w:val="24"/>
          <w:lang w:val="lt-LT"/>
        </w:rPr>
        <w:t xml:space="preserve"> </w:t>
      </w:r>
    </w:p>
    <w:sectPr w:rsidR="003D1174" w:rsidRPr="00DB517B" w:rsidSect="00FA361A">
      <w:headerReference w:type="even" r:id="rId9"/>
      <w:headerReference w:type="default" r:id="rId10"/>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1C5150" w14:textId="77777777" w:rsidR="00A561EA" w:rsidRDefault="00A561EA">
      <w:r>
        <w:separator/>
      </w:r>
    </w:p>
  </w:endnote>
  <w:endnote w:type="continuationSeparator" w:id="0">
    <w:p w14:paraId="52638231" w14:textId="77777777" w:rsidR="00A561EA" w:rsidRDefault="00A56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E21848" w14:textId="77777777" w:rsidR="00A561EA" w:rsidRDefault="00A561EA">
      <w:r>
        <w:separator/>
      </w:r>
    </w:p>
  </w:footnote>
  <w:footnote w:type="continuationSeparator" w:id="0">
    <w:p w14:paraId="4BE2893A" w14:textId="77777777" w:rsidR="00A561EA" w:rsidRDefault="00A561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567548" w14:textId="77777777" w:rsidR="00F76B9B" w:rsidRDefault="00F76B9B" w:rsidP="0095569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9DE33E9" w14:textId="77777777" w:rsidR="00F76B9B" w:rsidRDefault="00F76B9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8D2C54" w14:textId="21ADC090" w:rsidR="00F76B9B" w:rsidRDefault="00F76B9B" w:rsidP="0095569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B4B6A">
      <w:rPr>
        <w:rStyle w:val="PageNumber"/>
        <w:noProof/>
      </w:rPr>
      <w:t>2</w:t>
    </w:r>
    <w:r>
      <w:rPr>
        <w:rStyle w:val="PageNumber"/>
      </w:rPr>
      <w:fldChar w:fldCharType="end"/>
    </w:r>
  </w:p>
  <w:p w14:paraId="16EA84EF" w14:textId="77777777" w:rsidR="00F76B9B" w:rsidRDefault="00F76B9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54710"/>
    <w:multiLevelType w:val="hybridMultilevel"/>
    <w:tmpl w:val="2D883ED4"/>
    <w:lvl w:ilvl="0" w:tplc="D9925B5C">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
    <w:nsid w:val="14EB204C"/>
    <w:multiLevelType w:val="multilevel"/>
    <w:tmpl w:val="75747226"/>
    <w:lvl w:ilvl="0">
      <w:start w:val="1"/>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3FE27875"/>
    <w:multiLevelType w:val="multilevel"/>
    <w:tmpl w:val="51E8C5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458F33D5"/>
    <w:multiLevelType w:val="hybridMultilevel"/>
    <w:tmpl w:val="8580FF6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6224453D"/>
    <w:multiLevelType w:val="hybridMultilevel"/>
    <w:tmpl w:val="8E247B2E"/>
    <w:lvl w:ilvl="0" w:tplc="900CA6AC">
      <w:start w:val="3"/>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nsid w:val="75F102DB"/>
    <w:multiLevelType w:val="multilevel"/>
    <w:tmpl w:val="91E8DA6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4"/>
  </w:num>
  <w:num w:numId="3">
    <w:abstractNumId w:val="3"/>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461"/>
    <w:rsid w:val="00025C13"/>
    <w:rsid w:val="000262F7"/>
    <w:rsid w:val="00030653"/>
    <w:rsid w:val="00060B2E"/>
    <w:rsid w:val="000703B3"/>
    <w:rsid w:val="00074D9B"/>
    <w:rsid w:val="0008539A"/>
    <w:rsid w:val="0009132C"/>
    <w:rsid w:val="00093638"/>
    <w:rsid w:val="00095050"/>
    <w:rsid w:val="000965A2"/>
    <w:rsid w:val="000A0C24"/>
    <w:rsid w:val="000A0D09"/>
    <w:rsid w:val="000A538C"/>
    <w:rsid w:val="000A6F55"/>
    <w:rsid w:val="000C192A"/>
    <w:rsid w:val="000D476E"/>
    <w:rsid w:val="000E09C4"/>
    <w:rsid w:val="000E297E"/>
    <w:rsid w:val="000E375F"/>
    <w:rsid w:val="001038BF"/>
    <w:rsid w:val="00103F8A"/>
    <w:rsid w:val="00106480"/>
    <w:rsid w:val="00127D5D"/>
    <w:rsid w:val="00132AAD"/>
    <w:rsid w:val="0015711A"/>
    <w:rsid w:val="00164D3E"/>
    <w:rsid w:val="00167930"/>
    <w:rsid w:val="001778BD"/>
    <w:rsid w:val="001855FF"/>
    <w:rsid w:val="001C4B80"/>
    <w:rsid w:val="001C56C2"/>
    <w:rsid w:val="001D0676"/>
    <w:rsid w:val="001D21CF"/>
    <w:rsid w:val="001D70B2"/>
    <w:rsid w:val="001E02C0"/>
    <w:rsid w:val="001E181B"/>
    <w:rsid w:val="001E47D4"/>
    <w:rsid w:val="001E7F8E"/>
    <w:rsid w:val="001F74A6"/>
    <w:rsid w:val="002554A8"/>
    <w:rsid w:val="002640F9"/>
    <w:rsid w:val="00276E03"/>
    <w:rsid w:val="00282E3B"/>
    <w:rsid w:val="0029220B"/>
    <w:rsid w:val="00297149"/>
    <w:rsid w:val="002B1A83"/>
    <w:rsid w:val="002B39F7"/>
    <w:rsid w:val="0031199D"/>
    <w:rsid w:val="00311BC5"/>
    <w:rsid w:val="00315F22"/>
    <w:rsid w:val="00316D76"/>
    <w:rsid w:val="0032339A"/>
    <w:rsid w:val="00333D3B"/>
    <w:rsid w:val="00340B36"/>
    <w:rsid w:val="0034534E"/>
    <w:rsid w:val="00364119"/>
    <w:rsid w:val="0036525C"/>
    <w:rsid w:val="00367277"/>
    <w:rsid w:val="00386566"/>
    <w:rsid w:val="003A39D8"/>
    <w:rsid w:val="003A4124"/>
    <w:rsid w:val="003A4DCD"/>
    <w:rsid w:val="003B2EEF"/>
    <w:rsid w:val="003B3488"/>
    <w:rsid w:val="003B4B6A"/>
    <w:rsid w:val="003C603E"/>
    <w:rsid w:val="003D0819"/>
    <w:rsid w:val="003D1174"/>
    <w:rsid w:val="003D3F0A"/>
    <w:rsid w:val="003D62E1"/>
    <w:rsid w:val="003D7F6D"/>
    <w:rsid w:val="003E42C8"/>
    <w:rsid w:val="003E6E1B"/>
    <w:rsid w:val="0040342A"/>
    <w:rsid w:val="00403936"/>
    <w:rsid w:val="0041127A"/>
    <w:rsid w:val="004124BB"/>
    <w:rsid w:val="00436B9B"/>
    <w:rsid w:val="00436F34"/>
    <w:rsid w:val="004426DB"/>
    <w:rsid w:val="00446F78"/>
    <w:rsid w:val="0045308D"/>
    <w:rsid w:val="00457E35"/>
    <w:rsid w:val="00475461"/>
    <w:rsid w:val="00482FB0"/>
    <w:rsid w:val="004B19D2"/>
    <w:rsid w:val="004B7541"/>
    <w:rsid w:val="004C3766"/>
    <w:rsid w:val="004C71AF"/>
    <w:rsid w:val="004D03F0"/>
    <w:rsid w:val="004D17C2"/>
    <w:rsid w:val="004D190B"/>
    <w:rsid w:val="0050704E"/>
    <w:rsid w:val="00511C98"/>
    <w:rsid w:val="00515BF3"/>
    <w:rsid w:val="00557D6A"/>
    <w:rsid w:val="00562E74"/>
    <w:rsid w:val="00570BDD"/>
    <w:rsid w:val="00580B66"/>
    <w:rsid w:val="00581429"/>
    <w:rsid w:val="005B44C7"/>
    <w:rsid w:val="005B6394"/>
    <w:rsid w:val="005C41F4"/>
    <w:rsid w:val="005D0D1A"/>
    <w:rsid w:val="005F1748"/>
    <w:rsid w:val="00621304"/>
    <w:rsid w:val="006410C8"/>
    <w:rsid w:val="00662D08"/>
    <w:rsid w:val="006733B7"/>
    <w:rsid w:val="00680E0C"/>
    <w:rsid w:val="0068160E"/>
    <w:rsid w:val="006852A6"/>
    <w:rsid w:val="0069511F"/>
    <w:rsid w:val="006A68EC"/>
    <w:rsid w:val="006B2369"/>
    <w:rsid w:val="00704F69"/>
    <w:rsid w:val="00732A27"/>
    <w:rsid w:val="00734914"/>
    <w:rsid w:val="007804CA"/>
    <w:rsid w:val="00793C06"/>
    <w:rsid w:val="0079411C"/>
    <w:rsid w:val="00794C8F"/>
    <w:rsid w:val="00797EA9"/>
    <w:rsid w:val="007A3152"/>
    <w:rsid w:val="00826C73"/>
    <w:rsid w:val="0083111C"/>
    <w:rsid w:val="00840591"/>
    <w:rsid w:val="0084721A"/>
    <w:rsid w:val="00847B20"/>
    <w:rsid w:val="008574C5"/>
    <w:rsid w:val="00860485"/>
    <w:rsid w:val="008631F6"/>
    <w:rsid w:val="00870E0A"/>
    <w:rsid w:val="008722C9"/>
    <w:rsid w:val="00876E9B"/>
    <w:rsid w:val="00885CDA"/>
    <w:rsid w:val="008A47AA"/>
    <w:rsid w:val="008B4232"/>
    <w:rsid w:val="008C0306"/>
    <w:rsid w:val="008D3D4B"/>
    <w:rsid w:val="008D521C"/>
    <w:rsid w:val="008E0228"/>
    <w:rsid w:val="008E7351"/>
    <w:rsid w:val="008F03BD"/>
    <w:rsid w:val="008F55E3"/>
    <w:rsid w:val="008F6E25"/>
    <w:rsid w:val="00901914"/>
    <w:rsid w:val="00911D29"/>
    <w:rsid w:val="00921101"/>
    <w:rsid w:val="00921E3B"/>
    <w:rsid w:val="009245D1"/>
    <w:rsid w:val="00925851"/>
    <w:rsid w:val="00950B9D"/>
    <w:rsid w:val="009514BB"/>
    <w:rsid w:val="00955690"/>
    <w:rsid w:val="009638BF"/>
    <w:rsid w:val="009639B2"/>
    <w:rsid w:val="009844FC"/>
    <w:rsid w:val="009975F8"/>
    <w:rsid w:val="009A16FC"/>
    <w:rsid w:val="009A55CF"/>
    <w:rsid w:val="009A58D7"/>
    <w:rsid w:val="009A6D8F"/>
    <w:rsid w:val="009C5027"/>
    <w:rsid w:val="009C6E22"/>
    <w:rsid w:val="00A02DBF"/>
    <w:rsid w:val="00A126AB"/>
    <w:rsid w:val="00A3352C"/>
    <w:rsid w:val="00A373D7"/>
    <w:rsid w:val="00A53C6D"/>
    <w:rsid w:val="00A561EA"/>
    <w:rsid w:val="00A77F3F"/>
    <w:rsid w:val="00A87EA5"/>
    <w:rsid w:val="00A96EDE"/>
    <w:rsid w:val="00AA1E40"/>
    <w:rsid w:val="00AB0C84"/>
    <w:rsid w:val="00AB53D7"/>
    <w:rsid w:val="00AB5DF4"/>
    <w:rsid w:val="00AE369F"/>
    <w:rsid w:val="00AF04C9"/>
    <w:rsid w:val="00AF6FB3"/>
    <w:rsid w:val="00B11113"/>
    <w:rsid w:val="00B11AA4"/>
    <w:rsid w:val="00B25945"/>
    <w:rsid w:val="00B52AA7"/>
    <w:rsid w:val="00B62F55"/>
    <w:rsid w:val="00B73C06"/>
    <w:rsid w:val="00B8558D"/>
    <w:rsid w:val="00B93AF8"/>
    <w:rsid w:val="00BD1D6E"/>
    <w:rsid w:val="00BD2C0B"/>
    <w:rsid w:val="00BF3C11"/>
    <w:rsid w:val="00BF4888"/>
    <w:rsid w:val="00C03B5A"/>
    <w:rsid w:val="00C11C6C"/>
    <w:rsid w:val="00C1463B"/>
    <w:rsid w:val="00C201EC"/>
    <w:rsid w:val="00C30594"/>
    <w:rsid w:val="00C34828"/>
    <w:rsid w:val="00C35319"/>
    <w:rsid w:val="00C44B80"/>
    <w:rsid w:val="00C44C3D"/>
    <w:rsid w:val="00C47D0D"/>
    <w:rsid w:val="00C9005C"/>
    <w:rsid w:val="00C91D39"/>
    <w:rsid w:val="00CB7379"/>
    <w:rsid w:val="00CC1DE5"/>
    <w:rsid w:val="00CC3FB1"/>
    <w:rsid w:val="00CC4EA0"/>
    <w:rsid w:val="00CC77AA"/>
    <w:rsid w:val="00CD53A8"/>
    <w:rsid w:val="00CE680E"/>
    <w:rsid w:val="00CF02C7"/>
    <w:rsid w:val="00CF4C76"/>
    <w:rsid w:val="00D04438"/>
    <w:rsid w:val="00D12765"/>
    <w:rsid w:val="00D1781B"/>
    <w:rsid w:val="00D2476A"/>
    <w:rsid w:val="00D46D88"/>
    <w:rsid w:val="00D521F4"/>
    <w:rsid w:val="00D530F6"/>
    <w:rsid w:val="00D54261"/>
    <w:rsid w:val="00D553F9"/>
    <w:rsid w:val="00D64356"/>
    <w:rsid w:val="00D67A28"/>
    <w:rsid w:val="00D67DE9"/>
    <w:rsid w:val="00D73054"/>
    <w:rsid w:val="00D7778E"/>
    <w:rsid w:val="00D87223"/>
    <w:rsid w:val="00D9156F"/>
    <w:rsid w:val="00D97A9F"/>
    <w:rsid w:val="00DA005A"/>
    <w:rsid w:val="00DA51F4"/>
    <w:rsid w:val="00DB517B"/>
    <w:rsid w:val="00DC0B08"/>
    <w:rsid w:val="00DE210F"/>
    <w:rsid w:val="00DE396F"/>
    <w:rsid w:val="00E02B98"/>
    <w:rsid w:val="00E147D3"/>
    <w:rsid w:val="00E2272B"/>
    <w:rsid w:val="00E30EF0"/>
    <w:rsid w:val="00E31F27"/>
    <w:rsid w:val="00E507B6"/>
    <w:rsid w:val="00E62488"/>
    <w:rsid w:val="00E67AD5"/>
    <w:rsid w:val="00E7705E"/>
    <w:rsid w:val="00E83841"/>
    <w:rsid w:val="00EA66DB"/>
    <w:rsid w:val="00EA6E15"/>
    <w:rsid w:val="00EA6FCE"/>
    <w:rsid w:val="00EB0F2A"/>
    <w:rsid w:val="00EC4AFC"/>
    <w:rsid w:val="00EC71CA"/>
    <w:rsid w:val="00ED3689"/>
    <w:rsid w:val="00ED6BFF"/>
    <w:rsid w:val="00EE0FE6"/>
    <w:rsid w:val="00F013CB"/>
    <w:rsid w:val="00F05783"/>
    <w:rsid w:val="00F31E1B"/>
    <w:rsid w:val="00F34C5A"/>
    <w:rsid w:val="00F400E8"/>
    <w:rsid w:val="00F43CA5"/>
    <w:rsid w:val="00F50FB7"/>
    <w:rsid w:val="00F53CB1"/>
    <w:rsid w:val="00F64A77"/>
    <w:rsid w:val="00F76B9B"/>
    <w:rsid w:val="00F772B6"/>
    <w:rsid w:val="00F80FDC"/>
    <w:rsid w:val="00F81729"/>
    <w:rsid w:val="00F82114"/>
    <w:rsid w:val="00F86151"/>
    <w:rsid w:val="00F91737"/>
    <w:rsid w:val="00FA361A"/>
    <w:rsid w:val="00FA5C37"/>
    <w:rsid w:val="00FC2AC2"/>
    <w:rsid w:val="00FC2E98"/>
    <w:rsid w:val="00FC3CB4"/>
    <w:rsid w:val="00FC571A"/>
    <w:rsid w:val="00FD3F3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9E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75461"/>
    <w:rPr>
      <w:lang w:val="ru-RU" w:eastAsia="en-US"/>
    </w:rPr>
  </w:style>
  <w:style w:type="paragraph" w:styleId="Heading3">
    <w:name w:val="heading 3"/>
    <w:basedOn w:val="Normal"/>
    <w:next w:val="Normal"/>
    <w:link w:val="Heading3Char"/>
    <w:qFormat/>
    <w:rsid w:val="00475461"/>
    <w:pPr>
      <w:keepNext/>
      <w:jc w:val="center"/>
      <w:outlineLvl w:val="2"/>
    </w:pPr>
    <w:rPr>
      <w:b/>
      <w:sz w:val="24"/>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475461"/>
    <w:rPr>
      <w:b/>
      <w:sz w:val="24"/>
      <w:lang w:val="lt-LT" w:eastAsia="en-US" w:bidi="ar-SA"/>
    </w:rPr>
  </w:style>
  <w:style w:type="paragraph" w:customStyle="1" w:styleId="1">
    <w:name w:val="Стиль1"/>
    <w:basedOn w:val="Normal"/>
    <w:rsid w:val="00475461"/>
    <w:pPr>
      <w:jc w:val="center"/>
    </w:pPr>
    <w:rPr>
      <w:sz w:val="24"/>
    </w:rPr>
  </w:style>
  <w:style w:type="paragraph" w:styleId="BodyText">
    <w:name w:val="Body Text"/>
    <w:basedOn w:val="Normal"/>
    <w:link w:val="BodyTextChar"/>
    <w:rsid w:val="00475461"/>
    <w:pPr>
      <w:jc w:val="both"/>
    </w:pPr>
    <w:rPr>
      <w:sz w:val="24"/>
      <w:lang w:val="lt-LT"/>
    </w:rPr>
  </w:style>
  <w:style w:type="character" w:customStyle="1" w:styleId="BodyTextChar">
    <w:name w:val="Body Text Char"/>
    <w:link w:val="BodyText"/>
    <w:rsid w:val="00475461"/>
    <w:rPr>
      <w:sz w:val="24"/>
      <w:lang w:val="lt-LT" w:eastAsia="en-US" w:bidi="ar-SA"/>
    </w:rPr>
  </w:style>
  <w:style w:type="paragraph" w:styleId="BodyTextIndent2">
    <w:name w:val="Body Text Indent 2"/>
    <w:basedOn w:val="Normal"/>
    <w:link w:val="BodyTextIndent2Char"/>
    <w:rsid w:val="00475461"/>
    <w:pPr>
      <w:ind w:firstLine="720"/>
      <w:jc w:val="both"/>
    </w:pPr>
    <w:rPr>
      <w:sz w:val="24"/>
      <w:lang w:val="lt-LT"/>
    </w:rPr>
  </w:style>
  <w:style w:type="character" w:customStyle="1" w:styleId="BodyTextIndent2Char">
    <w:name w:val="Body Text Indent 2 Char"/>
    <w:link w:val="BodyTextIndent2"/>
    <w:rsid w:val="00475461"/>
    <w:rPr>
      <w:sz w:val="24"/>
      <w:lang w:val="lt-LT" w:eastAsia="en-US" w:bidi="ar-SA"/>
    </w:rPr>
  </w:style>
  <w:style w:type="character" w:styleId="Hyperlink">
    <w:name w:val="Hyperlink"/>
    <w:rsid w:val="004D03F0"/>
    <w:rPr>
      <w:color w:val="0000FF"/>
      <w:u w:val="single"/>
    </w:rPr>
  </w:style>
  <w:style w:type="paragraph" w:styleId="Header">
    <w:name w:val="header"/>
    <w:basedOn w:val="Normal"/>
    <w:rsid w:val="006A68EC"/>
    <w:pPr>
      <w:tabs>
        <w:tab w:val="center" w:pos="4819"/>
        <w:tab w:val="right" w:pos="9638"/>
      </w:tabs>
    </w:pPr>
  </w:style>
  <w:style w:type="character" w:styleId="PageNumber">
    <w:name w:val="page number"/>
    <w:basedOn w:val="DefaultParagraphFont"/>
    <w:rsid w:val="006A68EC"/>
  </w:style>
  <w:style w:type="table" w:styleId="TableGrid">
    <w:name w:val="Table Grid"/>
    <w:basedOn w:val="TableNormal"/>
    <w:rsid w:val="00DE21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5F22"/>
    <w:rPr>
      <w:rFonts w:ascii="Tahoma" w:hAnsi="Tahoma" w:cs="Tahoma"/>
      <w:sz w:val="16"/>
      <w:szCs w:val="16"/>
    </w:rPr>
  </w:style>
  <w:style w:type="character" w:customStyle="1" w:styleId="BalloonTextChar">
    <w:name w:val="Balloon Text Char"/>
    <w:link w:val="BalloonText"/>
    <w:rsid w:val="00315F22"/>
    <w:rPr>
      <w:rFonts w:ascii="Tahoma" w:hAnsi="Tahoma" w:cs="Tahoma"/>
      <w:sz w:val="16"/>
      <w:szCs w:val="16"/>
      <w:lang w:val="ru-RU" w:eastAsia="en-US"/>
    </w:rPr>
  </w:style>
  <w:style w:type="paragraph" w:styleId="BodyTextIndent">
    <w:name w:val="Body Text Indent"/>
    <w:basedOn w:val="Normal"/>
    <w:link w:val="BodyTextIndentChar"/>
    <w:rsid w:val="006410C8"/>
    <w:pPr>
      <w:spacing w:after="120"/>
      <w:ind w:left="283"/>
    </w:pPr>
  </w:style>
  <w:style w:type="character" w:customStyle="1" w:styleId="BodyTextIndentChar">
    <w:name w:val="Body Text Indent Char"/>
    <w:link w:val="BodyTextIndent"/>
    <w:rsid w:val="006410C8"/>
    <w:rPr>
      <w:lang w:val="ru-RU" w:eastAsia="en-US"/>
    </w:rPr>
  </w:style>
  <w:style w:type="character" w:styleId="CommentReference">
    <w:name w:val="annotation reference"/>
    <w:rsid w:val="003A4124"/>
    <w:rPr>
      <w:sz w:val="16"/>
      <w:szCs w:val="16"/>
    </w:rPr>
  </w:style>
  <w:style w:type="paragraph" w:styleId="CommentText">
    <w:name w:val="annotation text"/>
    <w:basedOn w:val="Normal"/>
    <w:link w:val="CommentTextChar"/>
    <w:rsid w:val="003A4124"/>
  </w:style>
  <w:style w:type="character" w:customStyle="1" w:styleId="CommentTextChar">
    <w:name w:val="Comment Text Char"/>
    <w:link w:val="CommentText"/>
    <w:rsid w:val="003A4124"/>
    <w:rPr>
      <w:lang w:val="ru-RU" w:eastAsia="en-US"/>
    </w:rPr>
  </w:style>
  <w:style w:type="paragraph" w:styleId="CommentSubject">
    <w:name w:val="annotation subject"/>
    <w:basedOn w:val="CommentText"/>
    <w:next w:val="CommentText"/>
    <w:link w:val="CommentSubjectChar"/>
    <w:rsid w:val="003A4124"/>
    <w:rPr>
      <w:b/>
      <w:bCs/>
    </w:rPr>
  </w:style>
  <w:style w:type="character" w:customStyle="1" w:styleId="CommentSubjectChar">
    <w:name w:val="Comment Subject Char"/>
    <w:link w:val="CommentSubject"/>
    <w:rsid w:val="003A4124"/>
    <w:rPr>
      <w:b/>
      <w:bCs/>
      <w:lang w:val="ru-RU" w:eastAsia="en-US"/>
    </w:rPr>
  </w:style>
  <w:style w:type="paragraph" w:styleId="Revision">
    <w:name w:val="Revision"/>
    <w:hidden/>
    <w:uiPriority w:val="99"/>
    <w:semiHidden/>
    <w:rsid w:val="00D2476A"/>
    <w:rPr>
      <w:lang w:val="ru-R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75461"/>
    <w:rPr>
      <w:lang w:val="ru-RU" w:eastAsia="en-US"/>
    </w:rPr>
  </w:style>
  <w:style w:type="paragraph" w:styleId="Heading3">
    <w:name w:val="heading 3"/>
    <w:basedOn w:val="Normal"/>
    <w:next w:val="Normal"/>
    <w:link w:val="Heading3Char"/>
    <w:qFormat/>
    <w:rsid w:val="00475461"/>
    <w:pPr>
      <w:keepNext/>
      <w:jc w:val="center"/>
      <w:outlineLvl w:val="2"/>
    </w:pPr>
    <w:rPr>
      <w:b/>
      <w:sz w:val="24"/>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475461"/>
    <w:rPr>
      <w:b/>
      <w:sz w:val="24"/>
      <w:lang w:val="lt-LT" w:eastAsia="en-US" w:bidi="ar-SA"/>
    </w:rPr>
  </w:style>
  <w:style w:type="paragraph" w:customStyle="1" w:styleId="1">
    <w:name w:val="Стиль1"/>
    <w:basedOn w:val="Normal"/>
    <w:rsid w:val="00475461"/>
    <w:pPr>
      <w:jc w:val="center"/>
    </w:pPr>
    <w:rPr>
      <w:sz w:val="24"/>
    </w:rPr>
  </w:style>
  <w:style w:type="paragraph" w:styleId="BodyText">
    <w:name w:val="Body Text"/>
    <w:basedOn w:val="Normal"/>
    <w:link w:val="BodyTextChar"/>
    <w:rsid w:val="00475461"/>
    <w:pPr>
      <w:jc w:val="both"/>
    </w:pPr>
    <w:rPr>
      <w:sz w:val="24"/>
      <w:lang w:val="lt-LT"/>
    </w:rPr>
  </w:style>
  <w:style w:type="character" w:customStyle="1" w:styleId="BodyTextChar">
    <w:name w:val="Body Text Char"/>
    <w:link w:val="BodyText"/>
    <w:rsid w:val="00475461"/>
    <w:rPr>
      <w:sz w:val="24"/>
      <w:lang w:val="lt-LT" w:eastAsia="en-US" w:bidi="ar-SA"/>
    </w:rPr>
  </w:style>
  <w:style w:type="paragraph" w:styleId="BodyTextIndent2">
    <w:name w:val="Body Text Indent 2"/>
    <w:basedOn w:val="Normal"/>
    <w:link w:val="BodyTextIndent2Char"/>
    <w:rsid w:val="00475461"/>
    <w:pPr>
      <w:ind w:firstLine="720"/>
      <w:jc w:val="both"/>
    </w:pPr>
    <w:rPr>
      <w:sz w:val="24"/>
      <w:lang w:val="lt-LT"/>
    </w:rPr>
  </w:style>
  <w:style w:type="character" w:customStyle="1" w:styleId="BodyTextIndent2Char">
    <w:name w:val="Body Text Indent 2 Char"/>
    <w:link w:val="BodyTextIndent2"/>
    <w:rsid w:val="00475461"/>
    <w:rPr>
      <w:sz w:val="24"/>
      <w:lang w:val="lt-LT" w:eastAsia="en-US" w:bidi="ar-SA"/>
    </w:rPr>
  </w:style>
  <w:style w:type="character" w:styleId="Hyperlink">
    <w:name w:val="Hyperlink"/>
    <w:rsid w:val="004D03F0"/>
    <w:rPr>
      <w:color w:val="0000FF"/>
      <w:u w:val="single"/>
    </w:rPr>
  </w:style>
  <w:style w:type="paragraph" w:styleId="Header">
    <w:name w:val="header"/>
    <w:basedOn w:val="Normal"/>
    <w:rsid w:val="006A68EC"/>
    <w:pPr>
      <w:tabs>
        <w:tab w:val="center" w:pos="4819"/>
        <w:tab w:val="right" w:pos="9638"/>
      </w:tabs>
    </w:pPr>
  </w:style>
  <w:style w:type="character" w:styleId="PageNumber">
    <w:name w:val="page number"/>
    <w:basedOn w:val="DefaultParagraphFont"/>
    <w:rsid w:val="006A68EC"/>
  </w:style>
  <w:style w:type="table" w:styleId="TableGrid">
    <w:name w:val="Table Grid"/>
    <w:basedOn w:val="TableNormal"/>
    <w:rsid w:val="00DE21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5F22"/>
    <w:rPr>
      <w:rFonts w:ascii="Tahoma" w:hAnsi="Tahoma" w:cs="Tahoma"/>
      <w:sz w:val="16"/>
      <w:szCs w:val="16"/>
    </w:rPr>
  </w:style>
  <w:style w:type="character" w:customStyle="1" w:styleId="BalloonTextChar">
    <w:name w:val="Balloon Text Char"/>
    <w:link w:val="BalloonText"/>
    <w:rsid w:val="00315F22"/>
    <w:rPr>
      <w:rFonts w:ascii="Tahoma" w:hAnsi="Tahoma" w:cs="Tahoma"/>
      <w:sz w:val="16"/>
      <w:szCs w:val="16"/>
      <w:lang w:val="ru-RU" w:eastAsia="en-US"/>
    </w:rPr>
  </w:style>
  <w:style w:type="paragraph" w:styleId="BodyTextIndent">
    <w:name w:val="Body Text Indent"/>
    <w:basedOn w:val="Normal"/>
    <w:link w:val="BodyTextIndentChar"/>
    <w:rsid w:val="006410C8"/>
    <w:pPr>
      <w:spacing w:after="120"/>
      <w:ind w:left="283"/>
    </w:pPr>
  </w:style>
  <w:style w:type="character" w:customStyle="1" w:styleId="BodyTextIndentChar">
    <w:name w:val="Body Text Indent Char"/>
    <w:link w:val="BodyTextIndent"/>
    <w:rsid w:val="006410C8"/>
    <w:rPr>
      <w:lang w:val="ru-RU" w:eastAsia="en-US"/>
    </w:rPr>
  </w:style>
  <w:style w:type="character" w:styleId="CommentReference">
    <w:name w:val="annotation reference"/>
    <w:rsid w:val="003A4124"/>
    <w:rPr>
      <w:sz w:val="16"/>
      <w:szCs w:val="16"/>
    </w:rPr>
  </w:style>
  <w:style w:type="paragraph" w:styleId="CommentText">
    <w:name w:val="annotation text"/>
    <w:basedOn w:val="Normal"/>
    <w:link w:val="CommentTextChar"/>
    <w:rsid w:val="003A4124"/>
  </w:style>
  <w:style w:type="character" w:customStyle="1" w:styleId="CommentTextChar">
    <w:name w:val="Comment Text Char"/>
    <w:link w:val="CommentText"/>
    <w:rsid w:val="003A4124"/>
    <w:rPr>
      <w:lang w:val="ru-RU" w:eastAsia="en-US"/>
    </w:rPr>
  </w:style>
  <w:style w:type="paragraph" w:styleId="CommentSubject">
    <w:name w:val="annotation subject"/>
    <w:basedOn w:val="CommentText"/>
    <w:next w:val="CommentText"/>
    <w:link w:val="CommentSubjectChar"/>
    <w:rsid w:val="003A4124"/>
    <w:rPr>
      <w:b/>
      <w:bCs/>
    </w:rPr>
  </w:style>
  <w:style w:type="character" w:customStyle="1" w:styleId="CommentSubjectChar">
    <w:name w:val="Comment Subject Char"/>
    <w:link w:val="CommentSubject"/>
    <w:rsid w:val="003A4124"/>
    <w:rPr>
      <w:b/>
      <w:bCs/>
      <w:lang w:val="ru-RU" w:eastAsia="en-US"/>
    </w:rPr>
  </w:style>
  <w:style w:type="paragraph" w:styleId="Revision">
    <w:name w:val="Revision"/>
    <w:hidden/>
    <w:uiPriority w:val="99"/>
    <w:semiHidden/>
    <w:rsid w:val="00D2476A"/>
    <w:rPr>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Infolex\IXIrankiaiUniversal\adm_vid\Tmp\65b3a5a13c014b218ebab36e60c7a4a8.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1E39C-AD82-41BD-8016-E9DF06FDC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65b3a5a13c014b218ebab36e60c7a4a8.dot</Template>
  <TotalTime>14</TotalTime>
  <Pages>2</Pages>
  <Words>295</Words>
  <Characters>3342</Characters>
  <Application>Microsoft Office Word</Application>
  <DocSecurity>0</DocSecurity>
  <Lines>81</Lines>
  <Paragraphs>42</Paragraphs>
  <ScaleCrop>false</ScaleCrop>
  <HeadingPairs>
    <vt:vector size="2" baseType="variant">
      <vt:variant>
        <vt:lpstr>Pavadinimas</vt:lpstr>
      </vt:variant>
      <vt:variant>
        <vt:i4>1</vt:i4>
      </vt:variant>
    </vt:vector>
  </HeadingPairs>
  <TitlesOfParts>
    <vt:vector size="1" baseType="lpstr">
      <vt:lpstr>2 priedas</vt:lpstr>
    </vt:vector>
  </TitlesOfParts>
  <Manager>2018-08-06</Manager>
  <Company>Vilnius City Municipal Goverment</Company>
  <LinksUpToDate>false</LinksUpToDate>
  <CharactersWithSpaces>3595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KAZIUKO MUGĖS ORGANIZATORIAUS PARINKIMO 
KONKURSO ORGANIZAVIMO</dc:title>
  <dc:subject>30-2636/18(2.1.1E-TD2)</dc:subject>
  <dc:creator>VILNIAUS MIESTO SAVIVALDYBĖS ADMINISTRACIJOS DIREKTORIUS</dc:creator>
  <cp:lastModifiedBy>Vilma Baltrėnaitė</cp:lastModifiedBy>
  <cp:revision>9</cp:revision>
  <cp:lastPrinted>2016-10-21T05:34:00Z</cp:lastPrinted>
  <dcterms:created xsi:type="dcterms:W3CDTF">2018-08-01T10:18:00Z</dcterms:created>
  <dcterms:modified xsi:type="dcterms:W3CDTF">2018-08-07T13:51:00Z</dcterms:modified>
  <cp:category>PRIEDAS</cp:category>
</cp:coreProperties>
</file>