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EC3DE" w14:textId="10773269" w:rsidR="007C7107" w:rsidRPr="007C7107" w:rsidRDefault="007C7107" w:rsidP="00CD61B6">
      <w:pPr>
        <w:spacing w:after="0" w:line="240" w:lineRule="auto"/>
        <w:ind w:firstLine="6237"/>
        <w:rPr>
          <w:rFonts w:ascii="Times New Roman" w:hAnsi="Times New Roman"/>
          <w:sz w:val="24"/>
          <w:szCs w:val="24"/>
        </w:rPr>
      </w:pPr>
      <w:r w:rsidRPr="007C7107">
        <w:rPr>
          <w:rFonts w:ascii="Times New Roman" w:hAnsi="Times New Roman"/>
          <w:sz w:val="24"/>
          <w:szCs w:val="24"/>
        </w:rPr>
        <w:t>PATVIRTINTA</w:t>
      </w:r>
    </w:p>
    <w:p w14:paraId="29C0E05B" w14:textId="77777777" w:rsidR="007C7107" w:rsidRPr="005D658C" w:rsidRDefault="007C7107" w:rsidP="00CD61B6">
      <w:pPr>
        <w:spacing w:after="0" w:line="240" w:lineRule="auto"/>
        <w:ind w:firstLine="6237"/>
        <w:rPr>
          <w:rFonts w:ascii="Times New Roman" w:hAnsi="Times New Roman"/>
          <w:sz w:val="24"/>
          <w:szCs w:val="24"/>
        </w:rPr>
      </w:pPr>
      <w:r w:rsidRPr="005D658C">
        <w:rPr>
          <w:rFonts w:ascii="Times New Roman" w:hAnsi="Times New Roman"/>
          <w:sz w:val="24"/>
          <w:szCs w:val="24"/>
        </w:rPr>
        <w:t xml:space="preserve">Vilniaus miesto savivaldybės mero </w:t>
      </w:r>
    </w:p>
    <w:p w14:paraId="12102486" w14:textId="52AF56D0" w:rsidR="007C7107" w:rsidRPr="005D658C" w:rsidRDefault="007C7107" w:rsidP="00CD61B6">
      <w:pPr>
        <w:spacing w:after="0" w:line="240" w:lineRule="auto"/>
        <w:ind w:firstLine="6237"/>
        <w:rPr>
          <w:rFonts w:ascii="Times New Roman" w:hAnsi="Times New Roman"/>
          <w:sz w:val="24"/>
          <w:szCs w:val="24"/>
        </w:rPr>
      </w:pPr>
      <w:r w:rsidRPr="005D658C">
        <w:rPr>
          <w:rFonts w:ascii="Times New Roman" w:hAnsi="Times New Roman"/>
          <w:sz w:val="24"/>
          <w:szCs w:val="24"/>
        </w:rPr>
        <w:t>202</w:t>
      </w:r>
      <w:r w:rsidR="00700A39" w:rsidRPr="005D658C">
        <w:rPr>
          <w:rFonts w:ascii="Times New Roman" w:hAnsi="Times New Roman"/>
          <w:sz w:val="24"/>
          <w:szCs w:val="24"/>
        </w:rPr>
        <w:t>5</w:t>
      </w:r>
      <w:r w:rsidRPr="005D658C">
        <w:rPr>
          <w:rFonts w:ascii="Times New Roman" w:hAnsi="Times New Roman"/>
          <w:sz w:val="24"/>
          <w:szCs w:val="24"/>
        </w:rPr>
        <w:t xml:space="preserve"> m. </w:t>
      </w:r>
      <w:r w:rsidR="005D658C" w:rsidRPr="005D658C">
        <w:rPr>
          <w:rFonts w:ascii="Times New Roman" w:hAnsi="Times New Roman"/>
          <w:sz w:val="24"/>
          <w:szCs w:val="24"/>
        </w:rPr>
        <w:t xml:space="preserve">gegužės </w:t>
      </w:r>
      <w:r w:rsidR="005D658C" w:rsidRPr="005D658C">
        <w:rPr>
          <w:rFonts w:ascii="Times New Roman" w:hAnsi="Times New Roman"/>
          <w:sz w:val="24"/>
          <w:szCs w:val="24"/>
        </w:rPr>
        <w:t>19</w:t>
      </w:r>
      <w:r w:rsidR="005D658C" w:rsidRPr="005D658C">
        <w:rPr>
          <w:rFonts w:ascii="Times New Roman" w:hAnsi="Times New Roman"/>
          <w:sz w:val="24"/>
          <w:szCs w:val="24"/>
        </w:rPr>
        <w:t xml:space="preserve"> d.</w:t>
      </w:r>
    </w:p>
    <w:p w14:paraId="14E48586" w14:textId="3B0A9868" w:rsidR="007C7107" w:rsidRPr="005D658C" w:rsidRDefault="007C7107" w:rsidP="00CD61B6">
      <w:pPr>
        <w:spacing w:after="0" w:line="240" w:lineRule="auto"/>
        <w:ind w:firstLine="6237"/>
        <w:rPr>
          <w:rFonts w:ascii="Times New Roman" w:hAnsi="Times New Roman"/>
          <w:sz w:val="24"/>
          <w:szCs w:val="24"/>
        </w:rPr>
      </w:pPr>
      <w:r w:rsidRPr="005D658C">
        <w:rPr>
          <w:rFonts w:ascii="Times New Roman" w:hAnsi="Times New Roman"/>
          <w:sz w:val="24"/>
          <w:szCs w:val="24"/>
        </w:rPr>
        <w:t xml:space="preserve">potvarkiu Nr. </w:t>
      </w:r>
      <w:r w:rsidR="005D658C" w:rsidRPr="005D658C">
        <w:rPr>
          <w:rFonts w:ascii="Times New Roman" w:hAnsi="Times New Roman"/>
          <w:sz w:val="24"/>
          <w:szCs w:val="24"/>
        </w:rPr>
        <w:t>955-798/25</w:t>
      </w: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561"/>
        <w:gridCol w:w="6"/>
        <w:gridCol w:w="807"/>
        <w:gridCol w:w="761"/>
        <w:gridCol w:w="395"/>
        <w:gridCol w:w="3293"/>
        <w:gridCol w:w="309"/>
        <w:gridCol w:w="1218"/>
        <w:gridCol w:w="72"/>
        <w:gridCol w:w="1250"/>
        <w:gridCol w:w="236"/>
        <w:gridCol w:w="306"/>
      </w:tblGrid>
      <w:tr w:rsidR="00EE577A" w:rsidRPr="007C7107" w14:paraId="08BBB495" w14:textId="77777777" w:rsidTr="00406608">
        <w:trPr>
          <w:trHeight w:val="1815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2E3532" w14:textId="601B81D4" w:rsidR="00EE577A" w:rsidRPr="007C7107" w:rsidRDefault="00F97422" w:rsidP="00F974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lt-LT"/>
              </w:rPr>
            </w:pPr>
            <w:r w:rsidRPr="00F97422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lt-LT"/>
              </w:rPr>
              <w:t>LĖŠŲ, SKIRTŲ VILNIAUS MIESTO SAVIVALDYBĖS UŽIMTUMO DIDINIMO PROGRAMAI FINANSUOTI, PASKIRSTYMO SENIŪNIJOMS, DALYVAUJANČIOMS VILNIAUS MIESTO SAVIVALDYBĖS UŽIMTUMO DIDINIMO PROGRAMOJE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lt-LT"/>
              </w:rPr>
              <w:t xml:space="preserve"> </w:t>
            </w:r>
            <w:r w:rsidRPr="00F97422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lt-LT"/>
              </w:rPr>
              <w:t xml:space="preserve">2025 METAIS, </w:t>
            </w:r>
            <w:r w:rsidR="00700A39" w:rsidRPr="00700A3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lt-LT"/>
              </w:rPr>
              <w:t>SĄRAŠAS</w:t>
            </w:r>
          </w:p>
        </w:tc>
      </w:tr>
      <w:tr w:rsidR="00EE577A" w:rsidRPr="007C7107" w14:paraId="00AB3D38" w14:textId="77777777" w:rsidTr="0065232A">
        <w:trPr>
          <w:trHeight w:val="315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E5D92" w14:textId="77777777" w:rsidR="00EE577A" w:rsidRDefault="00EE577A" w:rsidP="00EE57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lt-LT"/>
              </w:rPr>
            </w:pPr>
          </w:p>
          <w:p w14:paraId="240B5D85" w14:textId="77777777" w:rsidR="00E858EA" w:rsidRPr="007C7107" w:rsidRDefault="00E858EA" w:rsidP="00EE57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lt-LT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F834B" w14:textId="77777777" w:rsidR="00EE577A" w:rsidRPr="00CD61B6" w:rsidRDefault="00EE577A" w:rsidP="00EE577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lt-LT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CB520" w14:textId="77777777" w:rsidR="00EE577A" w:rsidRPr="00CD61B6" w:rsidRDefault="00EE577A" w:rsidP="00EE577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lt-LT"/>
              </w:rPr>
            </w:pPr>
          </w:p>
        </w:tc>
        <w:tc>
          <w:tcPr>
            <w:tcW w:w="36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D8781" w14:textId="77777777" w:rsidR="00EE577A" w:rsidRPr="00CD61B6" w:rsidRDefault="00EE577A" w:rsidP="00EE577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lt-LT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45BDF" w14:textId="77777777" w:rsidR="00EE577A" w:rsidRPr="00CD61B6" w:rsidRDefault="00EE577A" w:rsidP="00EE57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lt-LT"/>
              </w:rPr>
            </w:pPr>
          </w:p>
        </w:tc>
        <w:tc>
          <w:tcPr>
            <w:tcW w:w="186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54529" w14:textId="77777777" w:rsidR="00EE577A" w:rsidRPr="00CD61B6" w:rsidRDefault="00EE577A" w:rsidP="00EE577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lt-LT"/>
              </w:rPr>
            </w:pPr>
          </w:p>
        </w:tc>
      </w:tr>
      <w:tr w:rsidR="0065232A" w:rsidRPr="0065232A" w14:paraId="369F329A" w14:textId="77777777" w:rsidTr="0065232A">
        <w:trPr>
          <w:gridAfter w:val="2"/>
          <w:wAfter w:w="542" w:type="dxa"/>
          <w:trHeight w:val="370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1F558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1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E1A04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Seniūnija</w:t>
            </w:r>
          </w:p>
        </w:tc>
        <w:tc>
          <w:tcPr>
            <w:tcW w:w="36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FE9E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lt-LT"/>
              </w:rPr>
              <w:t>Pareigybės pavadinimas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CD436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lt-LT"/>
              </w:rPr>
              <w:t>Įdarbinamų asmenų skaičius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5C2CE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lt-LT"/>
              </w:rPr>
              <w:t>Siūloma skirti lėšų suma (Eur)</w:t>
            </w:r>
          </w:p>
        </w:tc>
      </w:tr>
      <w:tr w:rsidR="0065232A" w:rsidRPr="0065232A" w14:paraId="273764D7" w14:textId="77777777" w:rsidTr="0065232A">
        <w:trPr>
          <w:gridAfter w:val="1"/>
          <w:wAfter w:w="306" w:type="dxa"/>
          <w:trHeight w:val="350"/>
        </w:trPr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51427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E201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36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4FEEE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2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BDA4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BF381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lt-L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954CE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lang w:eastAsia="lt-LT"/>
              </w:rPr>
            </w:pPr>
          </w:p>
        </w:tc>
      </w:tr>
      <w:tr w:rsidR="0065232A" w:rsidRPr="0065232A" w14:paraId="4FE4A9BD" w14:textId="77777777" w:rsidTr="00C8269C">
        <w:trPr>
          <w:gridAfter w:val="1"/>
          <w:wAfter w:w="306" w:type="dxa"/>
          <w:trHeight w:val="269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44547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27EF8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Antakalnio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DE98E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Pagalbinis darbininkas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5B0FE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3FA43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14 000,00  </w:t>
            </w:r>
          </w:p>
        </w:tc>
        <w:tc>
          <w:tcPr>
            <w:tcW w:w="236" w:type="dxa"/>
            <w:vAlign w:val="center"/>
            <w:hideMark/>
          </w:tcPr>
          <w:p w14:paraId="2D8484BA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20B5B4CA" w14:textId="77777777" w:rsidTr="00C8269C">
        <w:trPr>
          <w:gridAfter w:val="1"/>
          <w:wAfter w:w="306" w:type="dxa"/>
          <w:trHeight w:val="274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08D28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3F4AC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Fabijoniškių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E4CB7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Pagalbinis darbininkas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1E757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4CCCB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13 740,00  </w:t>
            </w:r>
          </w:p>
        </w:tc>
        <w:tc>
          <w:tcPr>
            <w:tcW w:w="236" w:type="dxa"/>
            <w:vAlign w:val="center"/>
            <w:hideMark/>
          </w:tcPr>
          <w:p w14:paraId="7AA17FEE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659FFEF9" w14:textId="77777777" w:rsidTr="00C8269C">
        <w:trPr>
          <w:gridAfter w:val="1"/>
          <w:wAfter w:w="306" w:type="dxa"/>
          <w:trHeight w:val="419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56F70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11584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Grigiškių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76A5" w14:textId="0B0A797C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1. Pagalbinis darbininkas (1)              </w:t>
            </w:r>
            <w:r w:rsidR="00C8269C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    </w:t>
            </w: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 2. Aplinkos gerinimo specialistas (1)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B5DFF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1F979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16 100,00  </w:t>
            </w:r>
          </w:p>
        </w:tc>
        <w:tc>
          <w:tcPr>
            <w:tcW w:w="236" w:type="dxa"/>
            <w:vAlign w:val="center"/>
            <w:hideMark/>
          </w:tcPr>
          <w:p w14:paraId="045C57C6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4D12043F" w14:textId="77777777" w:rsidTr="00C8269C">
        <w:trPr>
          <w:gridAfter w:val="1"/>
          <w:wAfter w:w="306" w:type="dxa"/>
          <w:trHeight w:val="369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59190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E2BDC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Justiniškių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57C00" w14:textId="01468AE6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1. Aplinkos gerinimo specialistas (1)    </w:t>
            </w:r>
            <w:r w:rsidR="00C8269C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  </w:t>
            </w: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 2. Pagalbinis darbininkas (1)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2E71D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91894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16 100,00  </w:t>
            </w:r>
          </w:p>
        </w:tc>
        <w:tc>
          <w:tcPr>
            <w:tcW w:w="236" w:type="dxa"/>
            <w:vAlign w:val="center"/>
            <w:hideMark/>
          </w:tcPr>
          <w:p w14:paraId="5FE0C5D2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240F8E20" w14:textId="77777777" w:rsidTr="00C8269C">
        <w:trPr>
          <w:gridAfter w:val="1"/>
          <w:wAfter w:w="306" w:type="dxa"/>
          <w:trHeight w:val="333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9C17F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11276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Karoliniškių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DECDE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Aplinkos gerinimo specialistas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4DCBC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4FB34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17 940,00  </w:t>
            </w:r>
          </w:p>
        </w:tc>
        <w:tc>
          <w:tcPr>
            <w:tcW w:w="236" w:type="dxa"/>
            <w:vAlign w:val="center"/>
            <w:hideMark/>
          </w:tcPr>
          <w:p w14:paraId="0915CABE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64E1FD4A" w14:textId="77777777" w:rsidTr="00C8269C">
        <w:trPr>
          <w:gridAfter w:val="1"/>
          <w:wAfter w:w="306" w:type="dxa"/>
          <w:trHeight w:val="226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C36D3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FDDEC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Lazdynų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17317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Aplinkos gerinimo specialistas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8F05A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992FA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17 940,00  </w:t>
            </w:r>
          </w:p>
        </w:tc>
        <w:tc>
          <w:tcPr>
            <w:tcW w:w="236" w:type="dxa"/>
            <w:vAlign w:val="center"/>
            <w:hideMark/>
          </w:tcPr>
          <w:p w14:paraId="763831F8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1DC4B4A5" w14:textId="77777777" w:rsidTr="00C8269C">
        <w:trPr>
          <w:gridAfter w:val="1"/>
          <w:wAfter w:w="306" w:type="dxa"/>
          <w:trHeight w:val="313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EE602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ACAAB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Naujamiesčio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EA33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Pagalbinis darbininkas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E6578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77640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7 000,00  </w:t>
            </w:r>
          </w:p>
        </w:tc>
        <w:tc>
          <w:tcPr>
            <w:tcW w:w="236" w:type="dxa"/>
            <w:vAlign w:val="center"/>
            <w:hideMark/>
          </w:tcPr>
          <w:p w14:paraId="68303DEE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3AA5FA98" w14:textId="77777777" w:rsidTr="00C8269C">
        <w:trPr>
          <w:gridAfter w:val="1"/>
          <w:wAfter w:w="306" w:type="dxa"/>
          <w:trHeight w:val="276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2E7F9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A009D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Naujininkų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679FA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 Pagalbinis darbininkas 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237E0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64DDC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14 000,00  </w:t>
            </w:r>
          </w:p>
        </w:tc>
        <w:tc>
          <w:tcPr>
            <w:tcW w:w="236" w:type="dxa"/>
            <w:vAlign w:val="center"/>
            <w:hideMark/>
          </w:tcPr>
          <w:p w14:paraId="4055E7AF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1DF42EF9" w14:textId="77777777" w:rsidTr="00C8269C">
        <w:trPr>
          <w:gridAfter w:val="1"/>
          <w:wAfter w:w="306" w:type="dxa"/>
          <w:trHeight w:val="26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B60C7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C77AD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Naujosios Vilnios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80955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 Pagalbinis darbininkas 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AC16A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B00E8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21 000,00  </w:t>
            </w:r>
          </w:p>
        </w:tc>
        <w:tc>
          <w:tcPr>
            <w:tcW w:w="236" w:type="dxa"/>
            <w:vAlign w:val="center"/>
            <w:hideMark/>
          </w:tcPr>
          <w:p w14:paraId="64AEB8CB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7B4C9ADE" w14:textId="77777777" w:rsidTr="00C8269C">
        <w:trPr>
          <w:gridAfter w:val="1"/>
          <w:wAfter w:w="306" w:type="dxa"/>
          <w:trHeight w:val="283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AB729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17C49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Panerių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AE93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 Pagalbinis darbininkas 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AFDC4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6232B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14 000,00  </w:t>
            </w:r>
          </w:p>
        </w:tc>
        <w:tc>
          <w:tcPr>
            <w:tcW w:w="236" w:type="dxa"/>
            <w:vAlign w:val="center"/>
            <w:hideMark/>
          </w:tcPr>
          <w:p w14:paraId="626FEFBA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7B43BA28" w14:textId="77777777" w:rsidTr="00C8269C">
        <w:trPr>
          <w:gridAfter w:val="1"/>
          <w:wAfter w:w="306" w:type="dxa"/>
          <w:trHeight w:val="41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E30DB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5254A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Pašilaičių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458A8" w14:textId="07510F95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1. Pagalbinis darbininkas (1)                </w:t>
            </w:r>
            <w:r w:rsidR="00C8269C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    </w:t>
            </w: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2. Aplinkos gerinimo specialistas (1)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9F788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9CF5B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16 100,00  </w:t>
            </w:r>
          </w:p>
        </w:tc>
        <w:tc>
          <w:tcPr>
            <w:tcW w:w="236" w:type="dxa"/>
            <w:vAlign w:val="center"/>
            <w:hideMark/>
          </w:tcPr>
          <w:p w14:paraId="5834C3AD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5ED778CE" w14:textId="77777777" w:rsidTr="00C8269C">
        <w:trPr>
          <w:gridAfter w:val="1"/>
          <w:wAfter w:w="306" w:type="dxa"/>
          <w:trHeight w:val="223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98977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B7AAA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Pilaitės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D9CE8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 Pagalbinis darbininkas 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93F42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C8BAF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13 830,00  </w:t>
            </w:r>
          </w:p>
        </w:tc>
        <w:tc>
          <w:tcPr>
            <w:tcW w:w="236" w:type="dxa"/>
            <w:vAlign w:val="center"/>
            <w:hideMark/>
          </w:tcPr>
          <w:p w14:paraId="1557A812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7B60B4A8" w14:textId="77777777" w:rsidTr="00C8269C">
        <w:trPr>
          <w:gridAfter w:val="1"/>
          <w:wAfter w:w="306" w:type="dxa"/>
          <w:trHeight w:val="269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24E81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A7246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Rasų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E9EE1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 Pagalbinis darbininkas 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1E11A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5613C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7 000,00  </w:t>
            </w:r>
          </w:p>
        </w:tc>
        <w:tc>
          <w:tcPr>
            <w:tcW w:w="236" w:type="dxa"/>
            <w:vAlign w:val="center"/>
            <w:hideMark/>
          </w:tcPr>
          <w:p w14:paraId="0C001CE2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23C69171" w14:textId="77777777" w:rsidTr="00C8269C">
        <w:trPr>
          <w:gridAfter w:val="1"/>
          <w:wAfter w:w="306" w:type="dxa"/>
          <w:trHeight w:val="273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F97D4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0712A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Senamiesčio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273B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Aplinkos gerinimo specialistas 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7ED81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F5D6E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9 100,00  </w:t>
            </w:r>
          </w:p>
        </w:tc>
        <w:tc>
          <w:tcPr>
            <w:tcW w:w="236" w:type="dxa"/>
            <w:vAlign w:val="center"/>
            <w:hideMark/>
          </w:tcPr>
          <w:p w14:paraId="103030A3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2FFD8329" w14:textId="77777777" w:rsidTr="00C8269C">
        <w:trPr>
          <w:gridAfter w:val="1"/>
          <w:wAfter w:w="306" w:type="dxa"/>
          <w:trHeight w:val="277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666AF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DF7C1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Šeškinės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7915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Aplinkos gerinimo specialistas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00FE5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81EE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18 200,00  </w:t>
            </w:r>
          </w:p>
        </w:tc>
        <w:tc>
          <w:tcPr>
            <w:tcW w:w="236" w:type="dxa"/>
            <w:vAlign w:val="center"/>
            <w:hideMark/>
          </w:tcPr>
          <w:p w14:paraId="068B7B15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7B788195" w14:textId="77777777" w:rsidTr="00C8269C">
        <w:trPr>
          <w:gridAfter w:val="1"/>
          <w:wAfter w:w="306" w:type="dxa"/>
          <w:trHeight w:val="26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D8E04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E0C4A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Šnipiškių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A4EBE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Pagalbinis darbininkas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BC363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38A41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7 000,00  </w:t>
            </w:r>
          </w:p>
        </w:tc>
        <w:tc>
          <w:tcPr>
            <w:tcW w:w="236" w:type="dxa"/>
            <w:vAlign w:val="center"/>
            <w:hideMark/>
          </w:tcPr>
          <w:p w14:paraId="58DB988F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71CD24D5" w14:textId="77777777" w:rsidTr="00C8269C">
        <w:trPr>
          <w:gridAfter w:val="1"/>
          <w:wAfter w:w="306" w:type="dxa"/>
          <w:trHeight w:val="413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036F3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8F200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Verkių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8CF26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1. Pagalbinis darbininkas (2)                    2. Aplinkos gerinimo specialistas (1)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ED40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D8140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23 100,00  </w:t>
            </w:r>
          </w:p>
        </w:tc>
        <w:tc>
          <w:tcPr>
            <w:tcW w:w="236" w:type="dxa"/>
            <w:vAlign w:val="center"/>
            <w:hideMark/>
          </w:tcPr>
          <w:p w14:paraId="1594354A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21E1AF9F" w14:textId="77777777" w:rsidTr="00C8269C">
        <w:trPr>
          <w:gridAfter w:val="1"/>
          <w:wAfter w:w="306" w:type="dxa"/>
          <w:trHeight w:val="221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AEE1F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E0715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Vilkpėdės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29914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Pagalbinis darbininkas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7760B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885C6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7 000,00  </w:t>
            </w:r>
          </w:p>
        </w:tc>
        <w:tc>
          <w:tcPr>
            <w:tcW w:w="236" w:type="dxa"/>
            <w:vAlign w:val="center"/>
            <w:hideMark/>
          </w:tcPr>
          <w:p w14:paraId="1DB0C77C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477AC358" w14:textId="77777777" w:rsidTr="00C8269C">
        <w:trPr>
          <w:gridAfter w:val="1"/>
          <w:wAfter w:w="306" w:type="dxa"/>
          <w:trHeight w:val="281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B3CDA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A6C16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Viršuliškių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14941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Aplinkos gerinimo specialistas 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42479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7F220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9 100,00  </w:t>
            </w:r>
          </w:p>
        </w:tc>
        <w:tc>
          <w:tcPr>
            <w:tcW w:w="236" w:type="dxa"/>
            <w:vAlign w:val="center"/>
            <w:hideMark/>
          </w:tcPr>
          <w:p w14:paraId="7AC089FE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6C27B62D" w14:textId="77777777" w:rsidTr="00C8269C">
        <w:trPr>
          <w:gridAfter w:val="1"/>
          <w:wAfter w:w="306" w:type="dxa"/>
          <w:trHeight w:val="271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4DA5D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1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A01FF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Žirmūnų</w:t>
            </w:r>
          </w:p>
        </w:tc>
        <w:tc>
          <w:tcPr>
            <w:tcW w:w="3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B4FCE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1. Pagalbinis darbininkas (1)                       2. Aplinkos gerinimo specialistas (1)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16636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AC6F5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lt-LT"/>
              </w:rPr>
              <w:t xml:space="preserve">16 100,00  </w:t>
            </w:r>
          </w:p>
        </w:tc>
        <w:tc>
          <w:tcPr>
            <w:tcW w:w="236" w:type="dxa"/>
            <w:vAlign w:val="center"/>
            <w:hideMark/>
          </w:tcPr>
          <w:p w14:paraId="036F9EB2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65232A" w:rsidRPr="0065232A" w14:paraId="4A5F7977" w14:textId="77777777" w:rsidTr="00C8269C">
        <w:trPr>
          <w:gridAfter w:val="1"/>
          <w:wAfter w:w="306" w:type="dxa"/>
          <w:trHeight w:val="363"/>
        </w:trPr>
        <w:tc>
          <w:tcPr>
            <w:tcW w:w="61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A84E04C" w14:textId="77777777" w:rsidR="0065232A" w:rsidRPr="0065232A" w:rsidRDefault="0065232A" w:rsidP="0065232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>Iš viso: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D9880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05EFC" w14:textId="77777777" w:rsidR="0065232A" w:rsidRPr="0065232A" w:rsidRDefault="0065232A" w:rsidP="006523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</w:pPr>
            <w:r w:rsidRPr="0065232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lt-LT"/>
              </w:rPr>
              <w:t xml:space="preserve">278 350,00  </w:t>
            </w:r>
          </w:p>
        </w:tc>
        <w:tc>
          <w:tcPr>
            <w:tcW w:w="236" w:type="dxa"/>
            <w:vAlign w:val="center"/>
            <w:hideMark/>
          </w:tcPr>
          <w:p w14:paraId="0E78C663" w14:textId="77777777" w:rsidR="0065232A" w:rsidRPr="0065232A" w:rsidRDefault="0065232A" w:rsidP="0065232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lt-LT"/>
              </w:rPr>
            </w:pPr>
          </w:p>
        </w:tc>
      </w:tr>
    </w:tbl>
    <w:p w14:paraId="163C00E7" w14:textId="77777777" w:rsidR="000C3775" w:rsidRDefault="000C3775" w:rsidP="00E858EA">
      <w:pPr>
        <w:tabs>
          <w:tab w:val="left" w:pos="1929"/>
        </w:tabs>
        <w:jc w:val="both"/>
        <w:rPr>
          <w:rFonts w:ascii="Times New Roman" w:hAnsi="Times New Roman"/>
          <w:sz w:val="24"/>
        </w:rPr>
      </w:pPr>
    </w:p>
    <w:p w14:paraId="1B2A8B3F" w14:textId="094E2708" w:rsidR="000C3775" w:rsidRPr="007C23D5" w:rsidRDefault="000C3775" w:rsidP="000C3775">
      <w:pPr>
        <w:tabs>
          <w:tab w:val="left" w:pos="1929"/>
        </w:tabs>
        <w:jc w:val="center"/>
        <w:rPr>
          <w:rFonts w:ascii="Times New Roman" w:hAnsi="Times New Roman"/>
          <w:sz w:val="24"/>
        </w:rPr>
      </w:pPr>
      <w:r w:rsidRPr="00042DC2">
        <w:rPr>
          <w:rFonts w:ascii="Times New Roman" w:hAnsi="Times New Roman"/>
          <w:sz w:val="24"/>
        </w:rPr>
        <w:t>_____________</w:t>
      </w:r>
    </w:p>
    <w:p w14:paraId="31454239" w14:textId="77777777" w:rsidR="00256DD7" w:rsidRPr="00CD61B6" w:rsidRDefault="00256DD7" w:rsidP="000C3775">
      <w:pPr>
        <w:jc w:val="center"/>
        <w:rPr>
          <w:rFonts w:ascii="Times New Roman" w:hAnsi="Times New Roman"/>
          <w:sz w:val="24"/>
          <w:szCs w:val="24"/>
        </w:rPr>
      </w:pPr>
    </w:p>
    <w:sectPr w:rsidR="00256DD7" w:rsidRPr="00CD61B6" w:rsidSect="00307447">
      <w:pgSz w:w="11906" w:h="16838"/>
      <w:pgMar w:top="1276" w:right="567" w:bottom="1134" w:left="1701" w:header="397" w:footer="454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48418" w14:textId="77777777" w:rsidR="00E71A0C" w:rsidRDefault="00E71A0C" w:rsidP="00EE577A">
      <w:pPr>
        <w:spacing w:after="0" w:line="240" w:lineRule="auto"/>
      </w:pPr>
      <w:r>
        <w:separator/>
      </w:r>
    </w:p>
  </w:endnote>
  <w:endnote w:type="continuationSeparator" w:id="0">
    <w:p w14:paraId="5DFB7D45" w14:textId="77777777" w:rsidR="00E71A0C" w:rsidRDefault="00E71A0C" w:rsidP="00EE5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864C6" w14:textId="77777777" w:rsidR="00E71A0C" w:rsidRDefault="00E71A0C" w:rsidP="00EE577A">
      <w:pPr>
        <w:spacing w:after="0" w:line="240" w:lineRule="auto"/>
      </w:pPr>
      <w:r>
        <w:separator/>
      </w:r>
    </w:p>
  </w:footnote>
  <w:footnote w:type="continuationSeparator" w:id="0">
    <w:p w14:paraId="7B78614D" w14:textId="77777777" w:rsidR="00E71A0C" w:rsidRDefault="00E71A0C" w:rsidP="00EE57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D67"/>
    <w:rsid w:val="00056D0D"/>
    <w:rsid w:val="000B2714"/>
    <w:rsid w:val="000C3775"/>
    <w:rsid w:val="000D796A"/>
    <w:rsid w:val="00256DD7"/>
    <w:rsid w:val="00307447"/>
    <w:rsid w:val="00406608"/>
    <w:rsid w:val="00441E46"/>
    <w:rsid w:val="00482FCE"/>
    <w:rsid w:val="005023DD"/>
    <w:rsid w:val="005330EF"/>
    <w:rsid w:val="005D658C"/>
    <w:rsid w:val="0065232A"/>
    <w:rsid w:val="00700A39"/>
    <w:rsid w:val="007C7107"/>
    <w:rsid w:val="008B0C63"/>
    <w:rsid w:val="009537DD"/>
    <w:rsid w:val="00AB5565"/>
    <w:rsid w:val="00B32DF1"/>
    <w:rsid w:val="00C8269C"/>
    <w:rsid w:val="00CD61B6"/>
    <w:rsid w:val="00D31F2A"/>
    <w:rsid w:val="00D41B65"/>
    <w:rsid w:val="00D6550A"/>
    <w:rsid w:val="00E71A0C"/>
    <w:rsid w:val="00E858EA"/>
    <w:rsid w:val="00E95D2F"/>
    <w:rsid w:val="00EE577A"/>
    <w:rsid w:val="00F74D67"/>
    <w:rsid w:val="00F97422"/>
    <w:rsid w:val="00FA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3FC02"/>
  <w15:chartTrackingRefBased/>
  <w15:docId w15:val="{9F670C58-58A6-4C33-A545-BCD77837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E57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E577A"/>
  </w:style>
  <w:style w:type="paragraph" w:styleId="Porat">
    <w:name w:val="footer"/>
    <w:basedOn w:val="prastasis"/>
    <w:link w:val="PoratDiagrama"/>
    <w:uiPriority w:val="99"/>
    <w:unhideWhenUsed/>
    <w:rsid w:val="00EE57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E577A"/>
  </w:style>
  <w:style w:type="paragraph" w:styleId="Pataisymai">
    <w:name w:val="Revision"/>
    <w:hidden/>
    <w:uiPriority w:val="99"/>
    <w:semiHidden/>
    <w:rsid w:val="007C7107"/>
    <w:rPr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ona.miniauskiene\Desktop\L&#279;&#353;&#371;%20paskirstymas%20seni&#363;nijoms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Lėšų paskirstymas seniūnijoms</Template>
  <TotalTime>22</TotalTime>
  <Pages>1</Pages>
  <Words>1179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Miniauskienė</dc:creator>
  <cp:keywords/>
  <dc:description/>
  <cp:lastModifiedBy>Loreta Šupšinskė</cp:lastModifiedBy>
  <cp:revision>10</cp:revision>
  <dcterms:created xsi:type="dcterms:W3CDTF">2024-05-15T10:05:00Z</dcterms:created>
  <dcterms:modified xsi:type="dcterms:W3CDTF">2026-01-20T14:17:00Z</dcterms:modified>
</cp:coreProperties>
</file>