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C7AB3" w14:textId="77777777" w:rsidR="00A60AE0" w:rsidRDefault="00F10834" w:rsidP="000378B6">
      <w:pPr>
        <w:spacing w:after="0" w:line="240" w:lineRule="auto"/>
        <w:ind w:left="5184"/>
        <w:jc w:val="both"/>
        <w:rPr>
          <w:rFonts w:ascii="Times New Roman" w:eastAsia="Times New Roman" w:hAnsi="Times New Roman" w:cs="Times New Roman"/>
          <w:bCs/>
          <w:color w:val="000000" w:themeColor="text1"/>
          <w:sz w:val="24"/>
          <w:szCs w:val="24"/>
          <w:lang w:eastAsia="lt-LT"/>
        </w:rPr>
      </w:pPr>
      <w:bookmarkStart w:id="0" w:name="_Hlk130817166"/>
      <w:bookmarkStart w:id="1" w:name="_Hlk149168240"/>
      <w:r w:rsidRPr="003F3D0C">
        <w:rPr>
          <w:rFonts w:ascii="Times New Roman" w:eastAsia="Times New Roman" w:hAnsi="Times New Roman" w:cs="Times New Roman"/>
          <w:bCs/>
          <w:color w:val="000000" w:themeColor="text1"/>
          <w:sz w:val="24"/>
          <w:szCs w:val="24"/>
          <w:lang w:eastAsia="lt-LT"/>
        </w:rPr>
        <w:t>Vilniaus miesto savivaldybei nuosavybės teise</w:t>
      </w:r>
      <w:r w:rsidR="00D868D2" w:rsidRPr="003F3D0C">
        <w:rPr>
          <w:rFonts w:ascii="Times New Roman" w:eastAsia="Times New Roman" w:hAnsi="Times New Roman" w:cs="Times New Roman"/>
          <w:bCs/>
          <w:color w:val="000000" w:themeColor="text1"/>
          <w:sz w:val="24"/>
          <w:szCs w:val="24"/>
          <w:lang w:eastAsia="lt-LT"/>
        </w:rPr>
        <w:t xml:space="preserve"> </w:t>
      </w:r>
      <w:r w:rsidRPr="003F3D0C">
        <w:rPr>
          <w:rFonts w:ascii="Times New Roman" w:eastAsia="Times New Roman" w:hAnsi="Times New Roman" w:cs="Times New Roman"/>
          <w:bCs/>
          <w:color w:val="000000" w:themeColor="text1"/>
          <w:sz w:val="24"/>
          <w:szCs w:val="24"/>
          <w:lang w:eastAsia="lt-LT"/>
        </w:rPr>
        <w:t xml:space="preserve"> </w:t>
      </w:r>
    </w:p>
    <w:p w14:paraId="5760321F" w14:textId="77777777" w:rsidR="00A60AE0" w:rsidRDefault="00F10834" w:rsidP="000378B6">
      <w:pPr>
        <w:spacing w:after="0" w:line="240" w:lineRule="auto"/>
        <w:ind w:left="5184"/>
        <w:jc w:val="both"/>
        <w:rPr>
          <w:rFonts w:ascii="Times New Roman" w:eastAsia="Times New Roman" w:hAnsi="Times New Roman" w:cs="Times New Roman"/>
          <w:bCs/>
          <w:color w:val="000000" w:themeColor="text1"/>
          <w:sz w:val="24"/>
          <w:szCs w:val="24"/>
          <w:lang w:eastAsia="lt-LT"/>
        </w:rPr>
      </w:pPr>
      <w:r w:rsidRPr="003F3D0C">
        <w:rPr>
          <w:rFonts w:ascii="Times New Roman" w:eastAsia="Times New Roman" w:hAnsi="Times New Roman" w:cs="Times New Roman"/>
          <w:bCs/>
          <w:color w:val="000000" w:themeColor="text1"/>
          <w:sz w:val="24"/>
          <w:szCs w:val="24"/>
          <w:lang w:eastAsia="lt-LT"/>
        </w:rPr>
        <w:t xml:space="preserve">priklausančių </w:t>
      </w:r>
      <w:r w:rsidR="00D868D2" w:rsidRPr="003F3D0C">
        <w:rPr>
          <w:rFonts w:ascii="Times New Roman" w:eastAsia="Times New Roman" w:hAnsi="Times New Roman" w:cs="Times New Roman"/>
          <w:bCs/>
          <w:color w:val="000000" w:themeColor="text1"/>
          <w:sz w:val="24"/>
          <w:szCs w:val="24"/>
          <w:lang w:eastAsia="lt-LT"/>
        </w:rPr>
        <w:t xml:space="preserve">ar kitu teisėtu pagrindu valdomų </w:t>
      </w:r>
    </w:p>
    <w:p w14:paraId="75FC4485" w14:textId="77777777" w:rsidR="00A60AE0" w:rsidRDefault="00F10834" w:rsidP="000378B6">
      <w:pPr>
        <w:spacing w:after="0" w:line="240" w:lineRule="auto"/>
        <w:ind w:left="5184"/>
        <w:jc w:val="both"/>
        <w:rPr>
          <w:rFonts w:ascii="Times New Roman" w:eastAsia="Times New Roman" w:hAnsi="Times New Roman" w:cs="Times New Roman"/>
          <w:bCs/>
          <w:color w:val="000000" w:themeColor="text1"/>
          <w:sz w:val="24"/>
          <w:szCs w:val="24"/>
          <w:lang w:eastAsia="lt-LT"/>
        </w:rPr>
      </w:pPr>
      <w:r w:rsidRPr="003F3D0C">
        <w:rPr>
          <w:rFonts w:ascii="Times New Roman" w:eastAsia="Times New Roman" w:hAnsi="Times New Roman" w:cs="Times New Roman"/>
          <w:bCs/>
          <w:color w:val="000000" w:themeColor="text1"/>
          <w:sz w:val="24"/>
          <w:szCs w:val="24"/>
          <w:lang w:eastAsia="lt-LT"/>
        </w:rPr>
        <w:t xml:space="preserve">negyvenamųjų pastatų, statinių ir patalpų bei </w:t>
      </w:r>
    </w:p>
    <w:p w14:paraId="76857BED" w14:textId="77777777" w:rsidR="00A60AE0" w:rsidRDefault="00F10834" w:rsidP="000378B6">
      <w:pPr>
        <w:spacing w:after="0" w:line="240" w:lineRule="auto"/>
        <w:ind w:left="5184"/>
        <w:jc w:val="both"/>
        <w:rPr>
          <w:rFonts w:ascii="Times New Roman" w:eastAsia="Times New Roman" w:hAnsi="Times New Roman" w:cs="Times New Roman"/>
          <w:bCs/>
          <w:color w:val="000000" w:themeColor="text1"/>
          <w:sz w:val="24"/>
          <w:szCs w:val="24"/>
          <w:lang w:eastAsia="lt-LT"/>
        </w:rPr>
      </w:pPr>
      <w:r w:rsidRPr="003F3D0C">
        <w:rPr>
          <w:rFonts w:ascii="Times New Roman" w:eastAsia="Times New Roman" w:hAnsi="Times New Roman" w:cs="Times New Roman"/>
          <w:bCs/>
          <w:color w:val="000000" w:themeColor="text1"/>
          <w:sz w:val="24"/>
          <w:szCs w:val="24"/>
          <w:lang w:eastAsia="lt-LT"/>
        </w:rPr>
        <w:t>kito ilgalaikio materialiojo turto</w:t>
      </w:r>
      <w:r w:rsidR="000378B6" w:rsidRPr="003F3D0C">
        <w:rPr>
          <w:rFonts w:ascii="Times New Roman" w:eastAsia="Times New Roman" w:hAnsi="Times New Roman" w:cs="Times New Roman"/>
          <w:bCs/>
          <w:color w:val="000000" w:themeColor="text1"/>
          <w:sz w:val="24"/>
          <w:szCs w:val="24"/>
          <w:lang w:eastAsia="lt-LT"/>
        </w:rPr>
        <w:t xml:space="preserve">, suteikto </w:t>
      </w:r>
    </w:p>
    <w:p w14:paraId="0C9F9D4F" w14:textId="77777777" w:rsidR="00A60AE0" w:rsidRDefault="000378B6" w:rsidP="000378B6">
      <w:pPr>
        <w:spacing w:after="0" w:line="240" w:lineRule="auto"/>
        <w:ind w:left="5184"/>
        <w:jc w:val="both"/>
        <w:rPr>
          <w:rFonts w:ascii="Times New Roman" w:eastAsia="Times New Roman" w:hAnsi="Times New Roman" w:cs="Times New Roman"/>
          <w:bCs/>
          <w:color w:val="000000" w:themeColor="text1"/>
          <w:sz w:val="24"/>
          <w:szCs w:val="24"/>
          <w:lang w:eastAsia="lt-LT"/>
        </w:rPr>
      </w:pPr>
      <w:r w:rsidRPr="003F3D0C">
        <w:rPr>
          <w:rFonts w:ascii="Times New Roman" w:eastAsia="Times New Roman" w:hAnsi="Times New Roman" w:cs="Times New Roman"/>
          <w:bCs/>
          <w:color w:val="000000" w:themeColor="text1"/>
          <w:sz w:val="24"/>
          <w:szCs w:val="24"/>
          <w:lang w:eastAsia="lt-LT"/>
        </w:rPr>
        <w:t xml:space="preserve">Vilniaus miesto savivaldybės administracijos </w:t>
      </w:r>
    </w:p>
    <w:p w14:paraId="7CDCDE2F" w14:textId="77777777" w:rsidR="00A60AE0" w:rsidRDefault="000378B6" w:rsidP="000378B6">
      <w:pPr>
        <w:spacing w:after="0" w:line="240" w:lineRule="auto"/>
        <w:ind w:left="5184"/>
        <w:jc w:val="both"/>
        <w:rPr>
          <w:rFonts w:ascii="Times New Roman" w:eastAsia="Times New Roman" w:hAnsi="Times New Roman" w:cs="Times New Roman"/>
          <w:bCs/>
          <w:color w:val="000000" w:themeColor="text1"/>
          <w:sz w:val="24"/>
          <w:szCs w:val="24"/>
          <w:lang w:eastAsia="lt-LT"/>
        </w:rPr>
      </w:pPr>
      <w:r w:rsidRPr="003F3D0C">
        <w:rPr>
          <w:rFonts w:ascii="Times New Roman" w:eastAsia="Times New Roman" w:hAnsi="Times New Roman" w:cs="Times New Roman"/>
          <w:bCs/>
          <w:color w:val="000000" w:themeColor="text1"/>
          <w:sz w:val="24"/>
          <w:szCs w:val="24"/>
          <w:lang w:eastAsia="lt-LT"/>
        </w:rPr>
        <w:t>seniūnij</w:t>
      </w:r>
      <w:r w:rsidR="00820258" w:rsidRPr="003F3D0C">
        <w:rPr>
          <w:rFonts w:ascii="Times New Roman" w:eastAsia="Times New Roman" w:hAnsi="Times New Roman" w:cs="Times New Roman"/>
          <w:bCs/>
          <w:color w:val="000000" w:themeColor="text1"/>
          <w:sz w:val="24"/>
          <w:szCs w:val="24"/>
          <w:lang w:eastAsia="lt-LT"/>
        </w:rPr>
        <w:t>oms</w:t>
      </w:r>
      <w:r w:rsidRPr="003F3D0C">
        <w:rPr>
          <w:rFonts w:ascii="Times New Roman" w:eastAsia="Times New Roman" w:hAnsi="Times New Roman" w:cs="Times New Roman"/>
          <w:bCs/>
          <w:color w:val="000000" w:themeColor="text1"/>
          <w:sz w:val="24"/>
          <w:szCs w:val="24"/>
          <w:lang w:eastAsia="lt-LT"/>
        </w:rPr>
        <w:t xml:space="preserve"> bendruomenių veiklai vykdyti, </w:t>
      </w:r>
    </w:p>
    <w:p w14:paraId="4259B2DF" w14:textId="6262A18F" w:rsidR="000E7485" w:rsidRPr="003F3D0C" w:rsidRDefault="000378B6" w:rsidP="000378B6">
      <w:pPr>
        <w:spacing w:after="0" w:line="240" w:lineRule="auto"/>
        <w:ind w:left="5184"/>
        <w:jc w:val="both"/>
        <w:rPr>
          <w:rFonts w:ascii="Times New Roman" w:eastAsia="Times New Roman" w:hAnsi="Times New Roman" w:cs="Times New Roman"/>
          <w:bCs/>
          <w:color w:val="000000" w:themeColor="text1"/>
          <w:sz w:val="24"/>
          <w:szCs w:val="24"/>
          <w:lang w:eastAsia="lt-LT"/>
        </w:rPr>
      </w:pPr>
      <w:r w:rsidRPr="003F3D0C">
        <w:rPr>
          <w:rFonts w:ascii="Times New Roman" w:eastAsia="Times New Roman" w:hAnsi="Times New Roman" w:cs="Times New Roman"/>
          <w:bCs/>
          <w:color w:val="000000" w:themeColor="text1"/>
          <w:sz w:val="24"/>
          <w:szCs w:val="24"/>
          <w:lang w:eastAsia="lt-LT"/>
        </w:rPr>
        <w:t xml:space="preserve">naudojimo tvarkos aprašo </w:t>
      </w:r>
    </w:p>
    <w:p w14:paraId="66681D0F" w14:textId="56C4C5FE" w:rsidR="000378B6" w:rsidRPr="003F3D0C" w:rsidRDefault="00B0434B" w:rsidP="000378B6">
      <w:pPr>
        <w:spacing w:after="0" w:line="240" w:lineRule="auto"/>
        <w:ind w:left="5184"/>
        <w:jc w:val="both"/>
        <w:rPr>
          <w:rFonts w:ascii="Times New Roman" w:eastAsia="Times New Roman" w:hAnsi="Times New Roman" w:cs="Times New Roman"/>
          <w:bCs/>
          <w:color w:val="000000" w:themeColor="text1"/>
          <w:sz w:val="24"/>
          <w:szCs w:val="24"/>
          <w:lang w:eastAsia="lt-LT"/>
        </w:rPr>
      </w:pPr>
      <w:r w:rsidRPr="003F3D0C">
        <w:rPr>
          <w:rFonts w:ascii="Times New Roman" w:eastAsia="Times New Roman" w:hAnsi="Times New Roman" w:cs="Times New Roman"/>
          <w:bCs/>
          <w:color w:val="000000" w:themeColor="text1"/>
          <w:sz w:val="24"/>
          <w:szCs w:val="24"/>
          <w:lang w:val="pt-BR" w:eastAsia="lt-LT"/>
        </w:rPr>
        <w:t>2</w:t>
      </w:r>
      <w:r w:rsidR="000E7485" w:rsidRPr="003F3D0C">
        <w:rPr>
          <w:rFonts w:ascii="Times New Roman" w:eastAsia="Times New Roman" w:hAnsi="Times New Roman" w:cs="Times New Roman"/>
          <w:bCs/>
          <w:color w:val="000000" w:themeColor="text1"/>
          <w:sz w:val="24"/>
          <w:szCs w:val="24"/>
          <w:lang w:val="pt-BR" w:eastAsia="lt-LT"/>
        </w:rPr>
        <w:t xml:space="preserve"> </w:t>
      </w:r>
      <w:r w:rsidR="000378B6" w:rsidRPr="003F3D0C">
        <w:rPr>
          <w:rFonts w:ascii="Times New Roman" w:eastAsia="Times New Roman" w:hAnsi="Times New Roman" w:cs="Times New Roman"/>
          <w:bCs/>
          <w:color w:val="000000" w:themeColor="text1"/>
          <w:sz w:val="24"/>
          <w:szCs w:val="24"/>
          <w:lang w:eastAsia="lt-LT"/>
        </w:rPr>
        <w:t>priedas</w:t>
      </w:r>
    </w:p>
    <w:p w14:paraId="0B335E7F" w14:textId="77777777" w:rsidR="00DB0EE9" w:rsidRPr="003F3D0C" w:rsidRDefault="00DB0EE9" w:rsidP="00A26D03">
      <w:pPr>
        <w:spacing w:after="0" w:line="240" w:lineRule="auto"/>
        <w:jc w:val="center"/>
        <w:rPr>
          <w:rFonts w:ascii="Times New Roman" w:eastAsia="Times New Roman" w:hAnsi="Times New Roman" w:cs="Times New Roman"/>
          <w:b/>
          <w:color w:val="000000" w:themeColor="text1"/>
          <w:sz w:val="24"/>
          <w:szCs w:val="24"/>
          <w:lang w:eastAsia="lt-LT"/>
        </w:rPr>
      </w:pPr>
    </w:p>
    <w:p w14:paraId="06F40105" w14:textId="7421AC3E" w:rsidR="00DB0EE9" w:rsidRPr="003F3D0C" w:rsidRDefault="001B3DB6" w:rsidP="00A26D03">
      <w:pPr>
        <w:spacing w:after="0" w:line="240" w:lineRule="auto"/>
        <w:jc w:val="center"/>
        <w:rPr>
          <w:rFonts w:ascii="Times New Roman" w:eastAsia="Times New Roman" w:hAnsi="Times New Roman" w:cs="Times New Roman"/>
          <w:b/>
          <w:color w:val="000000" w:themeColor="text1"/>
          <w:sz w:val="24"/>
          <w:szCs w:val="24"/>
          <w:lang w:eastAsia="lt-LT"/>
        </w:rPr>
      </w:pPr>
      <w:r w:rsidRPr="003F3D0C">
        <w:rPr>
          <w:rFonts w:ascii="Times New Roman" w:eastAsia="Times New Roman" w:hAnsi="Times New Roman" w:cs="Times New Roman"/>
          <w:b/>
          <w:color w:val="000000" w:themeColor="text1"/>
          <w:sz w:val="24"/>
          <w:szCs w:val="24"/>
          <w:lang w:eastAsia="lt-LT"/>
        </w:rPr>
        <w:t>(Prašymo leisti naudotis seniūnijos patalpomis forma)</w:t>
      </w:r>
    </w:p>
    <w:p w14:paraId="46396C1C" w14:textId="77777777" w:rsidR="00DB0EE9" w:rsidRPr="003F3D0C" w:rsidRDefault="00DB0EE9" w:rsidP="00A26D03">
      <w:pPr>
        <w:spacing w:after="0" w:line="240" w:lineRule="auto"/>
        <w:jc w:val="center"/>
        <w:rPr>
          <w:rFonts w:ascii="Times New Roman" w:eastAsia="Times New Roman" w:hAnsi="Times New Roman" w:cs="Times New Roman"/>
          <w:b/>
          <w:color w:val="000000" w:themeColor="text1"/>
          <w:sz w:val="24"/>
          <w:szCs w:val="24"/>
          <w:lang w:eastAsia="lt-LT"/>
        </w:rPr>
      </w:pPr>
    </w:p>
    <w:p w14:paraId="2BB6148F" w14:textId="151D5D19" w:rsidR="002B5D03" w:rsidRPr="003F3D0C" w:rsidRDefault="00B0434B" w:rsidP="00A26D03">
      <w:pPr>
        <w:spacing w:after="0" w:line="240" w:lineRule="auto"/>
        <w:jc w:val="center"/>
        <w:rPr>
          <w:rFonts w:ascii="Times New Roman" w:eastAsia="Times New Roman" w:hAnsi="Times New Roman" w:cs="Times New Roman"/>
          <w:b/>
          <w:color w:val="000000" w:themeColor="text1"/>
          <w:sz w:val="24"/>
          <w:szCs w:val="24"/>
          <w:lang w:eastAsia="lt-LT"/>
        </w:rPr>
      </w:pPr>
      <w:r w:rsidRPr="003F3D0C">
        <w:rPr>
          <w:rFonts w:ascii="Times New Roman" w:eastAsia="Times New Roman" w:hAnsi="Times New Roman" w:cs="Times New Roman"/>
          <w:b/>
          <w:color w:val="000000" w:themeColor="text1"/>
          <w:sz w:val="24"/>
          <w:szCs w:val="24"/>
          <w:lang w:eastAsia="lt-LT"/>
        </w:rPr>
        <w:t>PRAŠYMAS LEISTI NAUDOTIS SENIŪNIJOS PATALPOMIS</w:t>
      </w:r>
    </w:p>
    <w:bookmarkEnd w:id="0"/>
    <w:p w14:paraId="033F8799" w14:textId="77777777" w:rsidR="002B5D03" w:rsidRPr="003F3D0C" w:rsidRDefault="002B5D03" w:rsidP="003746CC">
      <w:pPr>
        <w:spacing w:after="0" w:line="240" w:lineRule="auto"/>
        <w:jc w:val="both"/>
        <w:rPr>
          <w:rFonts w:ascii="Times New Roman" w:eastAsia="Times New Roman" w:hAnsi="Times New Roman" w:cs="Times New Roman"/>
          <w:smallCaps/>
          <w:color w:val="000000" w:themeColor="text1"/>
          <w:sz w:val="24"/>
          <w:szCs w:val="24"/>
          <w:lang w:eastAsia="lt-LT"/>
        </w:rPr>
      </w:pPr>
    </w:p>
    <w:p w14:paraId="37419D4C" w14:textId="4EFE789B" w:rsidR="002B5D03" w:rsidRPr="003F3D0C" w:rsidRDefault="002B5D03" w:rsidP="003746CC">
      <w:pPr>
        <w:spacing w:after="0" w:line="240" w:lineRule="auto"/>
        <w:jc w:val="center"/>
        <w:rPr>
          <w:rFonts w:ascii="Times New Roman" w:eastAsia="Times New Roman" w:hAnsi="Times New Roman" w:cs="Times New Roman"/>
          <w:color w:val="000000" w:themeColor="text1"/>
          <w:sz w:val="24"/>
          <w:szCs w:val="24"/>
          <w:lang w:eastAsia="lt-LT"/>
        </w:rPr>
      </w:pPr>
      <w:r w:rsidRPr="003F3D0C">
        <w:rPr>
          <w:rFonts w:ascii="Times New Roman" w:eastAsia="Times New Roman" w:hAnsi="Times New Roman" w:cs="Times New Roman"/>
          <w:smallCaps/>
          <w:color w:val="000000" w:themeColor="text1"/>
          <w:sz w:val="24"/>
          <w:szCs w:val="24"/>
          <w:lang w:eastAsia="lt-LT"/>
        </w:rPr>
        <w:t>20</w:t>
      </w:r>
      <w:r w:rsidR="001B4702" w:rsidRPr="003F3D0C">
        <w:rPr>
          <w:rFonts w:ascii="Times New Roman" w:eastAsia="Times New Roman" w:hAnsi="Times New Roman" w:cs="Times New Roman"/>
          <w:smallCaps/>
          <w:color w:val="000000" w:themeColor="text1"/>
          <w:sz w:val="24"/>
          <w:szCs w:val="24"/>
          <w:lang w:eastAsia="lt-LT"/>
        </w:rPr>
        <w:t>__</w:t>
      </w:r>
      <w:r w:rsidR="00187BC7" w:rsidRPr="003F3D0C">
        <w:rPr>
          <w:rFonts w:ascii="Times New Roman" w:eastAsia="Times New Roman" w:hAnsi="Times New Roman" w:cs="Times New Roman"/>
          <w:smallCaps/>
          <w:color w:val="000000" w:themeColor="text1"/>
          <w:sz w:val="24"/>
          <w:szCs w:val="24"/>
          <w:lang w:eastAsia="lt-LT"/>
        </w:rPr>
        <w:t xml:space="preserve"> </w:t>
      </w:r>
      <w:r w:rsidRPr="003F3D0C">
        <w:rPr>
          <w:rFonts w:ascii="Times New Roman" w:eastAsia="Times New Roman" w:hAnsi="Times New Roman" w:cs="Times New Roman"/>
          <w:color w:val="000000" w:themeColor="text1"/>
          <w:sz w:val="24"/>
          <w:szCs w:val="24"/>
          <w:lang w:eastAsia="lt-LT"/>
        </w:rPr>
        <w:t xml:space="preserve">m. ____________ ___ d. Nr. ______ </w:t>
      </w:r>
    </w:p>
    <w:p w14:paraId="6B3C4699" w14:textId="77777777" w:rsidR="002B5D03" w:rsidRPr="003F3D0C" w:rsidRDefault="002B5D03" w:rsidP="003746CC">
      <w:pPr>
        <w:spacing w:after="0" w:line="240" w:lineRule="auto"/>
        <w:jc w:val="center"/>
        <w:rPr>
          <w:rFonts w:ascii="Times New Roman" w:eastAsia="Times New Roman" w:hAnsi="Times New Roman" w:cs="Times New Roman"/>
          <w:color w:val="000000" w:themeColor="text1"/>
          <w:sz w:val="24"/>
          <w:szCs w:val="24"/>
          <w:lang w:eastAsia="lt-LT"/>
        </w:rPr>
      </w:pPr>
      <w:r w:rsidRPr="003F3D0C">
        <w:rPr>
          <w:rFonts w:ascii="Times New Roman" w:eastAsia="Times New Roman" w:hAnsi="Times New Roman" w:cs="Times New Roman"/>
          <w:color w:val="000000" w:themeColor="text1"/>
          <w:sz w:val="24"/>
          <w:szCs w:val="24"/>
          <w:lang w:eastAsia="lt-LT"/>
        </w:rPr>
        <w:t>Vilnius</w:t>
      </w:r>
    </w:p>
    <w:bookmarkEnd w:id="1"/>
    <w:p w14:paraId="13170074" w14:textId="3721EB1F" w:rsidR="001B62B5" w:rsidRPr="003F3D0C" w:rsidRDefault="001B62B5" w:rsidP="003746CC">
      <w:pPr>
        <w:spacing w:after="0" w:line="240" w:lineRule="auto"/>
        <w:jc w:val="both"/>
        <w:rPr>
          <w:rFonts w:ascii="Times New Roman" w:eastAsia="Times New Roman" w:hAnsi="Times New Roman" w:cs="Times New Roman"/>
          <w:sz w:val="24"/>
          <w:szCs w:val="24"/>
          <w:lang w:eastAsia="lt-LT"/>
        </w:rPr>
      </w:pPr>
    </w:p>
    <w:p w14:paraId="49D588BC" w14:textId="77777777" w:rsidR="00FF30DE" w:rsidRPr="003F3D0C" w:rsidRDefault="00FF30DE" w:rsidP="003746CC">
      <w:pPr>
        <w:spacing w:after="0" w:line="240" w:lineRule="auto"/>
        <w:jc w:val="both"/>
        <w:rPr>
          <w:rFonts w:ascii="Times New Roman" w:eastAsia="Times New Roman" w:hAnsi="Times New Roman" w:cs="Times New Roman"/>
          <w:sz w:val="24"/>
          <w:szCs w:val="24"/>
          <w:lang w:eastAsia="lt-LT"/>
        </w:rPr>
      </w:pPr>
    </w:p>
    <w:p w14:paraId="4F6746A7" w14:textId="3F5D05ED" w:rsidR="00B5524D" w:rsidRPr="003F3D0C" w:rsidRDefault="00FF30DE" w:rsidP="00FF30DE">
      <w:pPr>
        <w:tabs>
          <w:tab w:val="left" w:pos="1134"/>
        </w:tabs>
        <w:autoSpaceDE w:val="0"/>
        <w:autoSpaceDN w:val="0"/>
        <w:adjustRightInd w:val="0"/>
        <w:spacing w:after="0" w:line="240" w:lineRule="auto"/>
        <w:ind w:left="709"/>
        <w:rPr>
          <w:rFonts w:ascii="Times New Roman" w:eastAsia="Times New Roman" w:hAnsi="Times New Roman" w:cs="Times New Roman"/>
          <w:bCs/>
          <w:iCs/>
          <w:sz w:val="24"/>
          <w:szCs w:val="24"/>
        </w:rPr>
      </w:pPr>
      <w:r w:rsidRPr="003F3D0C">
        <w:rPr>
          <w:rFonts w:ascii="Times New Roman" w:eastAsia="Times New Roman" w:hAnsi="Times New Roman" w:cs="Times New Roman"/>
          <w:bCs/>
          <w:iCs/>
          <w:sz w:val="24"/>
          <w:szCs w:val="24"/>
        </w:rPr>
        <w:t xml:space="preserve">Vilniaus miesto savivaldybės administracijos </w:t>
      </w:r>
      <w:r w:rsidR="00B5524D" w:rsidRPr="003F3D0C">
        <w:rPr>
          <w:rFonts w:ascii="Times New Roman" w:eastAsia="Times New Roman" w:hAnsi="Times New Roman" w:cs="Times New Roman"/>
          <w:bCs/>
          <w:iCs/>
          <w:sz w:val="24"/>
          <w:szCs w:val="24"/>
        </w:rPr>
        <w:br/>
        <w:t>_____________________ seniūnija</w:t>
      </w:r>
      <w:r w:rsidRPr="003F3D0C">
        <w:rPr>
          <w:rFonts w:ascii="Times New Roman" w:eastAsia="Times New Roman" w:hAnsi="Times New Roman" w:cs="Times New Roman"/>
          <w:bCs/>
          <w:iCs/>
          <w:sz w:val="24"/>
          <w:szCs w:val="24"/>
        </w:rPr>
        <w:t>i</w:t>
      </w:r>
    </w:p>
    <w:p w14:paraId="272A9769" w14:textId="77777777" w:rsidR="00FF30DE" w:rsidRPr="003F3D0C" w:rsidRDefault="00FF30DE"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p>
    <w:p w14:paraId="086B611A" w14:textId="77777777" w:rsidR="00FF30DE" w:rsidRPr="003F3D0C" w:rsidRDefault="00FF30DE"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p>
    <w:p w14:paraId="271E42A5" w14:textId="77777777" w:rsidR="00FF30DE" w:rsidRPr="003F3D0C" w:rsidRDefault="00FF30DE"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p>
    <w:p w14:paraId="6FFD17BC" w14:textId="1A78CB5C" w:rsidR="00B5524D" w:rsidRPr="003F3D0C" w:rsidRDefault="00B5524D"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
          <w:iCs/>
          <w:sz w:val="24"/>
          <w:szCs w:val="24"/>
        </w:rPr>
      </w:pPr>
      <w:r w:rsidRPr="003F3D0C">
        <w:rPr>
          <w:rFonts w:ascii="Times New Roman" w:eastAsia="Times New Roman" w:hAnsi="Times New Roman" w:cs="Times New Roman"/>
          <w:b/>
          <w:iCs/>
          <w:sz w:val="24"/>
          <w:szCs w:val="24"/>
        </w:rPr>
        <w:t>Prašymą teikia:</w:t>
      </w:r>
    </w:p>
    <w:p w14:paraId="480E4F8E" w14:textId="5065A48E" w:rsidR="00B5524D" w:rsidRPr="003F3D0C" w:rsidRDefault="00FF30DE"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r w:rsidRPr="003F3D0C">
        <w:rPr>
          <w:rFonts w:ascii="Times New Roman" w:eastAsia="Times New Roman" w:hAnsi="Times New Roman" w:cs="Times New Roman"/>
          <w:bCs/>
          <w:iCs/>
          <w:sz w:val="24"/>
          <w:szCs w:val="24"/>
        </w:rPr>
        <w:t>Organizacijos</w:t>
      </w:r>
      <w:r w:rsidR="00B5524D" w:rsidRPr="003F3D0C">
        <w:rPr>
          <w:rFonts w:ascii="Times New Roman" w:eastAsia="Times New Roman" w:hAnsi="Times New Roman" w:cs="Times New Roman"/>
          <w:bCs/>
          <w:iCs/>
          <w:sz w:val="24"/>
          <w:szCs w:val="24"/>
        </w:rPr>
        <w:t xml:space="preserve"> pavadinimas</w:t>
      </w:r>
      <w:r w:rsidR="001B3DB6" w:rsidRPr="003F3D0C">
        <w:rPr>
          <w:rFonts w:ascii="Times New Roman" w:eastAsia="Times New Roman" w:hAnsi="Times New Roman" w:cs="Times New Roman"/>
          <w:bCs/>
          <w:iCs/>
          <w:sz w:val="24"/>
          <w:szCs w:val="24"/>
        </w:rPr>
        <w:t xml:space="preserve"> </w:t>
      </w:r>
      <w:r w:rsidR="00301C7A" w:rsidRPr="003F3D0C">
        <w:rPr>
          <w:rFonts w:ascii="Times New Roman" w:eastAsia="Times New Roman" w:hAnsi="Times New Roman" w:cs="Times New Roman"/>
          <w:bCs/>
          <w:iCs/>
          <w:sz w:val="24"/>
          <w:szCs w:val="24"/>
        </w:rPr>
        <w:t xml:space="preserve">/ </w:t>
      </w:r>
      <w:r w:rsidR="001B3DB6" w:rsidRPr="003F3D0C">
        <w:rPr>
          <w:rFonts w:ascii="Times New Roman" w:eastAsia="Times New Roman" w:hAnsi="Times New Roman" w:cs="Times New Roman"/>
          <w:bCs/>
          <w:iCs/>
          <w:sz w:val="24"/>
          <w:szCs w:val="24"/>
        </w:rPr>
        <w:t>v</w:t>
      </w:r>
      <w:r w:rsidR="00301C7A" w:rsidRPr="003F3D0C">
        <w:rPr>
          <w:rFonts w:ascii="Times New Roman" w:eastAsia="Times New Roman" w:hAnsi="Times New Roman" w:cs="Times New Roman"/>
          <w:bCs/>
          <w:iCs/>
          <w:sz w:val="24"/>
          <w:szCs w:val="24"/>
        </w:rPr>
        <w:t>ardas</w:t>
      </w:r>
      <w:r w:rsidR="001B3DB6" w:rsidRPr="003F3D0C">
        <w:rPr>
          <w:rFonts w:ascii="Times New Roman" w:eastAsia="Times New Roman" w:hAnsi="Times New Roman" w:cs="Times New Roman"/>
          <w:bCs/>
          <w:iCs/>
          <w:sz w:val="24"/>
          <w:szCs w:val="24"/>
        </w:rPr>
        <w:t>,</w:t>
      </w:r>
      <w:r w:rsidR="00301C7A" w:rsidRPr="003F3D0C">
        <w:rPr>
          <w:rFonts w:ascii="Times New Roman" w:eastAsia="Times New Roman" w:hAnsi="Times New Roman" w:cs="Times New Roman"/>
          <w:bCs/>
          <w:iCs/>
          <w:sz w:val="24"/>
          <w:szCs w:val="24"/>
        </w:rPr>
        <w:t xml:space="preserve"> </w:t>
      </w:r>
      <w:r w:rsidR="001B3DB6" w:rsidRPr="003F3D0C">
        <w:rPr>
          <w:rFonts w:ascii="Times New Roman" w:eastAsia="Times New Roman" w:hAnsi="Times New Roman" w:cs="Times New Roman"/>
          <w:bCs/>
          <w:iCs/>
          <w:sz w:val="24"/>
          <w:szCs w:val="24"/>
        </w:rPr>
        <w:t>p</w:t>
      </w:r>
      <w:r w:rsidR="00301C7A" w:rsidRPr="003F3D0C">
        <w:rPr>
          <w:rFonts w:ascii="Times New Roman" w:eastAsia="Times New Roman" w:hAnsi="Times New Roman" w:cs="Times New Roman"/>
          <w:bCs/>
          <w:iCs/>
          <w:sz w:val="24"/>
          <w:szCs w:val="24"/>
        </w:rPr>
        <w:t>avardė</w:t>
      </w:r>
      <w:r w:rsidRPr="003F3D0C">
        <w:rPr>
          <w:rFonts w:ascii="Times New Roman" w:eastAsia="Times New Roman" w:hAnsi="Times New Roman" w:cs="Times New Roman"/>
          <w:bCs/>
          <w:iCs/>
          <w:sz w:val="24"/>
          <w:szCs w:val="24"/>
        </w:rPr>
        <w:tab/>
      </w:r>
      <w:r w:rsidR="00B5524D" w:rsidRPr="003F3D0C">
        <w:rPr>
          <w:rFonts w:ascii="Times New Roman" w:eastAsia="Times New Roman" w:hAnsi="Times New Roman" w:cs="Times New Roman"/>
          <w:bCs/>
          <w:iCs/>
          <w:sz w:val="24"/>
          <w:szCs w:val="24"/>
        </w:rPr>
        <w:t>______________________________</w:t>
      </w:r>
    </w:p>
    <w:p w14:paraId="680EE116" w14:textId="306CCDD2" w:rsidR="00B5524D" w:rsidRPr="003F3D0C" w:rsidRDefault="00B5524D"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r w:rsidRPr="003F3D0C">
        <w:rPr>
          <w:rFonts w:ascii="Times New Roman" w:eastAsia="Times New Roman" w:hAnsi="Times New Roman" w:cs="Times New Roman"/>
          <w:bCs/>
          <w:iCs/>
          <w:sz w:val="24"/>
          <w:szCs w:val="24"/>
        </w:rPr>
        <w:t>Juridinio asmens kodas</w:t>
      </w:r>
      <w:r w:rsidR="008B6876" w:rsidRPr="003F3D0C">
        <w:rPr>
          <w:rFonts w:ascii="Times New Roman" w:eastAsia="Times New Roman" w:hAnsi="Times New Roman" w:cs="Times New Roman"/>
          <w:bCs/>
          <w:iCs/>
          <w:sz w:val="24"/>
          <w:szCs w:val="24"/>
        </w:rPr>
        <w:t xml:space="preserve"> </w:t>
      </w:r>
      <w:r w:rsidR="008B6876" w:rsidRPr="003F3D0C">
        <w:rPr>
          <w:rFonts w:ascii="Times New Roman" w:eastAsia="Times New Roman" w:hAnsi="Times New Roman" w:cs="Times New Roman"/>
          <w:bCs/>
          <w:iCs/>
          <w:sz w:val="20"/>
          <w:szCs w:val="20"/>
        </w:rPr>
        <w:t>(pildo tik juridinis asmuo)</w:t>
      </w:r>
      <w:r w:rsidR="00FF30DE" w:rsidRPr="003F3D0C">
        <w:rPr>
          <w:rFonts w:ascii="Times New Roman" w:eastAsia="Times New Roman" w:hAnsi="Times New Roman" w:cs="Times New Roman"/>
          <w:bCs/>
          <w:iCs/>
          <w:sz w:val="20"/>
          <w:szCs w:val="20"/>
        </w:rPr>
        <w:tab/>
      </w:r>
      <w:r w:rsidR="00FF30DE" w:rsidRPr="003F3D0C">
        <w:rPr>
          <w:rFonts w:ascii="Times New Roman" w:eastAsia="Times New Roman" w:hAnsi="Times New Roman" w:cs="Times New Roman"/>
          <w:bCs/>
          <w:iCs/>
          <w:sz w:val="24"/>
          <w:szCs w:val="24"/>
        </w:rPr>
        <w:t>______________________________</w:t>
      </w:r>
    </w:p>
    <w:p w14:paraId="1DDDF56A" w14:textId="6E2D6D30" w:rsidR="00B5524D" w:rsidRPr="003F3D0C" w:rsidRDefault="008B6876"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r w:rsidRPr="003F3D0C">
        <w:rPr>
          <w:rFonts w:ascii="Times New Roman" w:eastAsia="Times New Roman" w:hAnsi="Times New Roman" w:cs="Times New Roman"/>
          <w:bCs/>
          <w:iCs/>
          <w:sz w:val="24"/>
          <w:szCs w:val="24"/>
        </w:rPr>
        <w:t>A</w:t>
      </w:r>
      <w:r w:rsidR="00B5524D" w:rsidRPr="003F3D0C">
        <w:rPr>
          <w:rFonts w:ascii="Times New Roman" w:eastAsia="Times New Roman" w:hAnsi="Times New Roman" w:cs="Times New Roman"/>
          <w:bCs/>
          <w:iCs/>
          <w:sz w:val="24"/>
          <w:szCs w:val="24"/>
        </w:rPr>
        <w:t xml:space="preserve">dresas </w:t>
      </w:r>
      <w:r w:rsidR="00FF30DE" w:rsidRPr="003F3D0C">
        <w:rPr>
          <w:rFonts w:ascii="Times New Roman" w:eastAsia="Times New Roman" w:hAnsi="Times New Roman" w:cs="Times New Roman"/>
          <w:bCs/>
          <w:iCs/>
          <w:sz w:val="24"/>
          <w:szCs w:val="24"/>
        </w:rPr>
        <w:tab/>
      </w:r>
      <w:r w:rsidR="00FF30DE" w:rsidRPr="003F3D0C">
        <w:rPr>
          <w:rFonts w:ascii="Times New Roman" w:eastAsia="Times New Roman" w:hAnsi="Times New Roman" w:cs="Times New Roman"/>
          <w:bCs/>
          <w:iCs/>
          <w:sz w:val="24"/>
          <w:szCs w:val="24"/>
        </w:rPr>
        <w:tab/>
      </w:r>
      <w:r w:rsidRPr="003F3D0C">
        <w:rPr>
          <w:rFonts w:ascii="Times New Roman" w:eastAsia="Times New Roman" w:hAnsi="Times New Roman" w:cs="Times New Roman"/>
          <w:bCs/>
          <w:iCs/>
          <w:sz w:val="24"/>
          <w:szCs w:val="24"/>
        </w:rPr>
        <w:tab/>
      </w:r>
      <w:r w:rsidR="00FF30DE" w:rsidRPr="003F3D0C">
        <w:rPr>
          <w:rFonts w:ascii="Times New Roman" w:eastAsia="Times New Roman" w:hAnsi="Times New Roman" w:cs="Times New Roman"/>
          <w:bCs/>
          <w:iCs/>
          <w:sz w:val="24"/>
          <w:szCs w:val="24"/>
        </w:rPr>
        <w:t>______________________________</w:t>
      </w:r>
    </w:p>
    <w:p w14:paraId="671CB6FA" w14:textId="592EED65" w:rsidR="00B5524D" w:rsidRPr="003F3D0C" w:rsidRDefault="00B5524D"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r w:rsidRPr="003F3D0C">
        <w:rPr>
          <w:rFonts w:ascii="Times New Roman" w:eastAsia="Times New Roman" w:hAnsi="Times New Roman" w:cs="Times New Roman"/>
          <w:bCs/>
          <w:iCs/>
          <w:sz w:val="24"/>
          <w:szCs w:val="24"/>
        </w:rPr>
        <w:t>Kontaktinis telefonas</w:t>
      </w:r>
      <w:r w:rsidR="00FF30DE" w:rsidRPr="003F3D0C">
        <w:rPr>
          <w:rFonts w:ascii="Times New Roman" w:eastAsia="Times New Roman" w:hAnsi="Times New Roman" w:cs="Times New Roman"/>
          <w:bCs/>
          <w:iCs/>
          <w:sz w:val="24"/>
          <w:szCs w:val="24"/>
        </w:rPr>
        <w:tab/>
      </w:r>
      <w:r w:rsidR="008B6876" w:rsidRPr="003F3D0C">
        <w:rPr>
          <w:rFonts w:ascii="Times New Roman" w:eastAsia="Times New Roman" w:hAnsi="Times New Roman" w:cs="Times New Roman"/>
          <w:bCs/>
          <w:iCs/>
          <w:sz w:val="24"/>
          <w:szCs w:val="24"/>
        </w:rPr>
        <w:tab/>
      </w:r>
      <w:r w:rsidR="00FF30DE" w:rsidRPr="003F3D0C">
        <w:rPr>
          <w:rFonts w:ascii="Times New Roman" w:eastAsia="Times New Roman" w:hAnsi="Times New Roman" w:cs="Times New Roman"/>
          <w:bCs/>
          <w:iCs/>
          <w:sz w:val="24"/>
          <w:szCs w:val="24"/>
        </w:rPr>
        <w:t>______________________________</w:t>
      </w:r>
    </w:p>
    <w:p w14:paraId="53A47BFF" w14:textId="785611DB" w:rsidR="00B5524D" w:rsidRPr="003F3D0C" w:rsidRDefault="00B5524D"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r w:rsidRPr="003F3D0C">
        <w:rPr>
          <w:rFonts w:ascii="Times New Roman" w:eastAsia="Times New Roman" w:hAnsi="Times New Roman" w:cs="Times New Roman"/>
          <w:bCs/>
          <w:iCs/>
          <w:sz w:val="24"/>
          <w:szCs w:val="24"/>
        </w:rPr>
        <w:t>El. paštas</w:t>
      </w:r>
      <w:r w:rsidR="00FF30DE" w:rsidRPr="003F3D0C">
        <w:rPr>
          <w:rFonts w:ascii="Times New Roman" w:eastAsia="Times New Roman" w:hAnsi="Times New Roman" w:cs="Times New Roman"/>
          <w:bCs/>
          <w:iCs/>
          <w:sz w:val="24"/>
          <w:szCs w:val="24"/>
        </w:rPr>
        <w:tab/>
      </w:r>
      <w:r w:rsidR="00FF30DE" w:rsidRPr="003F3D0C">
        <w:rPr>
          <w:rFonts w:ascii="Times New Roman" w:eastAsia="Times New Roman" w:hAnsi="Times New Roman" w:cs="Times New Roman"/>
          <w:bCs/>
          <w:iCs/>
          <w:sz w:val="24"/>
          <w:szCs w:val="24"/>
        </w:rPr>
        <w:tab/>
      </w:r>
      <w:r w:rsidR="008B6876" w:rsidRPr="003F3D0C">
        <w:rPr>
          <w:rFonts w:ascii="Times New Roman" w:eastAsia="Times New Roman" w:hAnsi="Times New Roman" w:cs="Times New Roman"/>
          <w:bCs/>
          <w:iCs/>
          <w:sz w:val="24"/>
          <w:szCs w:val="24"/>
        </w:rPr>
        <w:tab/>
      </w:r>
      <w:r w:rsidR="00FF30DE" w:rsidRPr="003F3D0C">
        <w:rPr>
          <w:rFonts w:ascii="Times New Roman" w:eastAsia="Times New Roman" w:hAnsi="Times New Roman" w:cs="Times New Roman"/>
          <w:bCs/>
          <w:iCs/>
          <w:sz w:val="24"/>
          <w:szCs w:val="24"/>
        </w:rPr>
        <w:t>______________________________</w:t>
      </w:r>
    </w:p>
    <w:p w14:paraId="6835C40B" w14:textId="77038155" w:rsidR="00B5524D" w:rsidRPr="003F3D0C" w:rsidRDefault="00B5524D"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p>
    <w:p w14:paraId="376E14DC" w14:textId="77777777" w:rsidR="00FF30DE" w:rsidRPr="003F3D0C" w:rsidRDefault="00FF30DE"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p>
    <w:p w14:paraId="71AED51A" w14:textId="38EDCD4F" w:rsidR="00B5524D" w:rsidRPr="003F3D0C" w:rsidRDefault="00B5524D"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
          <w:iCs/>
          <w:sz w:val="24"/>
          <w:szCs w:val="24"/>
        </w:rPr>
      </w:pPr>
      <w:r w:rsidRPr="003F3D0C">
        <w:rPr>
          <w:rFonts w:ascii="Times New Roman" w:eastAsia="Times New Roman" w:hAnsi="Times New Roman" w:cs="Times New Roman"/>
          <w:b/>
          <w:iCs/>
          <w:sz w:val="24"/>
          <w:szCs w:val="24"/>
        </w:rPr>
        <w:t>Pageidaujamos patalpos</w:t>
      </w:r>
    </w:p>
    <w:p w14:paraId="5B3230FE" w14:textId="77777777" w:rsidR="00B5524D" w:rsidRPr="003F3D0C" w:rsidRDefault="00B5524D"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r w:rsidRPr="003F3D0C">
        <w:rPr>
          <w:rFonts w:ascii="Times New Roman" w:eastAsia="Times New Roman" w:hAnsi="Times New Roman" w:cs="Times New Roman"/>
          <w:bCs/>
          <w:iCs/>
          <w:sz w:val="24"/>
          <w:szCs w:val="24"/>
        </w:rPr>
        <w:t>Pastato adresas ______________________________________</w:t>
      </w:r>
    </w:p>
    <w:p w14:paraId="2F8E6581" w14:textId="40F36403" w:rsidR="00B5524D" w:rsidRPr="003F3D0C" w:rsidRDefault="00B5524D"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r w:rsidRPr="003F3D0C">
        <w:rPr>
          <w:rFonts w:ascii="Times New Roman" w:eastAsia="Times New Roman" w:hAnsi="Times New Roman" w:cs="Times New Roman"/>
          <w:bCs/>
          <w:iCs/>
          <w:sz w:val="24"/>
          <w:szCs w:val="24"/>
        </w:rPr>
        <w:t>Patalpos (salė, kabinetas, kita) _______________________</w:t>
      </w:r>
      <w:r w:rsidR="00FF30DE" w:rsidRPr="003F3D0C">
        <w:rPr>
          <w:rFonts w:ascii="Times New Roman" w:eastAsia="Times New Roman" w:hAnsi="Times New Roman" w:cs="Times New Roman"/>
          <w:bCs/>
          <w:iCs/>
          <w:sz w:val="24"/>
          <w:szCs w:val="24"/>
        </w:rPr>
        <w:t>___</w:t>
      </w:r>
    </w:p>
    <w:p w14:paraId="04D8C88E" w14:textId="5C8585B3" w:rsidR="00B5524D" w:rsidRPr="003F3D0C" w:rsidRDefault="00B5524D"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p>
    <w:p w14:paraId="0B929607" w14:textId="4BD44BE7" w:rsidR="00B5524D" w:rsidRPr="003F3D0C" w:rsidRDefault="00B5524D" w:rsidP="00FF30DE">
      <w:pPr>
        <w:tabs>
          <w:tab w:val="left" w:pos="1134"/>
        </w:tabs>
        <w:autoSpaceDE w:val="0"/>
        <w:autoSpaceDN w:val="0"/>
        <w:adjustRightInd w:val="0"/>
        <w:spacing w:after="0" w:line="240" w:lineRule="auto"/>
        <w:ind w:left="709"/>
        <w:rPr>
          <w:rFonts w:ascii="Times New Roman" w:eastAsia="Times New Roman" w:hAnsi="Times New Roman" w:cs="Times New Roman"/>
          <w:b/>
          <w:iCs/>
          <w:sz w:val="24"/>
          <w:szCs w:val="24"/>
        </w:rPr>
      </w:pPr>
      <w:r w:rsidRPr="003F3D0C">
        <w:rPr>
          <w:rFonts w:ascii="Times New Roman" w:eastAsia="Times New Roman" w:hAnsi="Times New Roman" w:cs="Times New Roman"/>
          <w:b/>
          <w:iCs/>
          <w:sz w:val="24"/>
          <w:szCs w:val="24"/>
        </w:rPr>
        <w:t>Planuojama veikla</w:t>
      </w:r>
    </w:p>
    <w:p w14:paraId="119244FD" w14:textId="77777777" w:rsidR="00B5524D" w:rsidRPr="003F3D0C" w:rsidRDefault="00B5524D" w:rsidP="00FF30DE">
      <w:pPr>
        <w:tabs>
          <w:tab w:val="left" w:pos="1134"/>
        </w:tabs>
        <w:autoSpaceDE w:val="0"/>
        <w:autoSpaceDN w:val="0"/>
        <w:adjustRightInd w:val="0"/>
        <w:spacing w:after="0" w:line="240" w:lineRule="auto"/>
        <w:ind w:left="709"/>
        <w:rPr>
          <w:rFonts w:ascii="Times New Roman" w:eastAsia="Times New Roman" w:hAnsi="Times New Roman" w:cs="Times New Roman"/>
          <w:bCs/>
          <w:iCs/>
          <w:sz w:val="24"/>
          <w:szCs w:val="24"/>
        </w:rPr>
      </w:pPr>
      <w:r w:rsidRPr="003F3D0C">
        <w:rPr>
          <w:rFonts w:ascii="Times New Roman" w:eastAsia="Times New Roman" w:hAnsi="Times New Roman" w:cs="Times New Roman"/>
          <w:bCs/>
          <w:iCs/>
          <w:sz w:val="24"/>
          <w:szCs w:val="24"/>
        </w:rPr>
        <w:t>Veiklos pobūdis (pažymėti):</w:t>
      </w:r>
    </w:p>
    <w:p w14:paraId="336D6B76" w14:textId="77777777" w:rsidR="00B5524D" w:rsidRPr="003F3D0C" w:rsidRDefault="00B5524D" w:rsidP="00FF30DE">
      <w:pPr>
        <w:tabs>
          <w:tab w:val="left" w:pos="1134"/>
        </w:tabs>
        <w:autoSpaceDE w:val="0"/>
        <w:autoSpaceDN w:val="0"/>
        <w:adjustRightInd w:val="0"/>
        <w:spacing w:after="0" w:line="240" w:lineRule="auto"/>
        <w:ind w:left="709"/>
        <w:rPr>
          <w:rFonts w:ascii="Times New Roman" w:eastAsia="Times New Roman" w:hAnsi="Times New Roman" w:cs="Times New Roman"/>
          <w:bCs/>
          <w:iCs/>
          <w:sz w:val="24"/>
          <w:szCs w:val="24"/>
        </w:rPr>
      </w:pPr>
      <w:r w:rsidRPr="003F3D0C">
        <w:rPr>
          <w:rFonts w:ascii="Segoe UI Symbol" w:eastAsia="Times New Roman" w:hAnsi="Segoe UI Symbol" w:cs="Segoe UI Symbol"/>
          <w:bCs/>
          <w:iCs/>
          <w:sz w:val="24"/>
          <w:szCs w:val="24"/>
        </w:rPr>
        <w:t>☐</w:t>
      </w:r>
      <w:r w:rsidRPr="003F3D0C">
        <w:rPr>
          <w:rFonts w:ascii="Times New Roman" w:eastAsia="Times New Roman" w:hAnsi="Times New Roman" w:cs="Times New Roman"/>
          <w:bCs/>
          <w:iCs/>
          <w:sz w:val="24"/>
          <w:szCs w:val="24"/>
        </w:rPr>
        <w:t xml:space="preserve"> švietimo veikla</w:t>
      </w:r>
      <w:r w:rsidRPr="003F3D0C">
        <w:rPr>
          <w:rFonts w:ascii="Times New Roman" w:eastAsia="Times New Roman" w:hAnsi="Times New Roman" w:cs="Times New Roman"/>
          <w:bCs/>
          <w:iCs/>
          <w:sz w:val="24"/>
          <w:szCs w:val="24"/>
        </w:rPr>
        <w:br/>
      </w:r>
      <w:r w:rsidRPr="003F3D0C">
        <w:rPr>
          <w:rFonts w:ascii="Segoe UI Symbol" w:eastAsia="Times New Roman" w:hAnsi="Segoe UI Symbol" w:cs="Segoe UI Symbol"/>
          <w:bCs/>
          <w:iCs/>
          <w:sz w:val="24"/>
          <w:szCs w:val="24"/>
        </w:rPr>
        <w:t>☐</w:t>
      </w:r>
      <w:r w:rsidRPr="003F3D0C">
        <w:rPr>
          <w:rFonts w:ascii="Times New Roman" w:eastAsia="Times New Roman" w:hAnsi="Times New Roman" w:cs="Times New Roman"/>
          <w:bCs/>
          <w:iCs/>
          <w:sz w:val="24"/>
          <w:szCs w:val="24"/>
        </w:rPr>
        <w:t xml:space="preserve"> kultūros veikla</w:t>
      </w:r>
      <w:r w:rsidRPr="003F3D0C">
        <w:rPr>
          <w:rFonts w:ascii="Times New Roman" w:eastAsia="Times New Roman" w:hAnsi="Times New Roman" w:cs="Times New Roman"/>
          <w:bCs/>
          <w:iCs/>
          <w:sz w:val="24"/>
          <w:szCs w:val="24"/>
        </w:rPr>
        <w:br/>
      </w:r>
      <w:r w:rsidRPr="003F3D0C">
        <w:rPr>
          <w:rFonts w:ascii="Segoe UI Symbol" w:eastAsia="Times New Roman" w:hAnsi="Segoe UI Symbol" w:cs="Segoe UI Symbol"/>
          <w:bCs/>
          <w:iCs/>
          <w:sz w:val="24"/>
          <w:szCs w:val="24"/>
        </w:rPr>
        <w:t>☐</w:t>
      </w:r>
      <w:r w:rsidRPr="003F3D0C">
        <w:rPr>
          <w:rFonts w:ascii="Times New Roman" w:eastAsia="Times New Roman" w:hAnsi="Times New Roman" w:cs="Times New Roman"/>
          <w:bCs/>
          <w:iCs/>
          <w:sz w:val="24"/>
          <w:szCs w:val="24"/>
        </w:rPr>
        <w:t xml:space="preserve"> sporto veikla</w:t>
      </w:r>
      <w:r w:rsidRPr="003F3D0C">
        <w:rPr>
          <w:rFonts w:ascii="Times New Roman" w:eastAsia="Times New Roman" w:hAnsi="Times New Roman" w:cs="Times New Roman"/>
          <w:bCs/>
          <w:iCs/>
          <w:sz w:val="24"/>
          <w:szCs w:val="24"/>
        </w:rPr>
        <w:br/>
      </w:r>
      <w:r w:rsidRPr="003F3D0C">
        <w:rPr>
          <w:rFonts w:ascii="Segoe UI Symbol" w:eastAsia="Times New Roman" w:hAnsi="Segoe UI Symbol" w:cs="Segoe UI Symbol"/>
          <w:bCs/>
          <w:iCs/>
          <w:sz w:val="24"/>
          <w:szCs w:val="24"/>
        </w:rPr>
        <w:t>☐</w:t>
      </w:r>
      <w:r w:rsidRPr="003F3D0C">
        <w:rPr>
          <w:rFonts w:ascii="Times New Roman" w:eastAsia="Times New Roman" w:hAnsi="Times New Roman" w:cs="Times New Roman"/>
          <w:bCs/>
          <w:iCs/>
          <w:sz w:val="24"/>
          <w:szCs w:val="24"/>
        </w:rPr>
        <w:t xml:space="preserve"> sveikatinimo veikla</w:t>
      </w:r>
      <w:r w:rsidRPr="003F3D0C">
        <w:rPr>
          <w:rFonts w:ascii="Times New Roman" w:eastAsia="Times New Roman" w:hAnsi="Times New Roman" w:cs="Times New Roman"/>
          <w:bCs/>
          <w:iCs/>
          <w:sz w:val="24"/>
          <w:szCs w:val="24"/>
        </w:rPr>
        <w:br/>
      </w:r>
      <w:r w:rsidRPr="003F3D0C">
        <w:rPr>
          <w:rFonts w:ascii="Segoe UI Symbol" w:eastAsia="Times New Roman" w:hAnsi="Segoe UI Symbol" w:cs="Segoe UI Symbol"/>
          <w:bCs/>
          <w:iCs/>
          <w:sz w:val="24"/>
          <w:szCs w:val="24"/>
        </w:rPr>
        <w:t>☐</w:t>
      </w:r>
      <w:r w:rsidRPr="003F3D0C">
        <w:rPr>
          <w:rFonts w:ascii="Times New Roman" w:eastAsia="Times New Roman" w:hAnsi="Times New Roman" w:cs="Times New Roman"/>
          <w:bCs/>
          <w:iCs/>
          <w:sz w:val="24"/>
          <w:szCs w:val="24"/>
        </w:rPr>
        <w:t xml:space="preserve"> kita bendruomeninė veikla</w:t>
      </w:r>
    </w:p>
    <w:p w14:paraId="3A3D2DA6" w14:textId="6ABDA758" w:rsidR="000008FD" w:rsidRPr="003F3D0C" w:rsidRDefault="00EF11A2" w:rsidP="000008F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r w:rsidRPr="003F3D0C">
        <w:rPr>
          <w:rFonts w:ascii="Times New Roman" w:eastAsia="Times New Roman" w:hAnsi="Times New Roman" w:cs="Times New Roman"/>
          <w:bCs/>
          <w:iCs/>
          <w:sz w:val="24"/>
          <w:szCs w:val="24"/>
        </w:rPr>
        <w:t>Numatomas dalyvių</w:t>
      </w:r>
      <w:r w:rsidR="000008FD" w:rsidRPr="003F3D0C">
        <w:rPr>
          <w:rFonts w:ascii="Times New Roman" w:eastAsia="Times New Roman" w:hAnsi="Times New Roman" w:cs="Times New Roman"/>
          <w:bCs/>
          <w:iCs/>
          <w:sz w:val="24"/>
          <w:szCs w:val="24"/>
        </w:rPr>
        <w:t xml:space="preserve"> skaičius: ______________________________ </w:t>
      </w:r>
    </w:p>
    <w:p w14:paraId="07C067A3" w14:textId="38183F81" w:rsidR="00B5524D" w:rsidRPr="003F3D0C" w:rsidRDefault="00B5524D" w:rsidP="00FF30DE">
      <w:pPr>
        <w:tabs>
          <w:tab w:val="left" w:pos="1134"/>
        </w:tabs>
        <w:autoSpaceDE w:val="0"/>
        <w:autoSpaceDN w:val="0"/>
        <w:adjustRightInd w:val="0"/>
        <w:spacing w:after="0" w:line="240" w:lineRule="auto"/>
        <w:ind w:left="709"/>
        <w:rPr>
          <w:rFonts w:ascii="Times New Roman" w:eastAsia="Times New Roman" w:hAnsi="Times New Roman" w:cs="Times New Roman"/>
          <w:bCs/>
          <w:iCs/>
          <w:sz w:val="24"/>
          <w:szCs w:val="24"/>
        </w:rPr>
      </w:pPr>
      <w:r w:rsidRPr="003F3D0C">
        <w:rPr>
          <w:rFonts w:ascii="Times New Roman" w:eastAsia="Times New Roman" w:hAnsi="Times New Roman" w:cs="Times New Roman"/>
          <w:bCs/>
          <w:iCs/>
          <w:sz w:val="24"/>
          <w:szCs w:val="24"/>
        </w:rPr>
        <w:t>Veiklos pavadinimas / aprašymas:</w:t>
      </w:r>
      <w:r w:rsidR="00FF30DE" w:rsidRPr="003F3D0C">
        <w:rPr>
          <w:rFonts w:ascii="Times New Roman" w:eastAsia="Times New Roman" w:hAnsi="Times New Roman" w:cs="Times New Roman"/>
          <w:bCs/>
          <w:iCs/>
          <w:sz w:val="24"/>
          <w:szCs w:val="24"/>
        </w:rPr>
        <w:t xml:space="preserve"> __________________________________________</w:t>
      </w:r>
    </w:p>
    <w:p w14:paraId="319290B7" w14:textId="77777777" w:rsidR="000008FD" w:rsidRPr="003F3D0C" w:rsidRDefault="000008FD"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p>
    <w:p w14:paraId="07CF96D4" w14:textId="4AD80A8A" w:rsidR="000008FD" w:rsidRPr="003F3D0C" w:rsidRDefault="000008FD"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
          <w:iCs/>
          <w:sz w:val="24"/>
          <w:szCs w:val="24"/>
        </w:rPr>
      </w:pPr>
      <w:r w:rsidRPr="003F3D0C">
        <w:rPr>
          <w:rFonts w:ascii="Times New Roman" w:eastAsia="Times New Roman" w:hAnsi="Times New Roman" w:cs="Times New Roman"/>
          <w:b/>
          <w:iCs/>
          <w:sz w:val="24"/>
          <w:szCs w:val="24"/>
        </w:rPr>
        <w:t>Veiklos pobūdis</w:t>
      </w:r>
    </w:p>
    <w:p w14:paraId="2AA838E8" w14:textId="349142B2" w:rsidR="000008FD" w:rsidRPr="003F3D0C" w:rsidRDefault="000008FD" w:rsidP="000008FD">
      <w:pPr>
        <w:tabs>
          <w:tab w:val="left" w:pos="1134"/>
        </w:tabs>
        <w:autoSpaceDE w:val="0"/>
        <w:autoSpaceDN w:val="0"/>
        <w:adjustRightInd w:val="0"/>
        <w:spacing w:after="0" w:line="240" w:lineRule="auto"/>
        <w:ind w:left="709"/>
        <w:rPr>
          <w:rFonts w:ascii="Times New Roman" w:eastAsia="Times New Roman" w:hAnsi="Times New Roman" w:cs="Times New Roman"/>
          <w:bCs/>
          <w:iCs/>
          <w:sz w:val="24"/>
          <w:szCs w:val="24"/>
        </w:rPr>
      </w:pPr>
      <w:r w:rsidRPr="003F3D0C">
        <w:rPr>
          <w:rFonts w:ascii="Segoe UI Symbol" w:eastAsia="Times New Roman" w:hAnsi="Segoe UI Symbol" w:cs="Segoe UI Symbol"/>
          <w:bCs/>
          <w:iCs/>
          <w:sz w:val="24"/>
          <w:szCs w:val="24"/>
        </w:rPr>
        <w:t>☐</w:t>
      </w:r>
      <w:r w:rsidRPr="003F3D0C">
        <w:rPr>
          <w:rFonts w:ascii="Times New Roman" w:eastAsia="Times New Roman" w:hAnsi="Times New Roman" w:cs="Times New Roman"/>
          <w:bCs/>
          <w:iCs/>
          <w:sz w:val="24"/>
          <w:szCs w:val="24"/>
        </w:rPr>
        <w:t xml:space="preserve"> vienkartinė veikla</w:t>
      </w:r>
      <w:r w:rsidRPr="003F3D0C">
        <w:rPr>
          <w:rFonts w:ascii="Times New Roman" w:eastAsia="Times New Roman" w:hAnsi="Times New Roman" w:cs="Times New Roman"/>
          <w:bCs/>
          <w:iCs/>
          <w:sz w:val="24"/>
          <w:szCs w:val="24"/>
        </w:rPr>
        <w:br/>
      </w:r>
      <w:r w:rsidRPr="003F3D0C">
        <w:rPr>
          <w:rFonts w:ascii="Segoe UI Symbol" w:eastAsia="Times New Roman" w:hAnsi="Segoe UI Symbol" w:cs="Segoe UI Symbol"/>
          <w:bCs/>
          <w:iCs/>
          <w:sz w:val="24"/>
          <w:szCs w:val="24"/>
        </w:rPr>
        <w:t>☐</w:t>
      </w:r>
      <w:r w:rsidRPr="003F3D0C">
        <w:rPr>
          <w:rFonts w:ascii="Times New Roman" w:eastAsia="Times New Roman" w:hAnsi="Times New Roman" w:cs="Times New Roman"/>
          <w:bCs/>
          <w:iCs/>
          <w:sz w:val="24"/>
          <w:szCs w:val="24"/>
        </w:rPr>
        <w:t xml:space="preserve"> periodinė / nuolatinė veikla</w:t>
      </w:r>
    </w:p>
    <w:p w14:paraId="46D423AC" w14:textId="77777777" w:rsidR="000008FD" w:rsidRPr="003F3D0C" w:rsidRDefault="000008FD"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p>
    <w:p w14:paraId="40D759EF" w14:textId="320B5D51" w:rsidR="00B5524D" w:rsidRPr="003F3D0C" w:rsidRDefault="00B5524D"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
          <w:iCs/>
          <w:sz w:val="24"/>
          <w:szCs w:val="24"/>
        </w:rPr>
      </w:pPr>
      <w:r w:rsidRPr="003F3D0C">
        <w:rPr>
          <w:rFonts w:ascii="Times New Roman" w:eastAsia="Times New Roman" w:hAnsi="Times New Roman" w:cs="Times New Roman"/>
          <w:b/>
          <w:iCs/>
          <w:sz w:val="24"/>
          <w:szCs w:val="24"/>
        </w:rPr>
        <w:t>Naudojimo laikotarpis</w:t>
      </w:r>
    </w:p>
    <w:p w14:paraId="20A1F52D" w14:textId="44798426" w:rsidR="00B5524D" w:rsidRPr="003F3D0C" w:rsidRDefault="002201BB"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r w:rsidRPr="003F3D0C">
        <w:rPr>
          <w:rFonts w:ascii="Times New Roman" w:eastAsia="Times New Roman" w:hAnsi="Times New Roman" w:cs="Times New Roman"/>
          <w:bCs/>
          <w:iCs/>
          <w:sz w:val="24"/>
          <w:szCs w:val="24"/>
        </w:rPr>
        <w:t xml:space="preserve">Naudojimosi laikotarpis </w:t>
      </w:r>
      <w:r w:rsidR="00FF30DE" w:rsidRPr="003F3D0C">
        <w:rPr>
          <w:rFonts w:ascii="Times New Roman" w:eastAsia="Times New Roman" w:hAnsi="Times New Roman" w:cs="Times New Roman"/>
          <w:bCs/>
          <w:iCs/>
          <w:sz w:val="24"/>
          <w:szCs w:val="24"/>
        </w:rPr>
        <w:t>________________________</w:t>
      </w:r>
      <w:r w:rsidRPr="003F3D0C">
        <w:rPr>
          <w:rFonts w:ascii="Times New Roman" w:eastAsia="Times New Roman" w:hAnsi="Times New Roman" w:cs="Times New Roman"/>
          <w:bCs/>
          <w:iCs/>
          <w:sz w:val="24"/>
          <w:szCs w:val="24"/>
        </w:rPr>
        <w:t>_</w:t>
      </w:r>
    </w:p>
    <w:p w14:paraId="75485B59" w14:textId="2A03882B" w:rsidR="002201BB" w:rsidRPr="003F3D0C" w:rsidRDefault="002201BB" w:rsidP="002201BB">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r w:rsidRPr="003F3D0C">
        <w:rPr>
          <w:rFonts w:ascii="Times New Roman" w:eastAsia="Times New Roman" w:hAnsi="Times New Roman" w:cs="Times New Roman"/>
          <w:bCs/>
          <w:iCs/>
          <w:sz w:val="24"/>
          <w:szCs w:val="24"/>
        </w:rPr>
        <w:t>Data / laikotarpis ______________________________</w:t>
      </w:r>
    </w:p>
    <w:p w14:paraId="73E5575F" w14:textId="55320A75" w:rsidR="002201BB" w:rsidRPr="003F3D0C" w:rsidRDefault="002201BB" w:rsidP="002201BB">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r w:rsidRPr="003F3D0C">
        <w:rPr>
          <w:rFonts w:ascii="Times New Roman" w:eastAsia="Times New Roman" w:hAnsi="Times New Roman" w:cs="Times New Roman"/>
          <w:bCs/>
          <w:iCs/>
          <w:sz w:val="24"/>
          <w:szCs w:val="24"/>
        </w:rPr>
        <w:t>Savaitės dienos _______________________________</w:t>
      </w:r>
    </w:p>
    <w:p w14:paraId="4055C309" w14:textId="221A5E5B" w:rsidR="002201BB" w:rsidRPr="003F3D0C" w:rsidRDefault="002201BB" w:rsidP="002201BB">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r w:rsidRPr="003F3D0C">
        <w:rPr>
          <w:rFonts w:ascii="Times New Roman" w:eastAsia="Times New Roman" w:hAnsi="Times New Roman" w:cs="Times New Roman"/>
          <w:bCs/>
          <w:iCs/>
          <w:sz w:val="24"/>
          <w:szCs w:val="24"/>
        </w:rPr>
        <w:t>Laikas ______________________________________</w:t>
      </w:r>
    </w:p>
    <w:p w14:paraId="18F24120" w14:textId="77777777" w:rsidR="002201BB" w:rsidRPr="003F3D0C" w:rsidRDefault="002201BB"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p>
    <w:p w14:paraId="521AE2A8" w14:textId="6DA9D8BF" w:rsidR="00B5524D" w:rsidRPr="003F3D0C" w:rsidRDefault="00B5524D"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p>
    <w:p w14:paraId="6C762D88" w14:textId="49470156" w:rsidR="00B5524D" w:rsidRPr="003F3D0C" w:rsidRDefault="00B5524D"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
          <w:iCs/>
          <w:sz w:val="24"/>
          <w:szCs w:val="24"/>
        </w:rPr>
      </w:pPr>
      <w:r w:rsidRPr="003F3D0C">
        <w:rPr>
          <w:rFonts w:ascii="Times New Roman" w:eastAsia="Times New Roman" w:hAnsi="Times New Roman" w:cs="Times New Roman"/>
          <w:b/>
          <w:iCs/>
          <w:sz w:val="24"/>
          <w:szCs w:val="24"/>
        </w:rPr>
        <w:t>Reikalingas inventorius ar įranga</w:t>
      </w:r>
    </w:p>
    <w:p w14:paraId="0CBDB538" w14:textId="0F2921DF" w:rsidR="00B5524D" w:rsidRPr="003F3D0C" w:rsidRDefault="00B5524D" w:rsidP="00FF30DE">
      <w:pPr>
        <w:tabs>
          <w:tab w:val="left" w:pos="1134"/>
        </w:tabs>
        <w:autoSpaceDE w:val="0"/>
        <w:autoSpaceDN w:val="0"/>
        <w:adjustRightInd w:val="0"/>
        <w:spacing w:after="0" w:line="240" w:lineRule="auto"/>
        <w:ind w:left="709"/>
        <w:rPr>
          <w:rFonts w:ascii="Times New Roman" w:eastAsia="Times New Roman" w:hAnsi="Times New Roman" w:cs="Times New Roman"/>
          <w:bCs/>
          <w:iCs/>
          <w:sz w:val="24"/>
          <w:szCs w:val="24"/>
        </w:rPr>
      </w:pPr>
      <w:r w:rsidRPr="003F3D0C">
        <w:rPr>
          <w:rFonts w:ascii="Segoe UI Symbol" w:eastAsia="Times New Roman" w:hAnsi="Segoe UI Symbol" w:cs="Segoe UI Symbol"/>
          <w:bCs/>
          <w:iCs/>
          <w:sz w:val="24"/>
          <w:szCs w:val="24"/>
        </w:rPr>
        <w:t>☐</w:t>
      </w:r>
      <w:r w:rsidRPr="003F3D0C">
        <w:rPr>
          <w:rFonts w:ascii="Times New Roman" w:eastAsia="Times New Roman" w:hAnsi="Times New Roman" w:cs="Times New Roman"/>
          <w:bCs/>
          <w:iCs/>
          <w:sz w:val="24"/>
          <w:szCs w:val="24"/>
        </w:rPr>
        <w:t xml:space="preserve"> stalai</w:t>
      </w:r>
      <w:r w:rsidRPr="003F3D0C">
        <w:rPr>
          <w:rFonts w:ascii="Times New Roman" w:eastAsia="Times New Roman" w:hAnsi="Times New Roman" w:cs="Times New Roman"/>
          <w:bCs/>
          <w:iCs/>
          <w:sz w:val="24"/>
          <w:szCs w:val="24"/>
        </w:rPr>
        <w:br/>
      </w:r>
      <w:r w:rsidRPr="003F3D0C">
        <w:rPr>
          <w:rFonts w:ascii="Segoe UI Symbol" w:eastAsia="Times New Roman" w:hAnsi="Segoe UI Symbol" w:cs="Segoe UI Symbol"/>
          <w:bCs/>
          <w:iCs/>
          <w:sz w:val="24"/>
          <w:szCs w:val="24"/>
        </w:rPr>
        <w:t>☐</w:t>
      </w:r>
      <w:r w:rsidRPr="003F3D0C">
        <w:rPr>
          <w:rFonts w:ascii="Times New Roman" w:eastAsia="Times New Roman" w:hAnsi="Times New Roman" w:cs="Times New Roman"/>
          <w:bCs/>
          <w:iCs/>
          <w:sz w:val="24"/>
          <w:szCs w:val="24"/>
        </w:rPr>
        <w:t xml:space="preserve"> kėdės</w:t>
      </w:r>
      <w:r w:rsidRPr="003F3D0C">
        <w:rPr>
          <w:rFonts w:ascii="Times New Roman" w:eastAsia="Times New Roman" w:hAnsi="Times New Roman" w:cs="Times New Roman"/>
          <w:bCs/>
          <w:iCs/>
          <w:sz w:val="24"/>
          <w:szCs w:val="24"/>
        </w:rPr>
        <w:br/>
      </w:r>
      <w:r w:rsidRPr="003F3D0C">
        <w:rPr>
          <w:rFonts w:ascii="Segoe UI Symbol" w:eastAsia="Times New Roman" w:hAnsi="Segoe UI Symbol" w:cs="Segoe UI Symbol"/>
          <w:bCs/>
          <w:iCs/>
          <w:sz w:val="24"/>
          <w:szCs w:val="24"/>
        </w:rPr>
        <w:t>☐</w:t>
      </w:r>
      <w:r w:rsidRPr="003F3D0C">
        <w:rPr>
          <w:rFonts w:ascii="Times New Roman" w:eastAsia="Times New Roman" w:hAnsi="Times New Roman" w:cs="Times New Roman"/>
          <w:bCs/>
          <w:iCs/>
          <w:sz w:val="24"/>
          <w:szCs w:val="24"/>
        </w:rPr>
        <w:t xml:space="preserve"> projektorius / ekranas</w:t>
      </w:r>
      <w:r w:rsidRPr="003F3D0C">
        <w:rPr>
          <w:rFonts w:ascii="Times New Roman" w:eastAsia="Times New Roman" w:hAnsi="Times New Roman" w:cs="Times New Roman"/>
          <w:bCs/>
          <w:iCs/>
          <w:sz w:val="24"/>
          <w:szCs w:val="24"/>
        </w:rPr>
        <w:br/>
      </w:r>
      <w:r w:rsidRPr="003F3D0C">
        <w:rPr>
          <w:rFonts w:ascii="Segoe UI Symbol" w:eastAsia="Times New Roman" w:hAnsi="Segoe UI Symbol" w:cs="Segoe UI Symbol"/>
          <w:bCs/>
          <w:iCs/>
          <w:sz w:val="24"/>
          <w:szCs w:val="24"/>
        </w:rPr>
        <w:t>☐</w:t>
      </w:r>
      <w:r w:rsidRPr="003F3D0C">
        <w:rPr>
          <w:rFonts w:ascii="Times New Roman" w:eastAsia="Times New Roman" w:hAnsi="Times New Roman" w:cs="Times New Roman"/>
          <w:bCs/>
          <w:iCs/>
          <w:sz w:val="24"/>
          <w:szCs w:val="24"/>
        </w:rPr>
        <w:t xml:space="preserve"> kita ________________________________________</w:t>
      </w:r>
    </w:p>
    <w:p w14:paraId="64DDCDBA" w14:textId="27ED08AE" w:rsidR="00B5524D" w:rsidRPr="003F3D0C" w:rsidRDefault="00B5524D"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p>
    <w:p w14:paraId="2C2A551A" w14:textId="5E85F5EE" w:rsidR="00B5524D" w:rsidRPr="003F3D0C" w:rsidRDefault="00B5524D"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
          <w:iCs/>
          <w:sz w:val="24"/>
          <w:szCs w:val="24"/>
        </w:rPr>
      </w:pPr>
      <w:r w:rsidRPr="003F3D0C">
        <w:rPr>
          <w:rFonts w:ascii="Times New Roman" w:eastAsia="Times New Roman" w:hAnsi="Times New Roman" w:cs="Times New Roman"/>
          <w:b/>
          <w:iCs/>
          <w:sz w:val="24"/>
          <w:szCs w:val="24"/>
        </w:rPr>
        <w:t>Atsakingas asmuo</w:t>
      </w:r>
    </w:p>
    <w:p w14:paraId="6F0F9BF0" w14:textId="126EBBF7" w:rsidR="00B5524D" w:rsidRPr="003F3D0C" w:rsidRDefault="00B5524D"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r w:rsidRPr="003F3D0C">
        <w:rPr>
          <w:rFonts w:ascii="Times New Roman" w:eastAsia="Times New Roman" w:hAnsi="Times New Roman" w:cs="Times New Roman"/>
          <w:bCs/>
          <w:iCs/>
          <w:sz w:val="24"/>
          <w:szCs w:val="24"/>
        </w:rPr>
        <w:t>Vardas, pavardė</w:t>
      </w:r>
      <w:r w:rsidR="00FF30DE" w:rsidRPr="003F3D0C">
        <w:rPr>
          <w:rFonts w:ascii="Times New Roman" w:eastAsia="Times New Roman" w:hAnsi="Times New Roman" w:cs="Times New Roman"/>
          <w:bCs/>
          <w:iCs/>
          <w:sz w:val="24"/>
          <w:szCs w:val="24"/>
        </w:rPr>
        <w:tab/>
        <w:t>______________________________</w:t>
      </w:r>
    </w:p>
    <w:p w14:paraId="44DE29B1" w14:textId="69A39E94" w:rsidR="00B5524D" w:rsidRPr="003F3D0C" w:rsidRDefault="00B5524D"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r w:rsidRPr="003F3D0C">
        <w:rPr>
          <w:rFonts w:ascii="Times New Roman" w:eastAsia="Times New Roman" w:hAnsi="Times New Roman" w:cs="Times New Roman"/>
          <w:bCs/>
          <w:iCs/>
          <w:sz w:val="24"/>
          <w:szCs w:val="24"/>
        </w:rPr>
        <w:t>Telefono numeris</w:t>
      </w:r>
      <w:r w:rsidR="00FF30DE" w:rsidRPr="003F3D0C">
        <w:rPr>
          <w:rFonts w:ascii="Times New Roman" w:eastAsia="Times New Roman" w:hAnsi="Times New Roman" w:cs="Times New Roman"/>
          <w:bCs/>
          <w:iCs/>
          <w:sz w:val="24"/>
          <w:szCs w:val="24"/>
        </w:rPr>
        <w:tab/>
        <w:t>______________________________</w:t>
      </w:r>
    </w:p>
    <w:p w14:paraId="19F24D89" w14:textId="2F3FA84B" w:rsidR="00B5524D" w:rsidRPr="003F3D0C" w:rsidRDefault="00B5524D"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r w:rsidRPr="003F3D0C">
        <w:rPr>
          <w:rFonts w:ascii="Times New Roman" w:eastAsia="Times New Roman" w:hAnsi="Times New Roman" w:cs="Times New Roman"/>
          <w:bCs/>
          <w:iCs/>
          <w:sz w:val="24"/>
          <w:szCs w:val="24"/>
        </w:rPr>
        <w:t>El. pašto adresas</w:t>
      </w:r>
      <w:r w:rsidR="00FF30DE" w:rsidRPr="003F3D0C">
        <w:rPr>
          <w:rFonts w:ascii="Times New Roman" w:eastAsia="Times New Roman" w:hAnsi="Times New Roman" w:cs="Times New Roman"/>
          <w:bCs/>
          <w:iCs/>
          <w:sz w:val="24"/>
          <w:szCs w:val="24"/>
        </w:rPr>
        <w:tab/>
        <w:t>______________________________</w:t>
      </w:r>
    </w:p>
    <w:p w14:paraId="7F953943" w14:textId="4B72C743" w:rsidR="00B5524D" w:rsidRPr="003F3D0C" w:rsidRDefault="00B5524D"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p>
    <w:p w14:paraId="1AC2BDE5" w14:textId="0B8380D3" w:rsidR="00B5524D" w:rsidRPr="003F3D0C" w:rsidRDefault="00B5524D" w:rsidP="001B3DB6">
      <w:pPr>
        <w:tabs>
          <w:tab w:val="left" w:pos="1134"/>
        </w:tabs>
        <w:autoSpaceDE w:val="0"/>
        <w:autoSpaceDN w:val="0"/>
        <w:adjustRightInd w:val="0"/>
        <w:spacing w:after="0" w:line="240" w:lineRule="auto"/>
        <w:ind w:firstLine="709"/>
        <w:jc w:val="both"/>
        <w:rPr>
          <w:rFonts w:ascii="Times New Roman" w:eastAsia="Times New Roman" w:hAnsi="Times New Roman" w:cs="Times New Roman"/>
          <w:b/>
          <w:iCs/>
          <w:sz w:val="24"/>
          <w:szCs w:val="24"/>
        </w:rPr>
      </w:pPr>
      <w:r w:rsidRPr="003F3D0C">
        <w:rPr>
          <w:rFonts w:ascii="Times New Roman" w:eastAsia="Times New Roman" w:hAnsi="Times New Roman" w:cs="Times New Roman"/>
          <w:b/>
          <w:iCs/>
          <w:sz w:val="24"/>
          <w:szCs w:val="24"/>
        </w:rPr>
        <w:t>Patvirtinimas</w:t>
      </w:r>
    </w:p>
    <w:p w14:paraId="7A21BA5F" w14:textId="77777777" w:rsidR="00301C7A" w:rsidRPr="003F3D0C" w:rsidRDefault="00301C7A" w:rsidP="001B3DB6">
      <w:pPr>
        <w:pStyle w:val="Sraopastraipa"/>
        <w:tabs>
          <w:tab w:val="left" w:pos="1134"/>
        </w:tabs>
        <w:autoSpaceDE w:val="0"/>
        <w:autoSpaceDN w:val="0"/>
        <w:adjustRightInd w:val="0"/>
        <w:spacing w:after="0" w:line="240" w:lineRule="auto"/>
        <w:ind w:left="0" w:firstLine="709"/>
        <w:jc w:val="both"/>
        <w:rPr>
          <w:rFonts w:ascii="Times New Roman" w:eastAsia="Times New Roman" w:hAnsi="Times New Roman" w:cs="Times New Roman"/>
          <w:bCs/>
          <w:iCs/>
          <w:sz w:val="24"/>
          <w:szCs w:val="24"/>
        </w:rPr>
      </w:pPr>
      <w:r w:rsidRPr="003F3D0C">
        <w:rPr>
          <w:rFonts w:ascii="Times New Roman" w:eastAsia="Times New Roman" w:hAnsi="Times New Roman" w:cs="Times New Roman"/>
          <w:bCs/>
          <w:iCs/>
          <w:sz w:val="24"/>
          <w:szCs w:val="24"/>
        </w:rPr>
        <w:t xml:space="preserve">Patvirtinu, kad: </w:t>
      </w:r>
    </w:p>
    <w:p w14:paraId="7AF7C785" w14:textId="6666C96E" w:rsidR="00301C7A" w:rsidRPr="003F3D0C" w:rsidRDefault="00301C7A" w:rsidP="001B3DB6">
      <w:pPr>
        <w:pStyle w:val="Sraopastraipa"/>
        <w:numPr>
          <w:ilvl w:val="0"/>
          <w:numId w:val="2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bCs/>
          <w:iCs/>
          <w:sz w:val="24"/>
          <w:szCs w:val="24"/>
        </w:rPr>
      </w:pPr>
      <w:r w:rsidRPr="003F3D0C">
        <w:rPr>
          <w:rFonts w:ascii="Times New Roman" w:eastAsia="Times New Roman" w:hAnsi="Times New Roman" w:cs="Times New Roman"/>
          <w:bCs/>
          <w:iCs/>
          <w:sz w:val="24"/>
          <w:szCs w:val="24"/>
        </w:rPr>
        <w:t xml:space="preserve">susipažinau su </w:t>
      </w:r>
      <w:r w:rsidRPr="003F3D0C">
        <w:rPr>
          <w:rFonts w:ascii="Times New Roman" w:eastAsia="Times New Roman" w:hAnsi="Times New Roman" w:cs="Times New Roman"/>
          <w:bCs/>
          <w:color w:val="000000" w:themeColor="text1"/>
          <w:sz w:val="24"/>
          <w:szCs w:val="24"/>
          <w:lang w:eastAsia="lt-LT"/>
        </w:rPr>
        <w:t>Vilniaus miesto savivaldybei nuosavybės teise priklausančių ar kitu teisėtu pagrindu valdomų negyvenamųjų pastatų, statinių ir patalpų bei kito ilgalaikio materialiojo turto, suteikto Vilniaus miesto savivaldybės administracijos seniūnijoms bendruomenių veiklai vykdyti, naudojimo tvarkos aprašu ir jame nustatytomis naudojimosi sąlygomis ir atsakomybe;</w:t>
      </w:r>
    </w:p>
    <w:p w14:paraId="0BB0962F" w14:textId="545630DF" w:rsidR="00556369" w:rsidRPr="003F3D0C" w:rsidRDefault="00301C7A" w:rsidP="00556369">
      <w:pPr>
        <w:pStyle w:val="Sraopastraipa"/>
        <w:numPr>
          <w:ilvl w:val="0"/>
          <w:numId w:val="2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bCs/>
          <w:iCs/>
          <w:sz w:val="24"/>
          <w:szCs w:val="24"/>
        </w:rPr>
      </w:pPr>
      <w:r w:rsidRPr="003F3D0C">
        <w:rPr>
          <w:rFonts w:ascii="Times New Roman" w:eastAsia="Times New Roman" w:hAnsi="Times New Roman" w:cs="Times New Roman"/>
          <w:bCs/>
          <w:iCs/>
          <w:sz w:val="24"/>
          <w:szCs w:val="24"/>
        </w:rPr>
        <w:t>įsipareigoju laikytis nustatytų patalpų naudojimo sąlygų ir prisiimu atsakomybę atlyginti nuostolius žalos padarymo atveju</w:t>
      </w:r>
      <w:r w:rsidR="00556369" w:rsidRPr="003F3D0C">
        <w:rPr>
          <w:rFonts w:ascii="Times New Roman" w:eastAsia="Times New Roman" w:hAnsi="Times New Roman" w:cs="Times New Roman"/>
          <w:bCs/>
          <w:iCs/>
          <w:sz w:val="24"/>
          <w:szCs w:val="24"/>
        </w:rPr>
        <w:t>.</w:t>
      </w:r>
    </w:p>
    <w:p w14:paraId="45C7D9D6" w14:textId="3E451D21" w:rsidR="00556369" w:rsidRPr="003F3D0C" w:rsidRDefault="00556369" w:rsidP="001450C8">
      <w:pPr>
        <w:tabs>
          <w:tab w:val="left" w:pos="1134"/>
        </w:tabs>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3F3D0C">
        <w:rPr>
          <w:rFonts w:ascii="Times New Roman" w:eastAsia="Times New Roman" w:hAnsi="Times New Roman" w:cs="Times New Roman"/>
          <w:bCs/>
          <w:iCs/>
          <w:sz w:val="24"/>
          <w:szCs w:val="24"/>
        </w:rPr>
        <w:t>A</w:t>
      </w:r>
      <w:r w:rsidR="00453E1A" w:rsidRPr="003F3D0C">
        <w:rPr>
          <w:rFonts w:ascii="Times New Roman" w:eastAsia="Times New Roman" w:hAnsi="Times New Roman" w:cs="Times New Roman"/>
          <w:bCs/>
          <w:iCs/>
          <w:sz w:val="24"/>
          <w:szCs w:val="24"/>
        </w:rPr>
        <w:t>tsakingas asmuo yra informuotas apie jo asmens duomenų perdavimą ir tvarkymą Vilniaus miesto savivaldybės administracijoje.</w:t>
      </w:r>
      <w:r w:rsidR="00607BD2" w:rsidRPr="003F3D0C">
        <w:rPr>
          <w:rFonts w:ascii="Times New Roman" w:eastAsia="Times New Roman" w:hAnsi="Times New Roman" w:cs="Times New Roman"/>
          <w:bCs/>
          <w:iCs/>
          <w:sz w:val="24"/>
          <w:szCs w:val="24"/>
        </w:rPr>
        <w:t xml:space="preserve"> </w:t>
      </w:r>
    </w:p>
    <w:p w14:paraId="070B9CF6" w14:textId="7C7B59B2" w:rsidR="00453E1A" w:rsidRPr="003F3D0C" w:rsidRDefault="00607BD2" w:rsidP="003F3D0C">
      <w:pPr>
        <w:tabs>
          <w:tab w:val="left" w:pos="1134"/>
        </w:tabs>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3F3D0C">
        <w:rPr>
          <w:rFonts w:ascii="Times New Roman" w:hAnsi="Times New Roman" w:cs="Times New Roman"/>
          <w:b/>
          <w:bCs/>
          <w:color w:val="000000" w:themeColor="text1"/>
          <w:sz w:val="24"/>
          <w:szCs w:val="24"/>
        </w:rPr>
        <w:t>E</w:t>
      </w:r>
      <w:r w:rsidR="00453E1A" w:rsidRPr="003F3D0C">
        <w:rPr>
          <w:rFonts w:ascii="Times New Roman" w:hAnsi="Times New Roman" w:cs="Times New Roman"/>
          <w:b/>
          <w:bCs/>
          <w:color w:val="000000" w:themeColor="text1"/>
          <w:sz w:val="24"/>
          <w:szCs w:val="24"/>
        </w:rPr>
        <w:t>su informuotas (-a) apie tai, kad:</w:t>
      </w:r>
    </w:p>
    <w:p w14:paraId="63915053" w14:textId="77777777" w:rsidR="00453E1A" w:rsidRPr="003F3D0C" w:rsidRDefault="00453E1A" w:rsidP="003F3D0C">
      <w:pPr>
        <w:pStyle w:val="prastasiniatinklio"/>
        <w:numPr>
          <w:ilvl w:val="0"/>
          <w:numId w:val="25"/>
        </w:numPr>
        <w:shd w:val="clear" w:color="auto" w:fill="FFFFFF"/>
        <w:tabs>
          <w:tab w:val="left" w:pos="851"/>
        </w:tabs>
        <w:spacing w:after="0" w:afterAutospacing="0"/>
        <w:ind w:left="0" w:firstLine="709"/>
        <w:jc w:val="both"/>
        <w:rPr>
          <w:color w:val="000000" w:themeColor="text1"/>
        </w:rPr>
      </w:pPr>
      <w:r w:rsidRPr="003F3D0C">
        <w:rPr>
          <w:rStyle w:val="Grietas"/>
          <w:color w:val="000000" w:themeColor="text1"/>
        </w:rPr>
        <w:t>asmens duomenų valdytoja yra</w:t>
      </w:r>
      <w:r w:rsidRPr="003F3D0C">
        <w:rPr>
          <w:color w:val="000000" w:themeColor="text1"/>
        </w:rPr>
        <w:t xml:space="preserve"> Vilniaus miesto savivaldybės administracija (juridinio asmens kodas 188710061, adresas: Konstitucijos pr. 3, LT-09601 Vilnius, tel. </w:t>
      </w:r>
      <w:r w:rsidRPr="003F3D0C">
        <w:rPr>
          <w:color w:val="000000" w:themeColor="text1"/>
          <w:lang w:val="en-US"/>
        </w:rPr>
        <w:t>+370</w:t>
      </w:r>
      <w:r w:rsidRPr="003F3D0C">
        <w:rPr>
          <w:color w:val="000000" w:themeColor="text1"/>
        </w:rPr>
        <w:t xml:space="preserve"> 5 211 2000, el. p. </w:t>
      </w:r>
      <w:hyperlink r:id="rId8" w:history="1">
        <w:r w:rsidRPr="003F3D0C">
          <w:rPr>
            <w:rStyle w:val="Hipersaitas"/>
            <w:color w:val="000000" w:themeColor="text1"/>
          </w:rPr>
          <w:t>savivaldybe@vilnius.lt</w:t>
        </w:r>
      </w:hyperlink>
      <w:r w:rsidRPr="003F3D0C">
        <w:rPr>
          <w:color w:val="000000" w:themeColor="text1"/>
        </w:rPr>
        <w:t>);</w:t>
      </w:r>
    </w:p>
    <w:p w14:paraId="6D735C14" w14:textId="5EAC5A66" w:rsidR="00EC0719" w:rsidRPr="003F3D0C" w:rsidRDefault="00453E1A" w:rsidP="003F3D0C">
      <w:pPr>
        <w:pStyle w:val="Sraopastraipa"/>
        <w:numPr>
          <w:ilvl w:val="0"/>
          <w:numId w:val="25"/>
        </w:numPr>
        <w:tabs>
          <w:tab w:val="left" w:pos="851"/>
        </w:tabs>
        <w:spacing w:after="0" w:line="240" w:lineRule="auto"/>
        <w:ind w:left="0" w:firstLine="709"/>
        <w:contextualSpacing w:val="0"/>
        <w:jc w:val="both"/>
        <w:rPr>
          <w:rFonts w:ascii="Times New Roman" w:eastAsia="Times New Roman" w:hAnsi="Times New Roman" w:cs="Times New Roman"/>
          <w:color w:val="000000" w:themeColor="text1"/>
          <w:sz w:val="24"/>
          <w:szCs w:val="24"/>
        </w:rPr>
      </w:pPr>
      <w:r w:rsidRPr="003F3D0C">
        <w:rPr>
          <w:rStyle w:val="Grietas"/>
          <w:rFonts w:ascii="Times New Roman" w:hAnsi="Times New Roman" w:cs="Times New Roman"/>
          <w:color w:val="000000" w:themeColor="text1"/>
          <w:sz w:val="24"/>
          <w:szCs w:val="24"/>
        </w:rPr>
        <w:t xml:space="preserve">asmens duomenys tvarkomi </w:t>
      </w:r>
      <w:r w:rsidR="00EC0719" w:rsidRPr="003F3D0C">
        <w:rPr>
          <w:rFonts w:ascii="Times New Roman" w:hAnsi="Times New Roman" w:cs="Times New Roman"/>
          <w:b/>
          <w:bCs/>
          <w:color w:val="000000" w:themeColor="text1"/>
          <w:sz w:val="24"/>
          <w:szCs w:val="24"/>
        </w:rPr>
        <w:t>prašymo pateikimo ir vertinimo, sprendimo dėl naudojimosi seniūnijos patalpomis priėmimo, naudojimosi kontrolės bei su tuo susijusių ginčų nagrinėjimo tikslais</w:t>
      </w:r>
      <w:r w:rsidR="00A07268" w:rsidRPr="003F3D0C">
        <w:rPr>
          <w:rFonts w:ascii="Times New Roman" w:hAnsi="Times New Roman" w:cs="Times New Roman"/>
          <w:b/>
          <w:bCs/>
          <w:color w:val="000000" w:themeColor="text1"/>
          <w:sz w:val="24"/>
          <w:szCs w:val="24"/>
        </w:rPr>
        <w:t>;</w:t>
      </w:r>
    </w:p>
    <w:p w14:paraId="5974560A" w14:textId="4044BF37" w:rsidR="00453E1A" w:rsidRPr="003F3D0C" w:rsidRDefault="00453E1A" w:rsidP="003F3D0C">
      <w:pPr>
        <w:pStyle w:val="Sraopastraipa"/>
        <w:numPr>
          <w:ilvl w:val="0"/>
          <w:numId w:val="25"/>
        </w:numPr>
        <w:tabs>
          <w:tab w:val="left" w:pos="851"/>
        </w:tabs>
        <w:spacing w:after="0" w:line="240" w:lineRule="auto"/>
        <w:ind w:left="0" w:firstLine="709"/>
        <w:contextualSpacing w:val="0"/>
        <w:jc w:val="both"/>
        <w:rPr>
          <w:rFonts w:ascii="Times New Roman" w:eastAsia="Times New Roman" w:hAnsi="Times New Roman" w:cs="Times New Roman"/>
          <w:color w:val="000000" w:themeColor="text1"/>
          <w:sz w:val="24"/>
          <w:szCs w:val="24"/>
        </w:rPr>
      </w:pPr>
      <w:r w:rsidRPr="003F3D0C">
        <w:rPr>
          <w:rFonts w:ascii="Times New Roman" w:hAnsi="Times New Roman" w:cs="Times New Roman"/>
          <w:b/>
          <w:bCs/>
          <w:iCs/>
          <w:color w:val="000000" w:themeColor="text1"/>
          <w:sz w:val="24"/>
          <w:szCs w:val="24"/>
        </w:rPr>
        <w:t>asmens duomenys tvarkomi</w:t>
      </w:r>
      <w:r w:rsidRPr="003F3D0C">
        <w:rPr>
          <w:rFonts w:ascii="Times New Roman" w:hAnsi="Times New Roman" w:cs="Times New Roman"/>
          <w:iCs/>
          <w:color w:val="000000" w:themeColor="text1"/>
          <w:sz w:val="24"/>
          <w:szCs w:val="24"/>
        </w:rPr>
        <w:t xml:space="preserve"> </w:t>
      </w:r>
      <w:r w:rsidRPr="003F3D0C">
        <w:rPr>
          <w:rFonts w:ascii="Times New Roman" w:hAnsi="Times New Roman" w:cs="Times New Roman"/>
          <w:b/>
          <w:bCs/>
          <w:iCs/>
          <w:color w:val="000000" w:themeColor="text1"/>
          <w:sz w:val="24"/>
          <w:szCs w:val="24"/>
        </w:rPr>
        <w:t>vadovaujantis</w:t>
      </w:r>
      <w:r w:rsidRPr="003F3D0C">
        <w:rPr>
          <w:rFonts w:ascii="Times New Roman" w:hAnsi="Times New Roman" w:cs="Times New Roman"/>
          <w:iCs/>
          <w:color w:val="000000" w:themeColor="text1"/>
          <w:sz w:val="24"/>
          <w:szCs w:val="24"/>
        </w:rPr>
        <w:t xml:space="preserve"> Bendrojo duomenų apsaugos reglamento 6 straipsnio 1 dalies e punktu,</w:t>
      </w:r>
      <w:r w:rsidRPr="003F3D0C">
        <w:rPr>
          <w:rFonts w:ascii="Times New Roman" w:hAnsi="Times New Roman" w:cs="Times New Roman"/>
          <w:color w:val="000000" w:themeColor="text1"/>
          <w:sz w:val="24"/>
          <w:szCs w:val="24"/>
        </w:rPr>
        <w:t xml:space="preserve"> t. y. vykdant užduotį viešojo intereso labui;</w:t>
      </w:r>
    </w:p>
    <w:p w14:paraId="5F15A089" w14:textId="0857AE56" w:rsidR="00453E1A" w:rsidRPr="003F3D0C" w:rsidRDefault="00453E1A" w:rsidP="003F3D0C">
      <w:pPr>
        <w:pStyle w:val="prastasiniatinklio"/>
        <w:numPr>
          <w:ilvl w:val="0"/>
          <w:numId w:val="25"/>
        </w:numPr>
        <w:shd w:val="clear" w:color="auto" w:fill="FFFFFF"/>
        <w:tabs>
          <w:tab w:val="left" w:pos="851"/>
        </w:tabs>
        <w:spacing w:after="0" w:afterAutospacing="0"/>
        <w:ind w:left="0" w:firstLine="709"/>
        <w:jc w:val="both"/>
        <w:rPr>
          <w:color w:val="000000" w:themeColor="text1"/>
        </w:rPr>
      </w:pPr>
      <w:r w:rsidRPr="003F3D0C">
        <w:rPr>
          <w:b/>
          <w:bCs/>
          <w:color w:val="000000" w:themeColor="text1"/>
        </w:rPr>
        <w:t>asmens duomenys Vilniaus miesto savivaldybės administracijoje bus saugomi</w:t>
      </w:r>
      <w:r w:rsidRPr="003F3D0C">
        <w:rPr>
          <w:color w:val="000000" w:themeColor="text1"/>
        </w:rPr>
        <w:t xml:space="preserve"> Vilniaus miesto savivaldybės administracijos nustatyta tvarka ir terminais</w:t>
      </w:r>
      <w:r w:rsidR="00D66327" w:rsidRPr="003F3D0C">
        <w:rPr>
          <w:color w:val="000000" w:themeColor="text1"/>
        </w:rPr>
        <w:t xml:space="preserve"> – </w:t>
      </w:r>
      <w:r w:rsidR="00556369" w:rsidRPr="003F3D0C">
        <w:rPr>
          <w:color w:val="000000" w:themeColor="text1"/>
        </w:rPr>
        <w:t>vienerius</w:t>
      </w:r>
      <w:r w:rsidR="00D66327" w:rsidRPr="003F3D0C">
        <w:rPr>
          <w:color w:val="000000" w:themeColor="text1"/>
        </w:rPr>
        <w:t xml:space="preserve"> metus</w:t>
      </w:r>
      <w:r w:rsidRPr="003F3D0C">
        <w:rPr>
          <w:color w:val="000000" w:themeColor="text1"/>
        </w:rPr>
        <w:t xml:space="preserve"> nuo prašymo pateikimo dienos;</w:t>
      </w:r>
    </w:p>
    <w:p w14:paraId="5BBC9EFB" w14:textId="77777777" w:rsidR="00453E1A" w:rsidRPr="003F3D0C" w:rsidRDefault="00453E1A" w:rsidP="003F3D0C">
      <w:pPr>
        <w:pStyle w:val="prastasiniatinklio"/>
        <w:numPr>
          <w:ilvl w:val="0"/>
          <w:numId w:val="25"/>
        </w:numPr>
        <w:shd w:val="clear" w:color="auto" w:fill="FFFFFF"/>
        <w:tabs>
          <w:tab w:val="left" w:pos="851"/>
        </w:tabs>
        <w:spacing w:after="0" w:afterAutospacing="0"/>
        <w:ind w:left="0" w:firstLine="709"/>
        <w:jc w:val="both"/>
        <w:rPr>
          <w:color w:val="000000" w:themeColor="text1"/>
        </w:rPr>
      </w:pPr>
      <w:r w:rsidRPr="003F3D0C">
        <w:rPr>
          <w:b/>
          <w:bCs/>
          <w:color w:val="000000" w:themeColor="text1"/>
        </w:rPr>
        <w:t xml:space="preserve">asmens duomenys </w:t>
      </w:r>
      <w:r w:rsidRPr="003F3D0C">
        <w:rPr>
          <w:color w:val="000000" w:themeColor="text1"/>
        </w:rPr>
        <w:t>gali būti pateikti institucijoms ar įstaigoms, kai tokių duomenų pateikimas yra privalomas teisės aktų nustatyta tvarka;</w:t>
      </w:r>
    </w:p>
    <w:p w14:paraId="6E2BDCA5" w14:textId="77777777" w:rsidR="00453E1A" w:rsidRPr="003F3D0C" w:rsidRDefault="00453E1A" w:rsidP="003F3D0C">
      <w:pPr>
        <w:pStyle w:val="prastasiniatinklio"/>
        <w:numPr>
          <w:ilvl w:val="0"/>
          <w:numId w:val="25"/>
        </w:numPr>
        <w:shd w:val="clear" w:color="auto" w:fill="FFFFFF"/>
        <w:tabs>
          <w:tab w:val="left" w:pos="851"/>
        </w:tabs>
        <w:spacing w:after="0" w:afterAutospacing="0"/>
        <w:ind w:left="0" w:firstLine="709"/>
        <w:jc w:val="both"/>
        <w:rPr>
          <w:color w:val="000000" w:themeColor="text1"/>
        </w:rPr>
      </w:pPr>
      <w:r w:rsidRPr="003F3D0C">
        <w:rPr>
          <w:b/>
          <w:bCs/>
          <w:color w:val="000000" w:themeColor="text1"/>
        </w:rPr>
        <w:t>Kreipdamasis (-asi) raštu</w:t>
      </w:r>
      <w:r w:rsidRPr="003F3D0C">
        <w:rPr>
          <w:b/>
          <w:bCs/>
        </w:rPr>
        <w:t xml:space="preserve"> </w:t>
      </w:r>
      <w:r w:rsidRPr="003F3D0C">
        <w:rPr>
          <w:b/>
          <w:bCs/>
          <w:color w:val="000000" w:themeColor="text1"/>
        </w:rPr>
        <w:t xml:space="preserve">arba el. paštu </w:t>
      </w:r>
      <w:hyperlink r:id="rId9" w:history="1">
        <w:r w:rsidRPr="003F3D0C">
          <w:rPr>
            <w:rStyle w:val="Hipersaitas"/>
            <w:b/>
            <w:bCs/>
          </w:rPr>
          <w:t>savivaldybe@vilnius.lt</w:t>
        </w:r>
      </w:hyperlink>
      <w:r w:rsidRPr="003F3D0C">
        <w:rPr>
          <w:b/>
          <w:bCs/>
          <w:color w:val="000000" w:themeColor="text1"/>
        </w:rPr>
        <w:t xml:space="preserve"> turiu teisę kreiptis į duomenų valdytoją ir:</w:t>
      </w:r>
    </w:p>
    <w:p w14:paraId="23BCA180" w14:textId="77777777" w:rsidR="00453E1A" w:rsidRPr="003F3D0C" w:rsidRDefault="00453E1A" w:rsidP="003F3D0C">
      <w:pPr>
        <w:pStyle w:val="prastasiniatinklio"/>
        <w:numPr>
          <w:ilvl w:val="0"/>
          <w:numId w:val="26"/>
        </w:numPr>
        <w:shd w:val="clear" w:color="auto" w:fill="FFFFFF"/>
        <w:tabs>
          <w:tab w:val="left" w:pos="851"/>
        </w:tabs>
        <w:spacing w:after="0" w:afterAutospacing="0"/>
        <w:ind w:left="0" w:firstLine="709"/>
        <w:jc w:val="both"/>
        <w:rPr>
          <w:color w:val="000000" w:themeColor="text1"/>
        </w:rPr>
      </w:pPr>
      <w:r w:rsidRPr="003F3D0C">
        <w:rPr>
          <w:color w:val="000000" w:themeColor="text1"/>
        </w:rPr>
        <w:t>prašyti leisti susipažinti su savo asmens duomenimis;</w:t>
      </w:r>
    </w:p>
    <w:p w14:paraId="168C7336" w14:textId="77777777" w:rsidR="00453E1A" w:rsidRPr="003F3D0C" w:rsidRDefault="00453E1A" w:rsidP="003F3D0C">
      <w:pPr>
        <w:pStyle w:val="prastasiniatinklio"/>
        <w:numPr>
          <w:ilvl w:val="0"/>
          <w:numId w:val="26"/>
        </w:numPr>
        <w:shd w:val="clear" w:color="auto" w:fill="FFFFFF"/>
        <w:tabs>
          <w:tab w:val="left" w:pos="851"/>
        </w:tabs>
        <w:spacing w:after="0" w:afterAutospacing="0"/>
        <w:ind w:left="0" w:firstLine="709"/>
        <w:jc w:val="both"/>
        <w:rPr>
          <w:color w:val="000000" w:themeColor="text1"/>
        </w:rPr>
      </w:pPr>
      <w:r w:rsidRPr="003F3D0C">
        <w:rPr>
          <w:color w:val="000000" w:themeColor="text1"/>
        </w:rPr>
        <w:t>prašyti juos ištaisyti arba ištrinti, arba apriboti jų tvarkymą;</w:t>
      </w:r>
    </w:p>
    <w:p w14:paraId="252C8B93" w14:textId="77777777" w:rsidR="00453E1A" w:rsidRPr="003F3D0C" w:rsidRDefault="00453E1A" w:rsidP="003F3D0C">
      <w:pPr>
        <w:pStyle w:val="prastasiniatinklio"/>
        <w:numPr>
          <w:ilvl w:val="0"/>
          <w:numId w:val="26"/>
        </w:numPr>
        <w:shd w:val="clear" w:color="auto" w:fill="FFFFFF"/>
        <w:tabs>
          <w:tab w:val="left" w:pos="851"/>
        </w:tabs>
        <w:spacing w:after="0" w:afterAutospacing="0"/>
        <w:ind w:left="0" w:firstLine="709"/>
        <w:jc w:val="both"/>
        <w:rPr>
          <w:color w:val="000000" w:themeColor="text1"/>
        </w:rPr>
      </w:pPr>
      <w:r w:rsidRPr="003F3D0C">
        <w:rPr>
          <w:color w:val="000000" w:themeColor="text1"/>
        </w:rPr>
        <w:t>nesutikti, kad duomenys būtų tvarkomi;</w:t>
      </w:r>
    </w:p>
    <w:p w14:paraId="38F35FA5" w14:textId="77777777" w:rsidR="00453E1A" w:rsidRPr="003F3D0C" w:rsidRDefault="00453E1A" w:rsidP="003F3D0C">
      <w:pPr>
        <w:pStyle w:val="prastasiniatinklio"/>
        <w:numPr>
          <w:ilvl w:val="0"/>
          <w:numId w:val="26"/>
        </w:numPr>
        <w:shd w:val="clear" w:color="auto" w:fill="FFFFFF"/>
        <w:tabs>
          <w:tab w:val="left" w:pos="851"/>
        </w:tabs>
        <w:spacing w:after="0" w:afterAutospacing="0"/>
        <w:ind w:left="0" w:firstLine="709"/>
        <w:jc w:val="both"/>
        <w:rPr>
          <w:b/>
          <w:bCs/>
          <w:color w:val="000000" w:themeColor="text1"/>
        </w:rPr>
      </w:pPr>
      <w:r w:rsidRPr="003F3D0C">
        <w:rPr>
          <w:color w:val="000000" w:themeColor="text1"/>
        </w:rPr>
        <w:t>prašyti perkelti duomenis.</w:t>
      </w:r>
    </w:p>
    <w:p w14:paraId="6BA8FD3A" w14:textId="77777777" w:rsidR="00453E1A" w:rsidRPr="003F3D0C" w:rsidRDefault="00453E1A" w:rsidP="003F3D0C">
      <w:pPr>
        <w:pStyle w:val="prastasiniatinklio"/>
        <w:shd w:val="clear" w:color="auto" w:fill="FFFFFF"/>
        <w:spacing w:after="0" w:afterAutospacing="0"/>
        <w:ind w:firstLine="709"/>
        <w:jc w:val="both"/>
        <w:rPr>
          <w:color w:val="000000"/>
        </w:rPr>
      </w:pPr>
      <w:r w:rsidRPr="003F3D0C">
        <w:rPr>
          <w:color w:val="000000" w:themeColor="text1"/>
        </w:rPr>
        <w:t xml:space="preserve">Taip pat turiu teisę pateikti skundą priežiūros institucijai Valstybinei duomenų apsaugos inspekcijai (L. Sapiegos g. 17, LT-10312 Vilnius, </w:t>
      </w:r>
      <w:hyperlink r:id="rId10" w:history="1">
        <w:r w:rsidRPr="003F3D0C">
          <w:rPr>
            <w:color w:val="000000" w:themeColor="text1"/>
            <w:u w:val="single"/>
          </w:rPr>
          <w:t>ada@ada.lt</w:t>
        </w:r>
      </w:hyperlink>
      <w:r w:rsidRPr="003F3D0C">
        <w:rPr>
          <w:color w:val="000000" w:themeColor="text1"/>
        </w:rPr>
        <w:t>).</w:t>
      </w:r>
      <w:r w:rsidRPr="003F3D0C">
        <w:rPr>
          <w:color w:val="000000"/>
        </w:rPr>
        <w:t xml:space="preserve"> Vilniaus miesto savivaldybės administracijos asmens duomenų apsaugos pareigūno kontaktai: el. p. </w:t>
      </w:r>
      <w:hyperlink r:id="rId11" w:history="1">
        <w:r w:rsidRPr="003F3D0C">
          <w:rPr>
            <w:color w:val="000000"/>
            <w:u w:val="single"/>
          </w:rPr>
          <w:t>duomenuapsauga@vilnius.lt</w:t>
        </w:r>
      </w:hyperlink>
      <w:r w:rsidRPr="003F3D0C">
        <w:rPr>
          <w:color w:val="000000"/>
          <w:u w:val="single"/>
        </w:rPr>
        <w:t xml:space="preserve">. </w:t>
      </w:r>
    </w:p>
    <w:p w14:paraId="6178A30B" w14:textId="4D07946E" w:rsidR="00FF30DE" w:rsidRPr="003F3D0C" w:rsidRDefault="00FF30DE" w:rsidP="00FF30DE">
      <w:pPr>
        <w:tabs>
          <w:tab w:val="left" w:pos="1134"/>
        </w:tabs>
        <w:autoSpaceDE w:val="0"/>
        <w:autoSpaceDN w:val="0"/>
        <w:adjustRightInd w:val="0"/>
        <w:spacing w:after="0" w:line="240" w:lineRule="auto"/>
        <w:jc w:val="both"/>
        <w:rPr>
          <w:rFonts w:ascii="Times New Roman" w:eastAsia="Times New Roman" w:hAnsi="Times New Roman" w:cs="Times New Roman"/>
          <w:bCs/>
          <w:iCs/>
          <w:sz w:val="24"/>
          <w:szCs w:val="24"/>
        </w:rPr>
      </w:pPr>
    </w:p>
    <w:p w14:paraId="004D6C55" w14:textId="0610F532" w:rsidR="00B5524D" w:rsidRPr="003F3D0C" w:rsidRDefault="008B6876" w:rsidP="00B5524D">
      <w:pPr>
        <w:tabs>
          <w:tab w:val="left" w:pos="1134"/>
        </w:tabs>
        <w:autoSpaceDE w:val="0"/>
        <w:autoSpaceDN w:val="0"/>
        <w:adjustRightInd w:val="0"/>
        <w:spacing w:after="0" w:line="240" w:lineRule="auto"/>
        <w:ind w:left="709"/>
        <w:jc w:val="both"/>
        <w:rPr>
          <w:rFonts w:ascii="Times New Roman" w:eastAsia="Times New Roman" w:hAnsi="Times New Roman" w:cs="Times New Roman"/>
          <w:bCs/>
          <w:iCs/>
          <w:sz w:val="24"/>
          <w:szCs w:val="24"/>
        </w:rPr>
      </w:pPr>
      <w:r w:rsidRPr="003F3D0C">
        <w:rPr>
          <w:rFonts w:ascii="Times New Roman" w:eastAsia="Times New Roman" w:hAnsi="Times New Roman" w:cs="Times New Roman"/>
          <w:bCs/>
          <w:iCs/>
          <w:sz w:val="24"/>
          <w:szCs w:val="24"/>
        </w:rPr>
        <w:t>_____________</w:t>
      </w:r>
      <w:r w:rsidR="00B5524D" w:rsidRPr="003F3D0C">
        <w:rPr>
          <w:rFonts w:ascii="Times New Roman" w:eastAsia="Times New Roman" w:hAnsi="Times New Roman" w:cs="Times New Roman"/>
          <w:bCs/>
          <w:iCs/>
          <w:sz w:val="24"/>
          <w:szCs w:val="24"/>
        </w:rPr>
        <w:t>_________________</w:t>
      </w:r>
    </w:p>
    <w:p w14:paraId="5DE35554" w14:textId="0E578E4C" w:rsidR="00097190" w:rsidRPr="00B5524D" w:rsidRDefault="00B5524D" w:rsidP="003F3D0C">
      <w:pPr>
        <w:spacing w:line="240" w:lineRule="auto"/>
        <w:ind w:firstLine="851"/>
        <w:rPr>
          <w:rFonts w:ascii="Times New Roman" w:hAnsi="Times New Roman" w:cs="Times New Roman"/>
        </w:rPr>
      </w:pPr>
      <w:r w:rsidRPr="003F3D0C">
        <w:rPr>
          <w:rFonts w:ascii="Times New Roman" w:eastAsia="Times New Roman" w:hAnsi="Times New Roman" w:cs="Times New Roman"/>
          <w:bCs/>
          <w:iCs/>
          <w:sz w:val="24"/>
          <w:szCs w:val="24"/>
        </w:rPr>
        <w:t>(vardas, pavardė, parašas)</w:t>
      </w:r>
    </w:p>
    <w:sectPr w:rsidR="00097190" w:rsidRPr="00B5524D" w:rsidSect="00120FFC">
      <w:headerReference w:type="default" r:id="rId12"/>
      <w:pgSz w:w="11906" w:h="16838"/>
      <w:pgMar w:top="709"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CC7F3" w14:textId="77777777" w:rsidR="00D400FA" w:rsidRDefault="00D400FA">
      <w:pPr>
        <w:spacing w:after="0" w:line="240" w:lineRule="auto"/>
      </w:pPr>
      <w:r>
        <w:separator/>
      </w:r>
    </w:p>
  </w:endnote>
  <w:endnote w:type="continuationSeparator" w:id="0">
    <w:p w14:paraId="1AD8798B" w14:textId="77777777" w:rsidR="00D400FA" w:rsidRDefault="00D40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7051A" w14:textId="77777777" w:rsidR="00D400FA" w:rsidRDefault="00D400FA">
      <w:pPr>
        <w:spacing w:after="0" w:line="240" w:lineRule="auto"/>
      </w:pPr>
      <w:r>
        <w:separator/>
      </w:r>
    </w:p>
  </w:footnote>
  <w:footnote w:type="continuationSeparator" w:id="0">
    <w:p w14:paraId="0CD0ADAD" w14:textId="77777777" w:rsidR="00D400FA" w:rsidRDefault="00D400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7860017"/>
      <w:docPartObj>
        <w:docPartGallery w:val="Page Numbers (Top of Page)"/>
        <w:docPartUnique/>
      </w:docPartObj>
    </w:sdtPr>
    <w:sdtEndPr>
      <w:rPr>
        <w:noProof/>
      </w:rPr>
    </w:sdtEndPr>
    <w:sdtContent>
      <w:p w14:paraId="627869B2" w14:textId="77777777" w:rsidR="00F429B1" w:rsidRDefault="00DF1D4E">
        <w:pPr>
          <w:pStyle w:val="Antrats"/>
          <w:jc w:val="center"/>
        </w:pPr>
        <w:r>
          <w:fldChar w:fldCharType="begin"/>
        </w:r>
        <w:r>
          <w:instrText xml:space="preserve"> PAGE   \* MERGEFORMAT </w:instrText>
        </w:r>
        <w:r>
          <w:fldChar w:fldCharType="separate"/>
        </w:r>
        <w:r w:rsidR="00145613">
          <w:rPr>
            <w:noProof/>
          </w:rPr>
          <w:t>6</w:t>
        </w:r>
        <w:r>
          <w:rPr>
            <w:noProof/>
          </w:rPr>
          <w:fldChar w:fldCharType="end"/>
        </w:r>
      </w:p>
    </w:sdtContent>
  </w:sdt>
  <w:p w14:paraId="407BAB0E" w14:textId="77777777" w:rsidR="00F429B1" w:rsidRDefault="00F429B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2295"/>
    <w:multiLevelType w:val="multilevel"/>
    <w:tmpl w:val="E460F89C"/>
    <w:lvl w:ilvl="0">
      <w:start w:val="15"/>
      <w:numFmt w:val="decimal"/>
      <w:lvlText w:val="%1."/>
      <w:lvlJc w:val="left"/>
      <w:pPr>
        <w:ind w:left="480" w:hanging="480"/>
      </w:pPr>
      <w:rPr>
        <w:rFonts w:hint="default"/>
        <w:color w:val="000000"/>
      </w:rPr>
    </w:lvl>
    <w:lvl w:ilvl="1">
      <w:start w:val="1"/>
      <w:numFmt w:val="decimal"/>
      <w:lvlText w:val="%1.%2."/>
      <w:lvlJc w:val="left"/>
      <w:pPr>
        <w:ind w:left="480" w:hanging="48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 w15:restartNumberingAfterBreak="0">
    <w:nsid w:val="11D709D7"/>
    <w:multiLevelType w:val="multilevel"/>
    <w:tmpl w:val="712054B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F91F65"/>
    <w:multiLevelType w:val="multilevel"/>
    <w:tmpl w:val="433CE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DC3E01"/>
    <w:multiLevelType w:val="multilevel"/>
    <w:tmpl w:val="71425E76"/>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C14824"/>
    <w:multiLevelType w:val="multilevel"/>
    <w:tmpl w:val="00A4EEB2"/>
    <w:lvl w:ilvl="0">
      <w:start w:val="1"/>
      <w:numFmt w:val="decimal"/>
      <w:lvlText w:val="%1."/>
      <w:lvlJc w:val="left"/>
      <w:pPr>
        <w:ind w:left="1211" w:hanging="360"/>
      </w:pPr>
      <w:rPr>
        <w:rFonts w:ascii="Times New Roman" w:hAnsi="Times New Roman" w:cs="Times New Roman" w:hint="default"/>
        <w:i w:val="0"/>
        <w:strike w:val="0"/>
        <w:color w:val="auto"/>
      </w:rPr>
    </w:lvl>
    <w:lvl w:ilvl="1">
      <w:start w:val="1"/>
      <w:numFmt w:val="decimal"/>
      <w:isLgl/>
      <w:lvlText w:val="%1.%2."/>
      <w:lvlJc w:val="left"/>
      <w:pPr>
        <w:ind w:left="5375" w:hanging="555"/>
      </w:pPr>
      <w:rPr>
        <w:rFonts w:hint="default"/>
        <w:b w:val="0"/>
        <w:i w:val="0"/>
        <w:color w:val="auto"/>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5" w15:restartNumberingAfterBreak="0">
    <w:nsid w:val="1A2D6538"/>
    <w:multiLevelType w:val="multilevel"/>
    <w:tmpl w:val="C5922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6F256A"/>
    <w:multiLevelType w:val="multilevel"/>
    <w:tmpl w:val="15C0C9A2"/>
    <w:lvl w:ilvl="0">
      <w:start w:val="2"/>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1288"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97111C6"/>
    <w:multiLevelType w:val="hybridMultilevel"/>
    <w:tmpl w:val="1C1E2B9E"/>
    <w:lvl w:ilvl="0" w:tplc="BEA6A18C">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8" w15:restartNumberingAfterBreak="0">
    <w:nsid w:val="320C37E2"/>
    <w:multiLevelType w:val="multilevel"/>
    <w:tmpl w:val="D516652C"/>
    <w:lvl w:ilvl="0">
      <w:start w:val="1"/>
      <w:numFmt w:val="decimal"/>
      <w:lvlText w:val="%1."/>
      <w:lvlJc w:val="left"/>
      <w:pPr>
        <w:ind w:left="360" w:hanging="360"/>
      </w:pPr>
      <w:rPr>
        <w:b w:val="0"/>
      </w:rPr>
    </w:lvl>
    <w:lvl w:ilvl="1">
      <w:start w:val="1"/>
      <w:numFmt w:val="decimal"/>
      <w:lvlText w:val="%2."/>
      <w:lvlJc w:val="left"/>
      <w:pPr>
        <w:ind w:left="1068" w:hanging="360"/>
      </w:pPr>
      <w:rPr>
        <w:rFonts w:ascii="Times New Roman" w:eastAsia="Times New Roman" w:hAnsi="Times New Roman" w:cs="Times New Roman"/>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9" w15:restartNumberingAfterBreak="0">
    <w:nsid w:val="38B8173F"/>
    <w:multiLevelType w:val="hybridMultilevel"/>
    <w:tmpl w:val="A9CED538"/>
    <w:lvl w:ilvl="0" w:tplc="924E3DB4">
      <w:start w:val="21"/>
      <w:numFmt w:val="decimal"/>
      <w:lvlText w:val="%1."/>
      <w:lvlJc w:val="left"/>
      <w:pPr>
        <w:ind w:left="1646" w:hanging="360"/>
      </w:pPr>
      <w:rPr>
        <w:rFonts w:ascii="Times New Roman" w:eastAsia="Times New Roman" w:hAnsi="Times New Roman" w:cs="Times New Roman" w:hint="default"/>
        <w:sz w:val="24"/>
      </w:rPr>
    </w:lvl>
    <w:lvl w:ilvl="1" w:tplc="04270019">
      <w:start w:val="1"/>
      <w:numFmt w:val="lowerLetter"/>
      <w:lvlText w:val="%2."/>
      <w:lvlJc w:val="left"/>
      <w:pPr>
        <w:ind w:left="2366" w:hanging="360"/>
      </w:pPr>
    </w:lvl>
    <w:lvl w:ilvl="2" w:tplc="0427001B" w:tentative="1">
      <w:start w:val="1"/>
      <w:numFmt w:val="lowerRoman"/>
      <w:lvlText w:val="%3."/>
      <w:lvlJc w:val="right"/>
      <w:pPr>
        <w:ind w:left="3086" w:hanging="180"/>
      </w:pPr>
    </w:lvl>
    <w:lvl w:ilvl="3" w:tplc="0427000F" w:tentative="1">
      <w:start w:val="1"/>
      <w:numFmt w:val="decimal"/>
      <w:lvlText w:val="%4."/>
      <w:lvlJc w:val="left"/>
      <w:pPr>
        <w:ind w:left="3806" w:hanging="360"/>
      </w:pPr>
    </w:lvl>
    <w:lvl w:ilvl="4" w:tplc="04270019" w:tentative="1">
      <w:start w:val="1"/>
      <w:numFmt w:val="lowerLetter"/>
      <w:lvlText w:val="%5."/>
      <w:lvlJc w:val="left"/>
      <w:pPr>
        <w:ind w:left="4526" w:hanging="360"/>
      </w:pPr>
    </w:lvl>
    <w:lvl w:ilvl="5" w:tplc="0427001B" w:tentative="1">
      <w:start w:val="1"/>
      <w:numFmt w:val="lowerRoman"/>
      <w:lvlText w:val="%6."/>
      <w:lvlJc w:val="right"/>
      <w:pPr>
        <w:ind w:left="5246" w:hanging="180"/>
      </w:pPr>
    </w:lvl>
    <w:lvl w:ilvl="6" w:tplc="0427000F" w:tentative="1">
      <w:start w:val="1"/>
      <w:numFmt w:val="decimal"/>
      <w:lvlText w:val="%7."/>
      <w:lvlJc w:val="left"/>
      <w:pPr>
        <w:ind w:left="5966" w:hanging="360"/>
      </w:pPr>
    </w:lvl>
    <w:lvl w:ilvl="7" w:tplc="04270019" w:tentative="1">
      <w:start w:val="1"/>
      <w:numFmt w:val="lowerLetter"/>
      <w:lvlText w:val="%8."/>
      <w:lvlJc w:val="left"/>
      <w:pPr>
        <w:ind w:left="6686" w:hanging="360"/>
      </w:pPr>
    </w:lvl>
    <w:lvl w:ilvl="8" w:tplc="0427001B" w:tentative="1">
      <w:start w:val="1"/>
      <w:numFmt w:val="lowerRoman"/>
      <w:lvlText w:val="%9."/>
      <w:lvlJc w:val="right"/>
      <w:pPr>
        <w:ind w:left="7406" w:hanging="180"/>
      </w:pPr>
    </w:lvl>
  </w:abstractNum>
  <w:abstractNum w:abstractNumId="10" w15:restartNumberingAfterBreak="0">
    <w:nsid w:val="3C4F6F71"/>
    <w:multiLevelType w:val="multilevel"/>
    <w:tmpl w:val="00145466"/>
    <w:lvl w:ilvl="0">
      <w:start w:val="165"/>
      <w:numFmt w:val="decimal"/>
      <w:lvlText w:val="%1."/>
      <w:lvlJc w:val="left"/>
      <w:pPr>
        <w:ind w:left="600" w:hanging="600"/>
      </w:pPr>
      <w:rPr>
        <w:rFonts w:hint="default"/>
      </w:rPr>
    </w:lvl>
    <w:lvl w:ilvl="1">
      <w:start w:val="1"/>
      <w:numFmt w:val="decimal"/>
      <w:lvlText w:val="%1.%2."/>
      <w:lvlJc w:val="left"/>
      <w:pPr>
        <w:ind w:left="1080" w:hanging="600"/>
      </w:pPr>
      <w:rPr>
        <w:rFonts w:hint="default"/>
      </w:rPr>
    </w:lvl>
    <w:lvl w:ilvl="2">
      <w:start w:val="1"/>
      <w:numFmt w:val="lowerLetter"/>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1" w15:restartNumberingAfterBreak="0">
    <w:nsid w:val="469E5776"/>
    <w:multiLevelType w:val="multilevel"/>
    <w:tmpl w:val="498607B6"/>
    <w:lvl w:ilvl="0">
      <w:start w:val="14"/>
      <w:numFmt w:val="decimal"/>
      <w:lvlText w:val="%1."/>
      <w:lvlJc w:val="left"/>
      <w:pPr>
        <w:ind w:left="480" w:hanging="480"/>
      </w:pPr>
      <w:rPr>
        <w:rFonts w:eastAsiaTheme="minorHAnsi" w:hint="default"/>
        <w:color w:val="auto"/>
      </w:rPr>
    </w:lvl>
    <w:lvl w:ilvl="1">
      <w:start w:val="6"/>
      <w:numFmt w:val="decimal"/>
      <w:lvlText w:val="%1.%2."/>
      <w:lvlJc w:val="left"/>
      <w:pPr>
        <w:ind w:left="480" w:hanging="480"/>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720" w:hanging="72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080" w:hanging="108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440" w:hanging="1440"/>
      </w:pPr>
      <w:rPr>
        <w:rFonts w:eastAsiaTheme="minorHAnsi" w:hint="default"/>
        <w:color w:val="auto"/>
      </w:rPr>
    </w:lvl>
    <w:lvl w:ilvl="8">
      <w:start w:val="1"/>
      <w:numFmt w:val="decimal"/>
      <w:lvlText w:val="%1.%2.%3.%4.%5.%6.%7.%8.%9."/>
      <w:lvlJc w:val="left"/>
      <w:pPr>
        <w:ind w:left="1800" w:hanging="1800"/>
      </w:pPr>
      <w:rPr>
        <w:rFonts w:eastAsiaTheme="minorHAnsi" w:hint="default"/>
        <w:color w:val="auto"/>
      </w:rPr>
    </w:lvl>
  </w:abstractNum>
  <w:abstractNum w:abstractNumId="12" w15:restartNumberingAfterBreak="0">
    <w:nsid w:val="4CEB0F91"/>
    <w:multiLevelType w:val="hybridMultilevel"/>
    <w:tmpl w:val="4C8C1F4C"/>
    <w:lvl w:ilvl="0" w:tplc="2D86E6EA">
      <w:start w:val="26"/>
      <w:numFmt w:val="decimal"/>
      <w:lvlText w:val="%1."/>
      <w:lvlJc w:val="left"/>
      <w:pPr>
        <w:ind w:left="1320" w:hanging="360"/>
      </w:pPr>
      <w:rPr>
        <w:rFonts w:hint="default"/>
      </w:rPr>
    </w:lvl>
    <w:lvl w:ilvl="1" w:tplc="04270019" w:tentative="1">
      <w:start w:val="1"/>
      <w:numFmt w:val="lowerLetter"/>
      <w:lvlText w:val="%2."/>
      <w:lvlJc w:val="left"/>
      <w:pPr>
        <w:ind w:left="2040" w:hanging="360"/>
      </w:pPr>
    </w:lvl>
    <w:lvl w:ilvl="2" w:tplc="0427001B" w:tentative="1">
      <w:start w:val="1"/>
      <w:numFmt w:val="lowerRoman"/>
      <w:lvlText w:val="%3."/>
      <w:lvlJc w:val="right"/>
      <w:pPr>
        <w:ind w:left="2760" w:hanging="180"/>
      </w:pPr>
    </w:lvl>
    <w:lvl w:ilvl="3" w:tplc="0427000F" w:tentative="1">
      <w:start w:val="1"/>
      <w:numFmt w:val="decimal"/>
      <w:lvlText w:val="%4."/>
      <w:lvlJc w:val="left"/>
      <w:pPr>
        <w:ind w:left="3480" w:hanging="360"/>
      </w:pPr>
    </w:lvl>
    <w:lvl w:ilvl="4" w:tplc="04270019" w:tentative="1">
      <w:start w:val="1"/>
      <w:numFmt w:val="lowerLetter"/>
      <w:lvlText w:val="%5."/>
      <w:lvlJc w:val="left"/>
      <w:pPr>
        <w:ind w:left="4200" w:hanging="360"/>
      </w:pPr>
    </w:lvl>
    <w:lvl w:ilvl="5" w:tplc="0427001B" w:tentative="1">
      <w:start w:val="1"/>
      <w:numFmt w:val="lowerRoman"/>
      <w:lvlText w:val="%6."/>
      <w:lvlJc w:val="right"/>
      <w:pPr>
        <w:ind w:left="4920" w:hanging="180"/>
      </w:pPr>
    </w:lvl>
    <w:lvl w:ilvl="6" w:tplc="0427000F" w:tentative="1">
      <w:start w:val="1"/>
      <w:numFmt w:val="decimal"/>
      <w:lvlText w:val="%7."/>
      <w:lvlJc w:val="left"/>
      <w:pPr>
        <w:ind w:left="5640" w:hanging="360"/>
      </w:pPr>
    </w:lvl>
    <w:lvl w:ilvl="7" w:tplc="04270019" w:tentative="1">
      <w:start w:val="1"/>
      <w:numFmt w:val="lowerLetter"/>
      <w:lvlText w:val="%8."/>
      <w:lvlJc w:val="left"/>
      <w:pPr>
        <w:ind w:left="6360" w:hanging="360"/>
      </w:pPr>
    </w:lvl>
    <w:lvl w:ilvl="8" w:tplc="0427001B" w:tentative="1">
      <w:start w:val="1"/>
      <w:numFmt w:val="lowerRoman"/>
      <w:lvlText w:val="%9."/>
      <w:lvlJc w:val="right"/>
      <w:pPr>
        <w:ind w:left="7080" w:hanging="180"/>
      </w:pPr>
    </w:lvl>
  </w:abstractNum>
  <w:abstractNum w:abstractNumId="13" w15:restartNumberingAfterBreak="0">
    <w:nsid w:val="5385526E"/>
    <w:multiLevelType w:val="multilevel"/>
    <w:tmpl w:val="32E04950"/>
    <w:lvl w:ilvl="0">
      <w:start w:val="15"/>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lowerLetter"/>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4" w15:restartNumberingAfterBreak="0">
    <w:nsid w:val="580805E4"/>
    <w:multiLevelType w:val="multilevel"/>
    <w:tmpl w:val="4FB40B36"/>
    <w:lvl w:ilvl="0">
      <w:start w:val="5"/>
      <w:numFmt w:val="decimal"/>
      <w:lvlText w:val="%1."/>
      <w:lvlJc w:val="left"/>
      <w:pPr>
        <w:ind w:left="720" w:hanging="360"/>
      </w:pPr>
    </w:lvl>
    <w:lvl w:ilvl="1">
      <w:start w:val="1"/>
      <w:numFmt w:val="decimal"/>
      <w:isLgl/>
      <w:lvlText w:val="%1.%2."/>
      <w:lvlJc w:val="left"/>
      <w:pPr>
        <w:ind w:left="927" w:hanging="360"/>
      </w:pPr>
      <w:rPr>
        <w:rFonts w:ascii="Times New Roman" w:hAnsi="Times New Roman" w:cs="Times New Roman" w:hint="default"/>
        <w:sz w:val="24"/>
        <w:szCs w:val="24"/>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5" w15:restartNumberingAfterBreak="0">
    <w:nsid w:val="62442352"/>
    <w:multiLevelType w:val="hybridMultilevel"/>
    <w:tmpl w:val="A07091AC"/>
    <w:lvl w:ilvl="0" w:tplc="04270001">
      <w:start w:val="1"/>
      <w:numFmt w:val="bullet"/>
      <w:lvlText w:val=""/>
      <w:lvlJc w:val="left"/>
      <w:pPr>
        <w:ind w:left="1070"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6" w15:restartNumberingAfterBreak="0">
    <w:nsid w:val="64124190"/>
    <w:multiLevelType w:val="multilevel"/>
    <w:tmpl w:val="E51C0C2E"/>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4D63D24"/>
    <w:multiLevelType w:val="multilevel"/>
    <w:tmpl w:val="951A8F96"/>
    <w:lvl w:ilvl="0">
      <w:start w:val="15"/>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8" w15:restartNumberingAfterBreak="0">
    <w:nsid w:val="67CE2465"/>
    <w:multiLevelType w:val="multilevel"/>
    <w:tmpl w:val="040206EA"/>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8BB0D79"/>
    <w:multiLevelType w:val="multilevel"/>
    <w:tmpl w:val="28FA6C18"/>
    <w:lvl w:ilvl="0">
      <w:start w:val="1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97048BB"/>
    <w:multiLevelType w:val="multilevel"/>
    <w:tmpl w:val="DCF65944"/>
    <w:lvl w:ilvl="0">
      <w:start w:val="1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03863B4"/>
    <w:multiLevelType w:val="hybridMultilevel"/>
    <w:tmpl w:val="E3F49B4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8FD4D2C"/>
    <w:multiLevelType w:val="multilevel"/>
    <w:tmpl w:val="95488ADE"/>
    <w:lvl w:ilvl="0">
      <w:start w:val="14"/>
      <w:numFmt w:val="decimal"/>
      <w:lvlText w:val="%1"/>
      <w:lvlJc w:val="left"/>
      <w:pPr>
        <w:ind w:left="420" w:hanging="420"/>
      </w:pPr>
      <w:rPr>
        <w:rFonts w:eastAsiaTheme="minorHAnsi" w:hint="default"/>
        <w:color w:val="auto"/>
      </w:rPr>
    </w:lvl>
    <w:lvl w:ilvl="1">
      <w:start w:val="5"/>
      <w:numFmt w:val="decimal"/>
      <w:lvlText w:val="%1.%2"/>
      <w:lvlJc w:val="left"/>
      <w:pPr>
        <w:ind w:left="420" w:hanging="420"/>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720" w:hanging="72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080" w:hanging="108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440" w:hanging="1440"/>
      </w:pPr>
      <w:rPr>
        <w:rFonts w:eastAsiaTheme="minorHAnsi" w:hint="default"/>
        <w:color w:val="auto"/>
      </w:rPr>
    </w:lvl>
    <w:lvl w:ilvl="8">
      <w:start w:val="1"/>
      <w:numFmt w:val="decimal"/>
      <w:lvlText w:val="%1.%2.%3.%4.%5.%6.%7.%8.%9"/>
      <w:lvlJc w:val="left"/>
      <w:pPr>
        <w:ind w:left="1800" w:hanging="1800"/>
      </w:pPr>
      <w:rPr>
        <w:rFonts w:eastAsiaTheme="minorHAnsi" w:hint="default"/>
        <w:color w:val="auto"/>
      </w:rPr>
    </w:lvl>
  </w:abstractNum>
  <w:abstractNum w:abstractNumId="23" w15:restartNumberingAfterBreak="0">
    <w:nsid w:val="7A9F7E17"/>
    <w:multiLevelType w:val="hybridMultilevel"/>
    <w:tmpl w:val="9244A810"/>
    <w:lvl w:ilvl="0" w:tplc="BC8E11C4">
      <w:start w:val="1"/>
      <w:numFmt w:val="decimal"/>
      <w:lvlText w:val="%1."/>
      <w:lvlJc w:val="left"/>
      <w:pPr>
        <w:ind w:left="360" w:hanging="360"/>
      </w:pPr>
      <w:rPr>
        <w:rFonts w:ascii="Times New Roman" w:hAnsi="Times New Roman" w:cs="Times New Roman" w:hint="default"/>
        <w:sz w:val="24"/>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4" w15:restartNumberingAfterBreak="0">
    <w:nsid w:val="7AF601D1"/>
    <w:multiLevelType w:val="hybridMultilevel"/>
    <w:tmpl w:val="3850E0EC"/>
    <w:lvl w:ilvl="0" w:tplc="8B1E9A18">
      <w:start w:val="28"/>
      <w:numFmt w:val="decimal"/>
      <w:lvlText w:val="%1."/>
      <w:lvlJc w:val="left"/>
      <w:pPr>
        <w:ind w:left="1200" w:hanging="360"/>
      </w:pPr>
      <w:rPr>
        <w:rFonts w:hint="default"/>
        <w:color w:val="000000"/>
      </w:rPr>
    </w:lvl>
    <w:lvl w:ilvl="1" w:tplc="04270019" w:tentative="1">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abstractNum w:abstractNumId="25" w15:restartNumberingAfterBreak="0">
    <w:nsid w:val="7C104689"/>
    <w:multiLevelType w:val="hybridMultilevel"/>
    <w:tmpl w:val="1ADA96D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71427890">
    <w:abstractNumId w:val="8"/>
  </w:num>
  <w:num w:numId="2" w16cid:durableId="264461633">
    <w:abstractNumId w:val="6"/>
  </w:num>
  <w:num w:numId="3" w16cid:durableId="850803127">
    <w:abstractNumId w:val="14"/>
  </w:num>
  <w:num w:numId="4" w16cid:durableId="1234465716">
    <w:abstractNumId w:val="4"/>
  </w:num>
  <w:num w:numId="5" w16cid:durableId="791099637">
    <w:abstractNumId w:val="23"/>
  </w:num>
  <w:num w:numId="6" w16cid:durableId="664742557">
    <w:abstractNumId w:val="25"/>
  </w:num>
  <w:num w:numId="7" w16cid:durableId="1485974127">
    <w:abstractNumId w:val="1"/>
  </w:num>
  <w:num w:numId="8" w16cid:durableId="1113554709">
    <w:abstractNumId w:val="18"/>
  </w:num>
  <w:num w:numId="9" w16cid:durableId="1677659190">
    <w:abstractNumId w:val="22"/>
  </w:num>
  <w:num w:numId="10" w16cid:durableId="181021015">
    <w:abstractNumId w:val="11"/>
  </w:num>
  <w:num w:numId="11" w16cid:durableId="2147314349">
    <w:abstractNumId w:val="20"/>
  </w:num>
  <w:num w:numId="12" w16cid:durableId="141389139">
    <w:abstractNumId w:val="9"/>
  </w:num>
  <w:num w:numId="13" w16cid:durableId="394208848">
    <w:abstractNumId w:val="12"/>
  </w:num>
  <w:num w:numId="14" w16cid:durableId="643658814">
    <w:abstractNumId w:val="24"/>
  </w:num>
  <w:num w:numId="15" w16cid:durableId="1621960226">
    <w:abstractNumId w:val="16"/>
  </w:num>
  <w:num w:numId="16" w16cid:durableId="1419786948">
    <w:abstractNumId w:val="3"/>
  </w:num>
  <w:num w:numId="17" w16cid:durableId="662049249">
    <w:abstractNumId w:val="10"/>
  </w:num>
  <w:num w:numId="18" w16cid:durableId="47078002">
    <w:abstractNumId w:val="13"/>
  </w:num>
  <w:num w:numId="19" w16cid:durableId="769855003">
    <w:abstractNumId w:val="19"/>
  </w:num>
  <w:num w:numId="20" w16cid:durableId="2098748780">
    <w:abstractNumId w:val="17"/>
  </w:num>
  <w:num w:numId="21" w16cid:durableId="134495990">
    <w:abstractNumId w:val="0"/>
  </w:num>
  <w:num w:numId="22" w16cid:durableId="804273252">
    <w:abstractNumId w:val="2"/>
  </w:num>
  <w:num w:numId="23" w16cid:durableId="194737639">
    <w:abstractNumId w:val="5"/>
  </w:num>
  <w:num w:numId="24" w16cid:durableId="942691496">
    <w:abstractNumId w:val="21"/>
  </w:num>
  <w:num w:numId="25" w16cid:durableId="266692013">
    <w:abstractNumId w:val="15"/>
  </w:num>
  <w:num w:numId="26" w16cid:durableId="8590106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7E3"/>
    <w:rsid w:val="000008FD"/>
    <w:rsid w:val="00004620"/>
    <w:rsid w:val="00007BE2"/>
    <w:rsid w:val="0001020A"/>
    <w:rsid w:val="00014A8A"/>
    <w:rsid w:val="0001523C"/>
    <w:rsid w:val="00024705"/>
    <w:rsid w:val="00024CA5"/>
    <w:rsid w:val="00031037"/>
    <w:rsid w:val="000378B6"/>
    <w:rsid w:val="00051A94"/>
    <w:rsid w:val="00053FC4"/>
    <w:rsid w:val="00070F64"/>
    <w:rsid w:val="00073615"/>
    <w:rsid w:val="00082A25"/>
    <w:rsid w:val="00083F2D"/>
    <w:rsid w:val="00097190"/>
    <w:rsid w:val="000A1385"/>
    <w:rsid w:val="000A1878"/>
    <w:rsid w:val="000B03DE"/>
    <w:rsid w:val="000B10B9"/>
    <w:rsid w:val="000B1A4B"/>
    <w:rsid w:val="000B633A"/>
    <w:rsid w:val="000B67AA"/>
    <w:rsid w:val="000B7DA8"/>
    <w:rsid w:val="000C3D5F"/>
    <w:rsid w:val="000C544D"/>
    <w:rsid w:val="000E2EA8"/>
    <w:rsid w:val="000E35C4"/>
    <w:rsid w:val="000E3E45"/>
    <w:rsid w:val="000E4629"/>
    <w:rsid w:val="000E6D03"/>
    <w:rsid w:val="000E7485"/>
    <w:rsid w:val="000F0266"/>
    <w:rsid w:val="000F0EBE"/>
    <w:rsid w:val="000F26E3"/>
    <w:rsid w:val="000F38AD"/>
    <w:rsid w:val="000F6910"/>
    <w:rsid w:val="0010570C"/>
    <w:rsid w:val="00106C2B"/>
    <w:rsid w:val="001117B8"/>
    <w:rsid w:val="00112E22"/>
    <w:rsid w:val="0011373F"/>
    <w:rsid w:val="00117CC1"/>
    <w:rsid w:val="00120FFC"/>
    <w:rsid w:val="00127B51"/>
    <w:rsid w:val="001357E3"/>
    <w:rsid w:val="001450C8"/>
    <w:rsid w:val="00145613"/>
    <w:rsid w:val="00147E4C"/>
    <w:rsid w:val="00156EA9"/>
    <w:rsid w:val="00171FFC"/>
    <w:rsid w:val="00173D18"/>
    <w:rsid w:val="00174294"/>
    <w:rsid w:val="00174F99"/>
    <w:rsid w:val="0017563E"/>
    <w:rsid w:val="00175F96"/>
    <w:rsid w:val="00187BC7"/>
    <w:rsid w:val="001975B0"/>
    <w:rsid w:val="001A182E"/>
    <w:rsid w:val="001B2F2C"/>
    <w:rsid w:val="001B3DB6"/>
    <w:rsid w:val="001B4702"/>
    <w:rsid w:val="001B5399"/>
    <w:rsid w:val="001B5F10"/>
    <w:rsid w:val="001B62B5"/>
    <w:rsid w:val="001B7B21"/>
    <w:rsid w:val="001D3BFB"/>
    <w:rsid w:val="001E178B"/>
    <w:rsid w:val="001E30B8"/>
    <w:rsid w:val="001E5C8E"/>
    <w:rsid w:val="00207631"/>
    <w:rsid w:val="002104AE"/>
    <w:rsid w:val="00211C29"/>
    <w:rsid w:val="0021420E"/>
    <w:rsid w:val="002201BB"/>
    <w:rsid w:val="002348D2"/>
    <w:rsid w:val="002351A7"/>
    <w:rsid w:val="00237538"/>
    <w:rsid w:val="00243210"/>
    <w:rsid w:val="00245C2C"/>
    <w:rsid w:val="00254339"/>
    <w:rsid w:val="00265463"/>
    <w:rsid w:val="00282B5B"/>
    <w:rsid w:val="00297001"/>
    <w:rsid w:val="002A0A4F"/>
    <w:rsid w:val="002A21B4"/>
    <w:rsid w:val="002A3938"/>
    <w:rsid w:val="002A61DF"/>
    <w:rsid w:val="002A6693"/>
    <w:rsid w:val="002B2A0C"/>
    <w:rsid w:val="002B42C0"/>
    <w:rsid w:val="002B5D03"/>
    <w:rsid w:val="002C4AA7"/>
    <w:rsid w:val="002D3D03"/>
    <w:rsid w:val="002E6AEC"/>
    <w:rsid w:val="00301C7A"/>
    <w:rsid w:val="00306767"/>
    <w:rsid w:val="00307A7A"/>
    <w:rsid w:val="00313C99"/>
    <w:rsid w:val="00316335"/>
    <w:rsid w:val="00317714"/>
    <w:rsid w:val="00325C3A"/>
    <w:rsid w:val="00331C08"/>
    <w:rsid w:val="00331EC6"/>
    <w:rsid w:val="0033297F"/>
    <w:rsid w:val="00333F1D"/>
    <w:rsid w:val="00334708"/>
    <w:rsid w:val="003354A4"/>
    <w:rsid w:val="00340DFB"/>
    <w:rsid w:val="00341051"/>
    <w:rsid w:val="00351152"/>
    <w:rsid w:val="00351C98"/>
    <w:rsid w:val="00353D72"/>
    <w:rsid w:val="003542B4"/>
    <w:rsid w:val="00355085"/>
    <w:rsid w:val="00356D01"/>
    <w:rsid w:val="00357611"/>
    <w:rsid w:val="0036032D"/>
    <w:rsid w:val="00362A7D"/>
    <w:rsid w:val="0036316A"/>
    <w:rsid w:val="00363F00"/>
    <w:rsid w:val="003746CC"/>
    <w:rsid w:val="00380319"/>
    <w:rsid w:val="00381446"/>
    <w:rsid w:val="003849ED"/>
    <w:rsid w:val="00386B7F"/>
    <w:rsid w:val="0039359E"/>
    <w:rsid w:val="00395296"/>
    <w:rsid w:val="003A01B0"/>
    <w:rsid w:val="003A16F6"/>
    <w:rsid w:val="003A7081"/>
    <w:rsid w:val="003C02EE"/>
    <w:rsid w:val="003C0DDE"/>
    <w:rsid w:val="003D1514"/>
    <w:rsid w:val="003D59C7"/>
    <w:rsid w:val="003D6B33"/>
    <w:rsid w:val="003D7257"/>
    <w:rsid w:val="003E5B1E"/>
    <w:rsid w:val="003F3D0C"/>
    <w:rsid w:val="003F45E2"/>
    <w:rsid w:val="00404676"/>
    <w:rsid w:val="00404DE1"/>
    <w:rsid w:val="00412853"/>
    <w:rsid w:val="0041379A"/>
    <w:rsid w:val="00414D4F"/>
    <w:rsid w:val="004158BD"/>
    <w:rsid w:val="00432351"/>
    <w:rsid w:val="004419CD"/>
    <w:rsid w:val="00444CC7"/>
    <w:rsid w:val="00445CF7"/>
    <w:rsid w:val="00453E1A"/>
    <w:rsid w:val="00454DF4"/>
    <w:rsid w:val="00455B49"/>
    <w:rsid w:val="00457B80"/>
    <w:rsid w:val="00472C07"/>
    <w:rsid w:val="004870C8"/>
    <w:rsid w:val="00487C0F"/>
    <w:rsid w:val="004967F2"/>
    <w:rsid w:val="004A7D9B"/>
    <w:rsid w:val="004B1A4F"/>
    <w:rsid w:val="004C29CB"/>
    <w:rsid w:val="004D01F9"/>
    <w:rsid w:val="004D077B"/>
    <w:rsid w:val="004D4B05"/>
    <w:rsid w:val="004D6095"/>
    <w:rsid w:val="004E4EEA"/>
    <w:rsid w:val="004E5CC3"/>
    <w:rsid w:val="004E7313"/>
    <w:rsid w:val="004F0639"/>
    <w:rsid w:val="004F4205"/>
    <w:rsid w:val="004F67CC"/>
    <w:rsid w:val="00502F0E"/>
    <w:rsid w:val="00511A8B"/>
    <w:rsid w:val="005249A8"/>
    <w:rsid w:val="005269CB"/>
    <w:rsid w:val="00530D43"/>
    <w:rsid w:val="005330BC"/>
    <w:rsid w:val="00533BB8"/>
    <w:rsid w:val="00535392"/>
    <w:rsid w:val="00536120"/>
    <w:rsid w:val="00537DA3"/>
    <w:rsid w:val="00545D89"/>
    <w:rsid w:val="005512E7"/>
    <w:rsid w:val="0055166A"/>
    <w:rsid w:val="00556369"/>
    <w:rsid w:val="00556D50"/>
    <w:rsid w:val="005664C9"/>
    <w:rsid w:val="0057370C"/>
    <w:rsid w:val="00594C77"/>
    <w:rsid w:val="005A12F1"/>
    <w:rsid w:val="005A1A98"/>
    <w:rsid w:val="005B17B6"/>
    <w:rsid w:val="005B39E4"/>
    <w:rsid w:val="005C3B84"/>
    <w:rsid w:val="005D0029"/>
    <w:rsid w:val="005D08E9"/>
    <w:rsid w:val="005D5E96"/>
    <w:rsid w:val="005E12C7"/>
    <w:rsid w:val="005E41B9"/>
    <w:rsid w:val="006018F9"/>
    <w:rsid w:val="00601BDE"/>
    <w:rsid w:val="00607BD2"/>
    <w:rsid w:val="00610531"/>
    <w:rsid w:val="00616A06"/>
    <w:rsid w:val="006211CA"/>
    <w:rsid w:val="00626381"/>
    <w:rsid w:val="00627A10"/>
    <w:rsid w:val="00627AFA"/>
    <w:rsid w:val="0063060D"/>
    <w:rsid w:val="00633C9C"/>
    <w:rsid w:val="006342F1"/>
    <w:rsid w:val="006366A0"/>
    <w:rsid w:val="00644679"/>
    <w:rsid w:val="00651583"/>
    <w:rsid w:val="00653936"/>
    <w:rsid w:val="00663CF0"/>
    <w:rsid w:val="00667184"/>
    <w:rsid w:val="00672307"/>
    <w:rsid w:val="00673D27"/>
    <w:rsid w:val="0067732A"/>
    <w:rsid w:val="00677A3C"/>
    <w:rsid w:val="00680945"/>
    <w:rsid w:val="00682B87"/>
    <w:rsid w:val="00682E1B"/>
    <w:rsid w:val="006850B5"/>
    <w:rsid w:val="00691A57"/>
    <w:rsid w:val="00691DC5"/>
    <w:rsid w:val="00693B96"/>
    <w:rsid w:val="006A027D"/>
    <w:rsid w:val="006A1C4D"/>
    <w:rsid w:val="006F6C6A"/>
    <w:rsid w:val="006F711E"/>
    <w:rsid w:val="00702351"/>
    <w:rsid w:val="0070272B"/>
    <w:rsid w:val="0070450F"/>
    <w:rsid w:val="00717342"/>
    <w:rsid w:val="0072796A"/>
    <w:rsid w:val="00733894"/>
    <w:rsid w:val="00737D78"/>
    <w:rsid w:val="00742CAB"/>
    <w:rsid w:val="00746AA8"/>
    <w:rsid w:val="00750654"/>
    <w:rsid w:val="00756835"/>
    <w:rsid w:val="00773CCA"/>
    <w:rsid w:val="00780A4D"/>
    <w:rsid w:val="00785BB9"/>
    <w:rsid w:val="007875AB"/>
    <w:rsid w:val="0078761F"/>
    <w:rsid w:val="00791A39"/>
    <w:rsid w:val="00794F3C"/>
    <w:rsid w:val="007A1097"/>
    <w:rsid w:val="007A26AE"/>
    <w:rsid w:val="007A6CE3"/>
    <w:rsid w:val="007A7F5B"/>
    <w:rsid w:val="007B456D"/>
    <w:rsid w:val="007C248A"/>
    <w:rsid w:val="007C76AE"/>
    <w:rsid w:val="007D1896"/>
    <w:rsid w:val="007E6E8A"/>
    <w:rsid w:val="007F1915"/>
    <w:rsid w:val="007F7141"/>
    <w:rsid w:val="007F73A9"/>
    <w:rsid w:val="00804456"/>
    <w:rsid w:val="00805103"/>
    <w:rsid w:val="00812848"/>
    <w:rsid w:val="00815A21"/>
    <w:rsid w:val="008161BF"/>
    <w:rsid w:val="008166F4"/>
    <w:rsid w:val="00820258"/>
    <w:rsid w:val="00826424"/>
    <w:rsid w:val="00826505"/>
    <w:rsid w:val="00836D68"/>
    <w:rsid w:val="00841DEB"/>
    <w:rsid w:val="00855AC9"/>
    <w:rsid w:val="00856E27"/>
    <w:rsid w:val="0086177A"/>
    <w:rsid w:val="0086432C"/>
    <w:rsid w:val="00866198"/>
    <w:rsid w:val="00870099"/>
    <w:rsid w:val="00877422"/>
    <w:rsid w:val="00877735"/>
    <w:rsid w:val="00882CD2"/>
    <w:rsid w:val="00893F1D"/>
    <w:rsid w:val="008963EC"/>
    <w:rsid w:val="00896566"/>
    <w:rsid w:val="00896A2F"/>
    <w:rsid w:val="008A0405"/>
    <w:rsid w:val="008A361E"/>
    <w:rsid w:val="008A410C"/>
    <w:rsid w:val="008A6856"/>
    <w:rsid w:val="008B024E"/>
    <w:rsid w:val="008B04A5"/>
    <w:rsid w:val="008B6876"/>
    <w:rsid w:val="008C1406"/>
    <w:rsid w:val="008C50A7"/>
    <w:rsid w:val="008C5DFB"/>
    <w:rsid w:val="008C652F"/>
    <w:rsid w:val="008D124E"/>
    <w:rsid w:val="008D2473"/>
    <w:rsid w:val="008D2D21"/>
    <w:rsid w:val="008D4066"/>
    <w:rsid w:val="008D6899"/>
    <w:rsid w:val="008D6D9E"/>
    <w:rsid w:val="008E053C"/>
    <w:rsid w:val="008E1386"/>
    <w:rsid w:val="008E1D4B"/>
    <w:rsid w:val="008E741C"/>
    <w:rsid w:val="008F1D97"/>
    <w:rsid w:val="008F4CFA"/>
    <w:rsid w:val="008F6805"/>
    <w:rsid w:val="0090481E"/>
    <w:rsid w:val="0091034F"/>
    <w:rsid w:val="009107B3"/>
    <w:rsid w:val="00911B6A"/>
    <w:rsid w:val="0091255A"/>
    <w:rsid w:val="00915C9C"/>
    <w:rsid w:val="00921D6D"/>
    <w:rsid w:val="009228C9"/>
    <w:rsid w:val="00922EA9"/>
    <w:rsid w:val="009320AA"/>
    <w:rsid w:val="00935093"/>
    <w:rsid w:val="00937A27"/>
    <w:rsid w:val="00947D28"/>
    <w:rsid w:val="00951F2F"/>
    <w:rsid w:val="00954282"/>
    <w:rsid w:val="00954627"/>
    <w:rsid w:val="009572E9"/>
    <w:rsid w:val="00965484"/>
    <w:rsid w:val="009665C3"/>
    <w:rsid w:val="00967582"/>
    <w:rsid w:val="00971953"/>
    <w:rsid w:val="00973AB9"/>
    <w:rsid w:val="00974381"/>
    <w:rsid w:val="00975C0C"/>
    <w:rsid w:val="00977C73"/>
    <w:rsid w:val="00980CB1"/>
    <w:rsid w:val="00981902"/>
    <w:rsid w:val="0098738B"/>
    <w:rsid w:val="009875BA"/>
    <w:rsid w:val="009A2074"/>
    <w:rsid w:val="009A25B7"/>
    <w:rsid w:val="009A5D35"/>
    <w:rsid w:val="009A63A0"/>
    <w:rsid w:val="009B15C6"/>
    <w:rsid w:val="009B2F96"/>
    <w:rsid w:val="009B7273"/>
    <w:rsid w:val="009C1490"/>
    <w:rsid w:val="009C26CA"/>
    <w:rsid w:val="009E6A6F"/>
    <w:rsid w:val="009E6B38"/>
    <w:rsid w:val="009F15D1"/>
    <w:rsid w:val="009F1C68"/>
    <w:rsid w:val="00A03094"/>
    <w:rsid w:val="00A06DC6"/>
    <w:rsid w:val="00A07268"/>
    <w:rsid w:val="00A1237D"/>
    <w:rsid w:val="00A138F0"/>
    <w:rsid w:val="00A14F68"/>
    <w:rsid w:val="00A168C9"/>
    <w:rsid w:val="00A22478"/>
    <w:rsid w:val="00A26D03"/>
    <w:rsid w:val="00A36424"/>
    <w:rsid w:val="00A5743E"/>
    <w:rsid w:val="00A60AE0"/>
    <w:rsid w:val="00A611E1"/>
    <w:rsid w:val="00A66072"/>
    <w:rsid w:val="00A725C1"/>
    <w:rsid w:val="00A74C87"/>
    <w:rsid w:val="00A7732F"/>
    <w:rsid w:val="00A84157"/>
    <w:rsid w:val="00A879CC"/>
    <w:rsid w:val="00A90EB0"/>
    <w:rsid w:val="00A91D88"/>
    <w:rsid w:val="00A94917"/>
    <w:rsid w:val="00A97102"/>
    <w:rsid w:val="00A9781A"/>
    <w:rsid w:val="00AA76E4"/>
    <w:rsid w:val="00AB0FB9"/>
    <w:rsid w:val="00AB32B3"/>
    <w:rsid w:val="00AC686E"/>
    <w:rsid w:val="00AE1EE4"/>
    <w:rsid w:val="00AE24E8"/>
    <w:rsid w:val="00AE38B8"/>
    <w:rsid w:val="00AE3D08"/>
    <w:rsid w:val="00AF4B47"/>
    <w:rsid w:val="00AF6B13"/>
    <w:rsid w:val="00B003ED"/>
    <w:rsid w:val="00B01D44"/>
    <w:rsid w:val="00B0434B"/>
    <w:rsid w:val="00B04F0B"/>
    <w:rsid w:val="00B11B3C"/>
    <w:rsid w:val="00B12F4A"/>
    <w:rsid w:val="00B17E0F"/>
    <w:rsid w:val="00B22BD6"/>
    <w:rsid w:val="00B232BA"/>
    <w:rsid w:val="00B424D4"/>
    <w:rsid w:val="00B42B70"/>
    <w:rsid w:val="00B43C34"/>
    <w:rsid w:val="00B45921"/>
    <w:rsid w:val="00B500D4"/>
    <w:rsid w:val="00B51F75"/>
    <w:rsid w:val="00B5524D"/>
    <w:rsid w:val="00B554CA"/>
    <w:rsid w:val="00B5728D"/>
    <w:rsid w:val="00B60D0B"/>
    <w:rsid w:val="00B622BA"/>
    <w:rsid w:val="00B70079"/>
    <w:rsid w:val="00B705EE"/>
    <w:rsid w:val="00B742A0"/>
    <w:rsid w:val="00B81010"/>
    <w:rsid w:val="00B84F6B"/>
    <w:rsid w:val="00B87097"/>
    <w:rsid w:val="00B94406"/>
    <w:rsid w:val="00B953AD"/>
    <w:rsid w:val="00BA4723"/>
    <w:rsid w:val="00BA6DDA"/>
    <w:rsid w:val="00BB25B4"/>
    <w:rsid w:val="00BF22C5"/>
    <w:rsid w:val="00BF68E3"/>
    <w:rsid w:val="00C00619"/>
    <w:rsid w:val="00C00EB2"/>
    <w:rsid w:val="00C1738A"/>
    <w:rsid w:val="00C25619"/>
    <w:rsid w:val="00C27AD6"/>
    <w:rsid w:val="00C36459"/>
    <w:rsid w:val="00C42496"/>
    <w:rsid w:val="00C44C9D"/>
    <w:rsid w:val="00C45A01"/>
    <w:rsid w:val="00C523BB"/>
    <w:rsid w:val="00C54926"/>
    <w:rsid w:val="00C56757"/>
    <w:rsid w:val="00C60089"/>
    <w:rsid w:val="00C622EB"/>
    <w:rsid w:val="00C63155"/>
    <w:rsid w:val="00C64253"/>
    <w:rsid w:val="00C65886"/>
    <w:rsid w:val="00C673B3"/>
    <w:rsid w:val="00C76FB6"/>
    <w:rsid w:val="00C77413"/>
    <w:rsid w:val="00C84DB3"/>
    <w:rsid w:val="00C85476"/>
    <w:rsid w:val="00C91194"/>
    <w:rsid w:val="00C93B7A"/>
    <w:rsid w:val="00CD2A9A"/>
    <w:rsid w:val="00CD7BCD"/>
    <w:rsid w:val="00CE1F1D"/>
    <w:rsid w:val="00CF0163"/>
    <w:rsid w:val="00CF5ABB"/>
    <w:rsid w:val="00D05FA1"/>
    <w:rsid w:val="00D1086F"/>
    <w:rsid w:val="00D16DC1"/>
    <w:rsid w:val="00D178C7"/>
    <w:rsid w:val="00D26B47"/>
    <w:rsid w:val="00D301DB"/>
    <w:rsid w:val="00D31D3D"/>
    <w:rsid w:val="00D33420"/>
    <w:rsid w:val="00D37CD7"/>
    <w:rsid w:val="00D400FA"/>
    <w:rsid w:val="00D41E5C"/>
    <w:rsid w:val="00D45776"/>
    <w:rsid w:val="00D45A4F"/>
    <w:rsid w:val="00D464D8"/>
    <w:rsid w:val="00D51A4E"/>
    <w:rsid w:val="00D570EA"/>
    <w:rsid w:val="00D57299"/>
    <w:rsid w:val="00D57474"/>
    <w:rsid w:val="00D653E1"/>
    <w:rsid w:val="00D66327"/>
    <w:rsid w:val="00D72A50"/>
    <w:rsid w:val="00D72DDC"/>
    <w:rsid w:val="00D826EE"/>
    <w:rsid w:val="00D868D2"/>
    <w:rsid w:val="00D90237"/>
    <w:rsid w:val="00D957FF"/>
    <w:rsid w:val="00DA31AE"/>
    <w:rsid w:val="00DB0EE9"/>
    <w:rsid w:val="00DB2A5C"/>
    <w:rsid w:val="00DB354C"/>
    <w:rsid w:val="00DB5AC4"/>
    <w:rsid w:val="00DC37DC"/>
    <w:rsid w:val="00DD28BC"/>
    <w:rsid w:val="00DE07C7"/>
    <w:rsid w:val="00DF1D4E"/>
    <w:rsid w:val="00DF4E27"/>
    <w:rsid w:val="00DF6E77"/>
    <w:rsid w:val="00E07882"/>
    <w:rsid w:val="00E127C2"/>
    <w:rsid w:val="00E12CE5"/>
    <w:rsid w:val="00E1333E"/>
    <w:rsid w:val="00E14625"/>
    <w:rsid w:val="00E1577E"/>
    <w:rsid w:val="00E237FC"/>
    <w:rsid w:val="00E34409"/>
    <w:rsid w:val="00E46A3F"/>
    <w:rsid w:val="00E5116D"/>
    <w:rsid w:val="00E51C9C"/>
    <w:rsid w:val="00E62038"/>
    <w:rsid w:val="00E62761"/>
    <w:rsid w:val="00E632EC"/>
    <w:rsid w:val="00E650DB"/>
    <w:rsid w:val="00E743AF"/>
    <w:rsid w:val="00E82C9A"/>
    <w:rsid w:val="00E83441"/>
    <w:rsid w:val="00E83FAE"/>
    <w:rsid w:val="00E85C90"/>
    <w:rsid w:val="00E91894"/>
    <w:rsid w:val="00E9359D"/>
    <w:rsid w:val="00E961F1"/>
    <w:rsid w:val="00EB13BE"/>
    <w:rsid w:val="00EB71F9"/>
    <w:rsid w:val="00EB7D1B"/>
    <w:rsid w:val="00EC03E9"/>
    <w:rsid w:val="00EC0719"/>
    <w:rsid w:val="00EC1F04"/>
    <w:rsid w:val="00EC3825"/>
    <w:rsid w:val="00ED4D20"/>
    <w:rsid w:val="00EE08DC"/>
    <w:rsid w:val="00EE0ABE"/>
    <w:rsid w:val="00EE70BF"/>
    <w:rsid w:val="00EF11A2"/>
    <w:rsid w:val="00F04E46"/>
    <w:rsid w:val="00F10834"/>
    <w:rsid w:val="00F10C1E"/>
    <w:rsid w:val="00F15C9B"/>
    <w:rsid w:val="00F23310"/>
    <w:rsid w:val="00F261B3"/>
    <w:rsid w:val="00F262F3"/>
    <w:rsid w:val="00F34D8A"/>
    <w:rsid w:val="00F36BE1"/>
    <w:rsid w:val="00F37969"/>
    <w:rsid w:val="00F429B1"/>
    <w:rsid w:val="00F503CF"/>
    <w:rsid w:val="00F542ED"/>
    <w:rsid w:val="00F55296"/>
    <w:rsid w:val="00F6205E"/>
    <w:rsid w:val="00F65175"/>
    <w:rsid w:val="00F662EE"/>
    <w:rsid w:val="00F66F5B"/>
    <w:rsid w:val="00F70A8E"/>
    <w:rsid w:val="00F730B1"/>
    <w:rsid w:val="00F80417"/>
    <w:rsid w:val="00F81AF2"/>
    <w:rsid w:val="00F91071"/>
    <w:rsid w:val="00F912BA"/>
    <w:rsid w:val="00F95232"/>
    <w:rsid w:val="00F97F60"/>
    <w:rsid w:val="00FA04ED"/>
    <w:rsid w:val="00FA59F5"/>
    <w:rsid w:val="00FB5738"/>
    <w:rsid w:val="00FC1027"/>
    <w:rsid w:val="00FC1B7A"/>
    <w:rsid w:val="00FC227C"/>
    <w:rsid w:val="00FC2A72"/>
    <w:rsid w:val="00FD0A4D"/>
    <w:rsid w:val="00FD3267"/>
    <w:rsid w:val="00FE24C3"/>
    <w:rsid w:val="00FF0501"/>
    <w:rsid w:val="00FF0888"/>
    <w:rsid w:val="00FF30DE"/>
    <w:rsid w:val="00FF723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72DCD"/>
  <w15:docId w15:val="{4196CFFB-D68C-4BA4-B5EC-827F7A62F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464D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357E3"/>
    <w:pPr>
      <w:tabs>
        <w:tab w:val="center" w:pos="4819"/>
        <w:tab w:val="right" w:pos="9638"/>
      </w:tabs>
      <w:spacing w:after="0" w:line="240" w:lineRule="auto"/>
    </w:pPr>
    <w:rPr>
      <w:rFonts w:ascii="Times New Roman" w:eastAsia="Times New Roman" w:hAnsi="Times New Roman" w:cs="Times New Roman"/>
      <w:sz w:val="24"/>
      <w:szCs w:val="24"/>
      <w:lang w:eastAsia="lt-LT"/>
    </w:rPr>
  </w:style>
  <w:style w:type="character" w:customStyle="1" w:styleId="AntratsDiagrama">
    <w:name w:val="Antraštės Diagrama"/>
    <w:basedOn w:val="Numatytasispastraiposriftas"/>
    <w:link w:val="Antrats"/>
    <w:uiPriority w:val="99"/>
    <w:rsid w:val="001357E3"/>
    <w:rPr>
      <w:rFonts w:ascii="Times New Roman" w:eastAsia="Times New Roman" w:hAnsi="Times New Roman" w:cs="Times New Roman"/>
      <w:sz w:val="24"/>
      <w:szCs w:val="24"/>
      <w:lang w:eastAsia="lt-LT"/>
    </w:rPr>
  </w:style>
  <w:style w:type="paragraph" w:styleId="Sraopastraipa">
    <w:name w:val="List Paragraph"/>
    <w:aliases w:val="lp1,Bullet 1,Use Case List Paragraph,Numbering,ERP-List Paragraph,List Paragraph11,List Paragraph Red,Bullet EY,List Paragraph2,List Paragraph21,Lentele,List Paragraph22,List Paragraph221,List Paragraph1"/>
    <w:basedOn w:val="prastasis"/>
    <w:link w:val="SraopastraipaDiagrama"/>
    <w:uiPriority w:val="99"/>
    <w:qFormat/>
    <w:rsid w:val="00663CF0"/>
    <w:pPr>
      <w:ind w:left="720"/>
      <w:contextualSpacing/>
    </w:pPr>
  </w:style>
  <w:style w:type="character" w:customStyle="1" w:styleId="SraopastraipaDiagrama">
    <w:name w:val="Sąrašo pastraipa Diagrama"/>
    <w:aliases w:val="lp1 Diagrama,Bullet 1 Diagrama,Use Case List Paragraph Diagrama,Numbering Diagrama,ERP-List Paragraph Diagrama,List Paragraph11 Diagrama,List Paragraph Red Diagrama,Bullet EY Diagrama,List Paragraph2 Diagrama,Lentele Diagrama"/>
    <w:link w:val="Sraopastraipa"/>
    <w:uiPriority w:val="34"/>
    <w:rsid w:val="000E35C4"/>
  </w:style>
  <w:style w:type="paragraph" w:styleId="Debesliotekstas">
    <w:name w:val="Balloon Text"/>
    <w:basedOn w:val="prastasis"/>
    <w:link w:val="DebesliotekstasDiagrama"/>
    <w:uiPriority w:val="99"/>
    <w:semiHidden/>
    <w:unhideWhenUsed/>
    <w:rsid w:val="00742CA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42CAB"/>
    <w:rPr>
      <w:rFonts w:ascii="Segoe UI" w:hAnsi="Segoe UI" w:cs="Segoe UI"/>
      <w:sz w:val="18"/>
      <w:szCs w:val="18"/>
    </w:rPr>
  </w:style>
  <w:style w:type="character" w:styleId="Hipersaitas">
    <w:name w:val="Hyperlink"/>
    <w:basedOn w:val="Numatytasispastraiposriftas"/>
    <w:uiPriority w:val="99"/>
    <w:unhideWhenUsed/>
    <w:rsid w:val="00F04E46"/>
    <w:rPr>
      <w:color w:val="0000FF" w:themeColor="hyperlink"/>
      <w:u w:val="single"/>
    </w:rPr>
  </w:style>
  <w:style w:type="character" w:styleId="Neapdorotaspaminjimas">
    <w:name w:val="Unresolved Mention"/>
    <w:basedOn w:val="Numatytasispastraiposriftas"/>
    <w:uiPriority w:val="99"/>
    <w:semiHidden/>
    <w:unhideWhenUsed/>
    <w:rsid w:val="00F04E46"/>
    <w:rPr>
      <w:color w:val="605E5C"/>
      <w:shd w:val="clear" w:color="auto" w:fill="E1DFDD"/>
    </w:rPr>
  </w:style>
  <w:style w:type="character" w:styleId="Komentaronuoroda">
    <w:name w:val="annotation reference"/>
    <w:basedOn w:val="Numatytasispastraiposriftas"/>
    <w:uiPriority w:val="99"/>
    <w:semiHidden/>
    <w:unhideWhenUsed/>
    <w:rsid w:val="00F55296"/>
    <w:rPr>
      <w:sz w:val="16"/>
      <w:szCs w:val="16"/>
    </w:rPr>
  </w:style>
  <w:style w:type="paragraph" w:styleId="Komentarotekstas">
    <w:name w:val="annotation text"/>
    <w:basedOn w:val="prastasis"/>
    <w:link w:val="KomentarotekstasDiagrama"/>
    <w:uiPriority w:val="99"/>
    <w:unhideWhenUsed/>
    <w:rsid w:val="00F5529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55296"/>
    <w:rPr>
      <w:sz w:val="20"/>
      <w:szCs w:val="20"/>
    </w:rPr>
  </w:style>
  <w:style w:type="paragraph" w:styleId="Komentarotema">
    <w:name w:val="annotation subject"/>
    <w:basedOn w:val="Komentarotekstas"/>
    <w:next w:val="Komentarotekstas"/>
    <w:link w:val="KomentarotemaDiagrama"/>
    <w:uiPriority w:val="99"/>
    <w:semiHidden/>
    <w:unhideWhenUsed/>
    <w:rsid w:val="00F55296"/>
    <w:rPr>
      <w:b/>
      <w:bCs/>
    </w:rPr>
  </w:style>
  <w:style w:type="character" w:customStyle="1" w:styleId="KomentarotemaDiagrama">
    <w:name w:val="Komentaro tema Diagrama"/>
    <w:basedOn w:val="KomentarotekstasDiagrama"/>
    <w:link w:val="Komentarotema"/>
    <w:uiPriority w:val="99"/>
    <w:semiHidden/>
    <w:rsid w:val="00F55296"/>
    <w:rPr>
      <w:b/>
      <w:bCs/>
      <w:sz w:val="20"/>
      <w:szCs w:val="20"/>
    </w:rPr>
  </w:style>
  <w:style w:type="paragraph" w:styleId="Pataisymai">
    <w:name w:val="Revision"/>
    <w:hidden/>
    <w:uiPriority w:val="99"/>
    <w:semiHidden/>
    <w:rsid w:val="00F55296"/>
    <w:pPr>
      <w:spacing w:after="0" w:line="240" w:lineRule="auto"/>
    </w:pPr>
  </w:style>
  <w:style w:type="character" w:customStyle="1" w:styleId="cf01">
    <w:name w:val="cf01"/>
    <w:basedOn w:val="Numatytasispastraiposriftas"/>
    <w:rsid w:val="008F6805"/>
    <w:rPr>
      <w:rFonts w:ascii="Segoe UI" w:hAnsi="Segoe UI" w:cs="Segoe UI" w:hint="default"/>
      <w:sz w:val="18"/>
      <w:szCs w:val="18"/>
    </w:rPr>
  </w:style>
  <w:style w:type="paragraph" w:styleId="Porat">
    <w:name w:val="footer"/>
    <w:basedOn w:val="prastasis"/>
    <w:link w:val="PoratDiagrama"/>
    <w:uiPriority w:val="99"/>
    <w:unhideWhenUsed/>
    <w:rsid w:val="00070F6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070F64"/>
  </w:style>
  <w:style w:type="paragraph" w:customStyle="1" w:styleId="pf0">
    <w:name w:val="pf0"/>
    <w:basedOn w:val="prastasis"/>
    <w:rsid w:val="001B4702"/>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uiPriority w:val="22"/>
    <w:qFormat/>
    <w:rsid w:val="00453E1A"/>
    <w:rPr>
      <w:b/>
      <w:bCs/>
    </w:rPr>
  </w:style>
  <w:style w:type="paragraph" w:styleId="prastasiniatinklio">
    <w:name w:val="Normal (Web)"/>
    <w:basedOn w:val="prastasis"/>
    <w:uiPriority w:val="99"/>
    <w:unhideWhenUsed/>
    <w:rsid w:val="00453E1A"/>
    <w:pPr>
      <w:spacing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347360">
      <w:bodyDiv w:val="1"/>
      <w:marLeft w:val="0"/>
      <w:marRight w:val="0"/>
      <w:marTop w:val="0"/>
      <w:marBottom w:val="0"/>
      <w:divBdr>
        <w:top w:val="none" w:sz="0" w:space="0" w:color="auto"/>
        <w:left w:val="none" w:sz="0" w:space="0" w:color="auto"/>
        <w:bottom w:val="none" w:sz="0" w:space="0" w:color="auto"/>
        <w:right w:val="none" w:sz="0" w:space="0" w:color="auto"/>
      </w:divBdr>
    </w:div>
    <w:div w:id="763842567">
      <w:bodyDiv w:val="1"/>
      <w:marLeft w:val="0"/>
      <w:marRight w:val="0"/>
      <w:marTop w:val="0"/>
      <w:marBottom w:val="0"/>
      <w:divBdr>
        <w:top w:val="none" w:sz="0" w:space="0" w:color="auto"/>
        <w:left w:val="none" w:sz="0" w:space="0" w:color="auto"/>
        <w:bottom w:val="none" w:sz="0" w:space="0" w:color="auto"/>
        <w:right w:val="none" w:sz="0" w:space="0" w:color="auto"/>
      </w:divBdr>
    </w:div>
    <w:div w:id="898858089">
      <w:bodyDiv w:val="1"/>
      <w:marLeft w:val="0"/>
      <w:marRight w:val="0"/>
      <w:marTop w:val="0"/>
      <w:marBottom w:val="0"/>
      <w:divBdr>
        <w:top w:val="none" w:sz="0" w:space="0" w:color="auto"/>
        <w:left w:val="none" w:sz="0" w:space="0" w:color="auto"/>
        <w:bottom w:val="none" w:sz="0" w:space="0" w:color="auto"/>
        <w:right w:val="none" w:sz="0" w:space="0" w:color="auto"/>
      </w:divBdr>
    </w:div>
    <w:div w:id="986862085">
      <w:bodyDiv w:val="1"/>
      <w:marLeft w:val="0"/>
      <w:marRight w:val="0"/>
      <w:marTop w:val="0"/>
      <w:marBottom w:val="0"/>
      <w:divBdr>
        <w:top w:val="none" w:sz="0" w:space="0" w:color="auto"/>
        <w:left w:val="none" w:sz="0" w:space="0" w:color="auto"/>
        <w:bottom w:val="none" w:sz="0" w:space="0" w:color="auto"/>
        <w:right w:val="none" w:sz="0" w:space="0" w:color="auto"/>
      </w:divBdr>
    </w:div>
    <w:div w:id="1158808363">
      <w:bodyDiv w:val="1"/>
      <w:marLeft w:val="0"/>
      <w:marRight w:val="0"/>
      <w:marTop w:val="0"/>
      <w:marBottom w:val="0"/>
      <w:divBdr>
        <w:top w:val="none" w:sz="0" w:space="0" w:color="auto"/>
        <w:left w:val="none" w:sz="0" w:space="0" w:color="auto"/>
        <w:bottom w:val="none" w:sz="0" w:space="0" w:color="auto"/>
        <w:right w:val="none" w:sz="0" w:space="0" w:color="auto"/>
      </w:divBdr>
    </w:div>
    <w:div w:id="1629244506">
      <w:bodyDiv w:val="1"/>
      <w:marLeft w:val="0"/>
      <w:marRight w:val="0"/>
      <w:marTop w:val="0"/>
      <w:marBottom w:val="0"/>
      <w:divBdr>
        <w:top w:val="none" w:sz="0" w:space="0" w:color="auto"/>
        <w:left w:val="none" w:sz="0" w:space="0" w:color="auto"/>
        <w:bottom w:val="none" w:sz="0" w:space="0" w:color="auto"/>
        <w:right w:val="none" w:sz="0" w:space="0" w:color="auto"/>
      </w:divBdr>
    </w:div>
    <w:div w:id="206622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vivaldybe@vilnius.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uomenuapsauga@vilnius.lt" TargetMode="External"/><Relationship Id="rId5" Type="http://schemas.openxmlformats.org/officeDocument/2006/relationships/webSettings" Target="webSettings.xml"/><Relationship Id="rId10" Type="http://schemas.openxmlformats.org/officeDocument/2006/relationships/hyperlink" Target="mailto:ada@ada.lt" TargetMode="External"/><Relationship Id="rId4" Type="http://schemas.openxmlformats.org/officeDocument/2006/relationships/settings" Target="settings.xml"/><Relationship Id="rId9" Type="http://schemas.openxmlformats.org/officeDocument/2006/relationships/hyperlink" Target="mailto:savivaldybe@vilnius.lt"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_test\Tmp\9fba2293c07a4fd8bbeaab74aa272cc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FB93C-882F-4D9B-BBE3-C18C73FE8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9fba2293c07a4fd8bbeaab74aa272cc8</Template>
  <TotalTime>0</TotalTime>
  <Pages>2</Pages>
  <Words>2698</Words>
  <Characters>1538</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Manager>2026-06-10</Manager>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VILNIAUS MIESTO SAVIVALDYBEI NUOSAVYBĖS TEISE PRIKLAUSANČIŲ AR KITU TEISĖTU PAGRINDU VALDOMŲ NEGYVENAMŲJŲ PASTATŲ, STATINIŲ IR PATALPŲ BEI KITO ILGALAIKIO MATERIALIOJO TURTO, SUTEIKTO VILNIAUS MIESTO SAVIVALDYBĖS ADMINISTRACIJOS SENIŪNIJOMS BENDRUOMENIŲ VEIKLAI VYKDYTI, NAUDOJIMO TVARKOS APRAŠO PATVIRTINIMO (3 PRIEDAS)</dc:title>
  <dc:subject>1-1847</dc:subject>
  <dc:creator>VILNIAUS MIESTO SAVIVALDYBĖS TARYBA</dc:creator>
  <cp:lastModifiedBy>Justina Krečė</cp:lastModifiedBy>
  <cp:revision>2</cp:revision>
  <dcterms:created xsi:type="dcterms:W3CDTF">2026-10-13T12:32:00Z</dcterms:created>
  <dcterms:modified xsi:type="dcterms:W3CDTF">2026-10-13T12:32:00Z</dcterms:modified>
  <cp:category>PRIEDAS</cp:category>
</cp:coreProperties>
</file>