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EC3DE" w14:textId="10773269" w:rsidR="007C7107" w:rsidRPr="007C7107" w:rsidRDefault="007C7107" w:rsidP="00CD61B6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 w:rsidRPr="007C7107">
        <w:rPr>
          <w:rFonts w:ascii="Times New Roman" w:hAnsi="Times New Roman"/>
          <w:sz w:val="24"/>
          <w:szCs w:val="24"/>
        </w:rPr>
        <w:t>PATVIRTINTA</w:t>
      </w:r>
    </w:p>
    <w:p w14:paraId="29C0E05B" w14:textId="77777777" w:rsidR="007C7107" w:rsidRPr="007C7107" w:rsidRDefault="007C7107" w:rsidP="00CD61B6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 w:rsidRPr="007C7107">
        <w:rPr>
          <w:rFonts w:ascii="Times New Roman" w:hAnsi="Times New Roman"/>
          <w:sz w:val="24"/>
          <w:szCs w:val="24"/>
        </w:rPr>
        <w:t xml:space="preserve">Vilniaus miesto savivaldybės mero </w:t>
      </w:r>
    </w:p>
    <w:p w14:paraId="2DF220DA" w14:textId="7D1CAB17" w:rsidR="0089232B" w:rsidRDefault="007C7107" w:rsidP="007B28D3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 w:rsidRPr="00C42E50">
        <w:rPr>
          <w:rFonts w:ascii="Times New Roman" w:hAnsi="Times New Roman"/>
          <w:sz w:val="24"/>
          <w:szCs w:val="24"/>
        </w:rPr>
        <w:t>202</w:t>
      </w:r>
      <w:r w:rsidR="00C42E50">
        <w:rPr>
          <w:rFonts w:ascii="Times New Roman" w:hAnsi="Times New Roman"/>
          <w:sz w:val="24"/>
          <w:szCs w:val="24"/>
        </w:rPr>
        <w:t>6</w:t>
      </w:r>
      <w:r w:rsidRPr="00C42E50">
        <w:rPr>
          <w:rFonts w:ascii="Times New Roman" w:hAnsi="Times New Roman"/>
          <w:sz w:val="24"/>
          <w:szCs w:val="24"/>
        </w:rPr>
        <w:t xml:space="preserve"> m. </w:t>
      </w:r>
      <w:r w:rsidR="00EC6A0C">
        <w:rPr>
          <w:rFonts w:ascii="Times New Roman" w:hAnsi="Times New Roman"/>
          <w:sz w:val="24"/>
          <w:szCs w:val="24"/>
        </w:rPr>
        <w:t xml:space="preserve">balandžio </w:t>
      </w:r>
      <w:r w:rsidR="00EC6A0C" w:rsidRPr="00EC6A0C">
        <w:rPr>
          <w:rFonts w:ascii="Times New Roman" w:hAnsi="Times New Roman"/>
          <w:sz w:val="24"/>
          <w:szCs w:val="24"/>
        </w:rPr>
        <w:t>3</w:t>
      </w:r>
      <w:r w:rsidR="00EC6A0C">
        <w:rPr>
          <w:rFonts w:ascii="Times New Roman" w:hAnsi="Times New Roman"/>
          <w:sz w:val="24"/>
          <w:szCs w:val="24"/>
        </w:rPr>
        <w:t xml:space="preserve"> d.</w:t>
      </w:r>
    </w:p>
    <w:p w14:paraId="14E48586" w14:textId="3101E2B5" w:rsidR="007C7107" w:rsidRDefault="007C7107" w:rsidP="007B28D3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 w:rsidRPr="00C42E50">
        <w:rPr>
          <w:rFonts w:ascii="Times New Roman" w:hAnsi="Times New Roman"/>
          <w:sz w:val="24"/>
          <w:szCs w:val="24"/>
        </w:rPr>
        <w:t xml:space="preserve">potvarkiu </w:t>
      </w:r>
      <w:r w:rsidR="00EC6A0C" w:rsidRPr="00EC6A0C">
        <w:rPr>
          <w:rFonts w:ascii="Times New Roman" w:hAnsi="Times New Roman"/>
          <w:sz w:val="24"/>
          <w:szCs w:val="24"/>
        </w:rPr>
        <w:t>Nr. 955-473/26</w:t>
      </w:r>
    </w:p>
    <w:p w14:paraId="706BD866" w14:textId="118DF7AD" w:rsidR="00EC6A0C" w:rsidRPr="00EC6A0C" w:rsidRDefault="00153589" w:rsidP="00EC6A0C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EC6A0C" w:rsidRPr="00EC6A0C">
        <w:rPr>
          <w:rFonts w:ascii="Times New Roman" w:hAnsi="Times New Roman"/>
          <w:sz w:val="24"/>
          <w:szCs w:val="24"/>
        </w:rPr>
        <w:t>2026 m. balandžio 10 d.</w:t>
      </w:r>
    </w:p>
    <w:p w14:paraId="5FEE6E30" w14:textId="0E635748" w:rsidR="00EC6A0C" w:rsidRPr="00C42E50" w:rsidRDefault="00EC6A0C" w:rsidP="00EC6A0C">
      <w:pPr>
        <w:spacing w:after="0" w:line="240" w:lineRule="auto"/>
        <w:ind w:firstLine="6237"/>
        <w:rPr>
          <w:rFonts w:ascii="Times New Roman" w:hAnsi="Times New Roman"/>
          <w:sz w:val="24"/>
          <w:szCs w:val="24"/>
        </w:rPr>
      </w:pPr>
      <w:r w:rsidRPr="00EC6A0C">
        <w:rPr>
          <w:rFonts w:ascii="Times New Roman" w:hAnsi="Times New Roman"/>
          <w:sz w:val="24"/>
          <w:szCs w:val="24"/>
        </w:rPr>
        <w:t>potvarkiu Nr.</w:t>
      </w:r>
      <w:r w:rsidRPr="00EC6A0C">
        <w:t xml:space="preserve"> </w:t>
      </w:r>
      <w:r w:rsidRPr="00EC6A0C">
        <w:rPr>
          <w:rFonts w:ascii="Times New Roman" w:hAnsi="Times New Roman"/>
          <w:sz w:val="24"/>
          <w:szCs w:val="24"/>
        </w:rPr>
        <w:t>955-515/26</w:t>
      </w:r>
      <w:r w:rsidR="00153589">
        <w:rPr>
          <w:rFonts w:ascii="Times New Roman" w:hAnsi="Times New Roman"/>
          <w:sz w:val="24"/>
          <w:szCs w:val="24"/>
        </w:rPr>
        <w:t>)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561"/>
        <w:gridCol w:w="41"/>
        <w:gridCol w:w="772"/>
        <w:gridCol w:w="761"/>
        <w:gridCol w:w="275"/>
        <w:gridCol w:w="3413"/>
        <w:gridCol w:w="414"/>
        <w:gridCol w:w="1113"/>
        <w:gridCol w:w="447"/>
        <w:gridCol w:w="1417"/>
        <w:gridCol w:w="425"/>
      </w:tblGrid>
      <w:tr w:rsidR="00EE577A" w:rsidRPr="007C7107" w14:paraId="08BBB495" w14:textId="77777777" w:rsidTr="00FC6BF0">
        <w:trPr>
          <w:gridAfter w:val="1"/>
          <w:wAfter w:w="425" w:type="dxa"/>
          <w:trHeight w:val="1815"/>
        </w:trPr>
        <w:tc>
          <w:tcPr>
            <w:tcW w:w="92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2E3532" w14:textId="48D3C8BA" w:rsidR="00EE577A" w:rsidRPr="007C7107" w:rsidRDefault="00F97422" w:rsidP="00F974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</w:pPr>
            <w:r w:rsidRPr="00F97422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>LĖŠŲ, SKIRTŲ VILNIAUS MIESTO SAVIVALDYBĖS UŽIMTUMO DIDINIMO PROGRAMAI FINANSUOTI, PASKIRSTYMO SENIŪNIJOMS, DALYVAUJANČIOMS VILNIAUS MIESTO SAVIVALDYBĖS UŽIMTUMO DIDINIMO PROGRAMOJE</w:t>
            </w:r>
            <w:r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 xml:space="preserve"> </w:t>
            </w:r>
            <w:r w:rsidRPr="00F97422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>202</w:t>
            </w:r>
            <w:r w:rsidR="00482E7C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>6</w:t>
            </w:r>
            <w:r w:rsidRPr="00F97422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 xml:space="preserve"> METAIS, </w:t>
            </w:r>
            <w:r w:rsidR="00700A39" w:rsidRPr="00700A39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  <w:t>SĄRAŠAS</w:t>
            </w:r>
          </w:p>
        </w:tc>
      </w:tr>
      <w:tr w:rsidR="00EE577A" w:rsidRPr="007C7107" w14:paraId="00AB3D38" w14:textId="77777777" w:rsidTr="00FC6BF0">
        <w:trPr>
          <w:gridAfter w:val="1"/>
          <w:wAfter w:w="425" w:type="dxa"/>
          <w:trHeight w:val="315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E5D92" w14:textId="77777777" w:rsidR="00EE577A" w:rsidRDefault="00EE577A" w:rsidP="00EE5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</w:pPr>
          </w:p>
          <w:p w14:paraId="240B5D85" w14:textId="77777777" w:rsidR="00E858EA" w:rsidRPr="007C7107" w:rsidRDefault="00E858EA" w:rsidP="00EE5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81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834B" w14:textId="77777777" w:rsidR="00EE577A" w:rsidRPr="00CD61B6" w:rsidRDefault="00EE577A" w:rsidP="00EE577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6CB5D" w14:textId="77777777" w:rsidR="00482E7C" w:rsidRDefault="00482E7C" w:rsidP="00EE577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  <w:p w14:paraId="652CB520" w14:textId="77777777" w:rsidR="00482E7C" w:rsidRPr="00CD61B6" w:rsidRDefault="00482E7C" w:rsidP="00EE577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36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D8781" w14:textId="77777777" w:rsidR="00EE577A" w:rsidRPr="00CD61B6" w:rsidRDefault="00EE577A" w:rsidP="00EE577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15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5BDF" w14:textId="77777777" w:rsidR="00EE577A" w:rsidRPr="00CD61B6" w:rsidRDefault="00EE577A" w:rsidP="00EE57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  <w:tc>
          <w:tcPr>
            <w:tcW w:w="18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54529" w14:textId="77777777" w:rsidR="00EE577A" w:rsidRPr="00CD61B6" w:rsidRDefault="00EE577A" w:rsidP="00EE577A">
            <w:pPr>
              <w:spacing w:after="0" w:line="24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eastAsia="lt-LT"/>
              </w:rPr>
            </w:pPr>
          </w:p>
        </w:tc>
      </w:tr>
      <w:tr w:rsidR="00482E7C" w:rsidRPr="00482E7C" w14:paraId="22DC4645" w14:textId="77777777" w:rsidTr="00FC6BF0">
        <w:trPr>
          <w:trHeight w:val="517"/>
        </w:trPr>
        <w:tc>
          <w:tcPr>
            <w:tcW w:w="6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56EF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180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CEE82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Seniūnija</w:t>
            </w:r>
          </w:p>
        </w:tc>
        <w:tc>
          <w:tcPr>
            <w:tcW w:w="38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C958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Pareigybės pavadinimas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FFD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Įdarbinamų asmenų skaičius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106BC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Siūloma skirti lėšų suma (Eur)</w:t>
            </w:r>
          </w:p>
        </w:tc>
      </w:tr>
      <w:tr w:rsidR="00482E7C" w:rsidRPr="00482E7C" w14:paraId="19E377F4" w14:textId="77777777" w:rsidTr="00FC6BF0">
        <w:trPr>
          <w:trHeight w:val="517"/>
        </w:trPr>
        <w:tc>
          <w:tcPr>
            <w:tcW w:w="6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09529" w14:textId="77777777" w:rsidR="00482E7C" w:rsidRPr="00482E7C" w:rsidRDefault="00482E7C" w:rsidP="00482E7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0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4CC5" w14:textId="77777777" w:rsidR="00482E7C" w:rsidRPr="00482E7C" w:rsidRDefault="00482E7C" w:rsidP="00482E7C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8D33F" w14:textId="77777777" w:rsidR="00482E7C" w:rsidRPr="00482E7C" w:rsidRDefault="00482E7C" w:rsidP="00482E7C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DBC5" w14:textId="77777777" w:rsidR="00482E7C" w:rsidRPr="00482E7C" w:rsidRDefault="00482E7C" w:rsidP="00482E7C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80423" w14:textId="77777777" w:rsidR="00482E7C" w:rsidRPr="00482E7C" w:rsidRDefault="00482E7C" w:rsidP="00482E7C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82E7C" w:rsidRPr="00482E7C" w14:paraId="0BBAB7A4" w14:textId="77777777" w:rsidTr="00FC6BF0">
        <w:trPr>
          <w:trHeight w:val="269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D78D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0FE6F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Antakalnio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DC29E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Pagalbinis darbininkas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D627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77D32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15 274,00  </w:t>
            </w:r>
          </w:p>
        </w:tc>
      </w:tr>
      <w:tr w:rsidR="00482E7C" w:rsidRPr="00482E7C" w14:paraId="06499DC8" w14:textId="77777777" w:rsidTr="00FC6BF0">
        <w:trPr>
          <w:trHeight w:val="274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3C534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1F54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Fabijoniškių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9F45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Pagalbinis darbininkas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A1E64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CB3C6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15 264,00  </w:t>
            </w:r>
          </w:p>
        </w:tc>
      </w:tr>
      <w:tr w:rsidR="00482E7C" w:rsidRPr="00482E7C" w14:paraId="04F95A6C" w14:textId="77777777" w:rsidTr="00FC6BF0">
        <w:trPr>
          <w:trHeight w:val="419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6B608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22979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Grigiškių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D541" w14:textId="2BDE4A10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Pagalbinis darbininkas (1)                </w:t>
            </w:r>
          </w:p>
          <w:p w14:paraId="345B17B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2. Aplinkos gerinimo specialistas (1)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8F5E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DC05B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17 550,00  </w:t>
            </w:r>
          </w:p>
        </w:tc>
      </w:tr>
      <w:tr w:rsidR="00482E7C" w:rsidRPr="00482E7C" w14:paraId="01EE2159" w14:textId="77777777" w:rsidTr="00FC6BF0">
        <w:trPr>
          <w:trHeight w:val="369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EA245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4246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Justiniškių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48C0F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Aplinkos gerinimo specialistas (1)       </w:t>
            </w:r>
          </w:p>
          <w:p w14:paraId="4A9DE7BA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2. Pagalbinis darbininkas (1)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A0F7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EE7C5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17 550,00  </w:t>
            </w:r>
          </w:p>
        </w:tc>
      </w:tr>
      <w:tr w:rsidR="00482E7C" w:rsidRPr="00482E7C" w14:paraId="7CADA601" w14:textId="77777777" w:rsidTr="00FC6BF0">
        <w:trPr>
          <w:trHeight w:val="333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2105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9147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Karoliniškių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25785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Aplinkos gerinimo specialistas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457B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4FAFD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19 700,00  </w:t>
            </w:r>
          </w:p>
        </w:tc>
      </w:tr>
      <w:tr w:rsidR="00482E7C" w:rsidRPr="00482E7C" w14:paraId="0A6A60E3" w14:textId="77777777" w:rsidTr="00FC6BF0">
        <w:trPr>
          <w:trHeight w:val="226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67C5C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DA2F9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Lazdynų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20439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Aplinkos gerinimo specialistas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8C969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39EA8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19 700,00  </w:t>
            </w:r>
          </w:p>
        </w:tc>
      </w:tr>
      <w:tr w:rsidR="00482E7C" w:rsidRPr="00482E7C" w14:paraId="7F8FC14E" w14:textId="77777777" w:rsidTr="00FC6BF0">
        <w:trPr>
          <w:trHeight w:val="313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38D6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37C75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Naujamiesčio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738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Pagalbinis darbininkas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E4EB8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EB26D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7 700,00  </w:t>
            </w:r>
          </w:p>
        </w:tc>
      </w:tr>
      <w:tr w:rsidR="00482E7C" w:rsidRPr="00482E7C" w14:paraId="731F125A" w14:textId="77777777" w:rsidTr="00FC6BF0">
        <w:trPr>
          <w:trHeight w:val="276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7D90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CC504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Naujininkų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1980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Aplinkos gerinimo specialistas (1)       </w:t>
            </w:r>
          </w:p>
          <w:p w14:paraId="34F1FE52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2. Pagalbinis darbininkas (1)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659D2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09272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17 550,00  </w:t>
            </w:r>
          </w:p>
        </w:tc>
      </w:tr>
      <w:tr w:rsidR="00482E7C" w:rsidRPr="00482E7C" w14:paraId="75EB7AB4" w14:textId="77777777" w:rsidTr="00FC6BF0">
        <w:trPr>
          <w:trHeight w:val="265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FF8F7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ECF5C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Naujosios Vilnios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5B5AC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Pagalbinis darbininkas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73246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0500A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15 400,00  </w:t>
            </w:r>
          </w:p>
        </w:tc>
      </w:tr>
      <w:tr w:rsidR="00482E7C" w:rsidRPr="00482E7C" w14:paraId="396187A5" w14:textId="77777777" w:rsidTr="00FC6BF0">
        <w:trPr>
          <w:trHeight w:val="283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F3AE2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2D4BB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Panerių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E19A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Pagalbinis darbininkas (1)                   </w:t>
            </w:r>
          </w:p>
          <w:p w14:paraId="5516985A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2. Aplinkos gerinimo specialistas (1)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F928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44896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17 550,00  </w:t>
            </w:r>
          </w:p>
        </w:tc>
      </w:tr>
      <w:tr w:rsidR="00482E7C" w:rsidRPr="00482E7C" w14:paraId="320C9AC5" w14:textId="77777777" w:rsidTr="00FC6BF0">
        <w:trPr>
          <w:trHeight w:val="415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DA705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D621A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Pašilaičių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95FE2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Pagalbinis darbininkas (1)                    </w:t>
            </w:r>
          </w:p>
          <w:p w14:paraId="47F00BCF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2. Aplinkos gerinimo specialistas (1)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1F29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93DE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17 550,00  </w:t>
            </w:r>
          </w:p>
        </w:tc>
      </w:tr>
      <w:tr w:rsidR="00482E7C" w:rsidRPr="00482E7C" w14:paraId="3C77CD52" w14:textId="77777777" w:rsidTr="00FC6BF0">
        <w:trPr>
          <w:trHeight w:val="223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A395B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71DF8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Pilaitės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78A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Pagalbinis darbininkas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1818C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38F28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15 300,00  </w:t>
            </w:r>
          </w:p>
        </w:tc>
      </w:tr>
      <w:tr w:rsidR="00482E7C" w:rsidRPr="00482E7C" w14:paraId="4539988A" w14:textId="77777777" w:rsidTr="00FC6BF0">
        <w:trPr>
          <w:trHeight w:val="269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89D2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01EA0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Rasų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391BB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Aplinkos gerinimo specialistas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A6FD9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CB86" w14:textId="7AA7B8D6" w:rsidR="00482E7C" w:rsidRPr="00482E7C" w:rsidRDefault="004D6B3D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482E7C"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  <w:r w:rsidR="00482E7C"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 </w:t>
            </w:r>
          </w:p>
        </w:tc>
      </w:tr>
      <w:tr w:rsidR="00482E7C" w:rsidRPr="00482E7C" w14:paraId="4ED7DEFC" w14:textId="77777777" w:rsidTr="00FC6BF0">
        <w:trPr>
          <w:trHeight w:val="273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DBD3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029EA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Senamiesčio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CE6C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Aplinkos gerinimo specialistas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FEBF7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C1754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9 800,00  </w:t>
            </w:r>
          </w:p>
        </w:tc>
      </w:tr>
      <w:tr w:rsidR="00482E7C" w:rsidRPr="00482E7C" w14:paraId="55A37C99" w14:textId="77777777" w:rsidTr="00FC6BF0">
        <w:trPr>
          <w:trHeight w:val="277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251D9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AC5AD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Šeškinės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E618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Aplinkos gerinimo specialistas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F5BAB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C85BD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19 700,00  </w:t>
            </w:r>
          </w:p>
        </w:tc>
      </w:tr>
      <w:tr w:rsidR="00482E7C" w:rsidRPr="00482E7C" w14:paraId="5095982B" w14:textId="77777777" w:rsidTr="00FC6BF0">
        <w:trPr>
          <w:trHeight w:val="268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FEAB8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C9FB0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Šnipiškių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6ECBF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Pagalbinis darbininkas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50BA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C6B86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15 274,00  </w:t>
            </w:r>
          </w:p>
        </w:tc>
      </w:tr>
      <w:tr w:rsidR="00482E7C" w:rsidRPr="00482E7C" w14:paraId="7C8D2310" w14:textId="77777777" w:rsidTr="00FC6BF0">
        <w:trPr>
          <w:trHeight w:val="413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B9512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29925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Verkių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A16D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Pagalbinis darbininkas (1)                  </w:t>
            </w:r>
          </w:p>
          <w:p w14:paraId="2C1A9C8E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2. Aplinkos gerinimo specialistas (1 iki 6 mėn. ir 1 iki 3 mėn.)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4CFC0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2BC4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22 188,00</w:t>
            </w:r>
          </w:p>
        </w:tc>
      </w:tr>
      <w:tr w:rsidR="00482E7C" w:rsidRPr="00482E7C" w14:paraId="20199914" w14:textId="77777777" w:rsidTr="00FC6BF0">
        <w:trPr>
          <w:trHeight w:val="281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71D04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0F43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Viršuliškių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28E3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Aplinkos gerinimo specialistas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E569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BEB2A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9 850,00  </w:t>
            </w:r>
          </w:p>
        </w:tc>
      </w:tr>
      <w:tr w:rsidR="00482E7C" w:rsidRPr="00482E7C" w14:paraId="0270DCEE" w14:textId="77777777" w:rsidTr="00FC6BF0">
        <w:trPr>
          <w:trHeight w:val="271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2608C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E8AE4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Žirmūnų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10DE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Pagalbinis darbininkas (1)                       </w:t>
            </w:r>
          </w:p>
          <w:p w14:paraId="40DAC56D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2. Aplinkos gerinimo specialistas (1)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C9F4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469F0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17 550,00  </w:t>
            </w:r>
          </w:p>
        </w:tc>
      </w:tr>
      <w:tr w:rsidR="00482E7C" w:rsidRPr="00482E7C" w14:paraId="7AC3594D" w14:textId="77777777" w:rsidTr="00FC6BF0">
        <w:trPr>
          <w:trHeight w:val="271"/>
        </w:trPr>
        <w:tc>
          <w:tcPr>
            <w:tcW w:w="6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8478A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8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D5201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Žvėryno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FA4D0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Pagalbinis darbininkas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29F18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E4C57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7 700,00  </w:t>
            </w:r>
          </w:p>
        </w:tc>
      </w:tr>
      <w:tr w:rsidR="00482E7C" w:rsidRPr="00482E7C" w14:paraId="19F06BD8" w14:textId="77777777" w:rsidTr="00FC6BF0">
        <w:trPr>
          <w:trHeight w:val="363"/>
        </w:trPr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345EBEA" w14:textId="77777777" w:rsidR="00482E7C" w:rsidRPr="00482E7C" w:rsidRDefault="00482E7C" w:rsidP="00482E7C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>Iš viso: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83D1D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D317D" w14:textId="77777777" w:rsidR="00482E7C" w:rsidRPr="00482E7C" w:rsidRDefault="00482E7C" w:rsidP="00482E7C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2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308 000,00  </w:t>
            </w:r>
          </w:p>
        </w:tc>
      </w:tr>
    </w:tbl>
    <w:p w14:paraId="31454239" w14:textId="101F863C" w:rsidR="00256DD7" w:rsidRPr="00CD61B6" w:rsidRDefault="000C3775" w:rsidP="00482E7C">
      <w:pPr>
        <w:tabs>
          <w:tab w:val="left" w:pos="1929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482E7C">
        <w:rPr>
          <w:rFonts w:ascii="Times New Roman" w:hAnsi="Times New Roman"/>
          <w:sz w:val="24"/>
          <w:szCs w:val="24"/>
        </w:rPr>
        <w:t>___________</w:t>
      </w:r>
    </w:p>
    <w:sectPr w:rsidR="00256DD7" w:rsidRPr="00CD61B6" w:rsidSect="00307447">
      <w:pgSz w:w="11906" w:h="16838"/>
      <w:pgMar w:top="1276" w:right="567" w:bottom="1134" w:left="1701" w:header="397" w:footer="454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9F7B" w14:textId="77777777" w:rsidR="000E0619" w:rsidRDefault="000E0619" w:rsidP="00EE577A">
      <w:pPr>
        <w:spacing w:after="0" w:line="240" w:lineRule="auto"/>
      </w:pPr>
      <w:r>
        <w:separator/>
      </w:r>
    </w:p>
  </w:endnote>
  <w:endnote w:type="continuationSeparator" w:id="0">
    <w:p w14:paraId="1A268E56" w14:textId="77777777" w:rsidR="000E0619" w:rsidRDefault="000E0619" w:rsidP="00EE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B9859" w14:textId="77777777" w:rsidR="000E0619" w:rsidRDefault="000E0619" w:rsidP="00EE577A">
      <w:pPr>
        <w:spacing w:after="0" w:line="240" w:lineRule="auto"/>
      </w:pPr>
      <w:r>
        <w:separator/>
      </w:r>
    </w:p>
  </w:footnote>
  <w:footnote w:type="continuationSeparator" w:id="0">
    <w:p w14:paraId="4F01B20F" w14:textId="77777777" w:rsidR="000E0619" w:rsidRDefault="000E0619" w:rsidP="00EE57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67"/>
    <w:rsid w:val="00056D0D"/>
    <w:rsid w:val="000B2714"/>
    <w:rsid w:val="000C3775"/>
    <w:rsid w:val="000D796A"/>
    <w:rsid w:val="000E0619"/>
    <w:rsid w:val="00153589"/>
    <w:rsid w:val="00193C32"/>
    <w:rsid w:val="00256DD7"/>
    <w:rsid w:val="00293679"/>
    <w:rsid w:val="00307447"/>
    <w:rsid w:val="003D092D"/>
    <w:rsid w:val="00406608"/>
    <w:rsid w:val="00441E46"/>
    <w:rsid w:val="004765F8"/>
    <w:rsid w:val="00482E7C"/>
    <w:rsid w:val="00482FCE"/>
    <w:rsid w:val="004D6B3D"/>
    <w:rsid w:val="005023DD"/>
    <w:rsid w:val="005317C2"/>
    <w:rsid w:val="005330EF"/>
    <w:rsid w:val="00573299"/>
    <w:rsid w:val="005A474F"/>
    <w:rsid w:val="0065232A"/>
    <w:rsid w:val="006B2764"/>
    <w:rsid w:val="00700A39"/>
    <w:rsid w:val="007A5728"/>
    <w:rsid w:val="007B28D3"/>
    <w:rsid w:val="007C7107"/>
    <w:rsid w:val="008040BA"/>
    <w:rsid w:val="0089232B"/>
    <w:rsid w:val="008B0C63"/>
    <w:rsid w:val="009537DD"/>
    <w:rsid w:val="00A82C61"/>
    <w:rsid w:val="00AB4EB9"/>
    <w:rsid w:val="00AB5565"/>
    <w:rsid w:val="00B32DF1"/>
    <w:rsid w:val="00B33B7E"/>
    <w:rsid w:val="00BB065D"/>
    <w:rsid w:val="00C3281D"/>
    <w:rsid w:val="00C42E50"/>
    <w:rsid w:val="00C70AAD"/>
    <w:rsid w:val="00C8269C"/>
    <w:rsid w:val="00CB52C9"/>
    <w:rsid w:val="00CD61B6"/>
    <w:rsid w:val="00D31F2A"/>
    <w:rsid w:val="00D41B65"/>
    <w:rsid w:val="00D6550A"/>
    <w:rsid w:val="00E858EA"/>
    <w:rsid w:val="00E95D2F"/>
    <w:rsid w:val="00EC6A0C"/>
    <w:rsid w:val="00EE577A"/>
    <w:rsid w:val="00F74D67"/>
    <w:rsid w:val="00F9593E"/>
    <w:rsid w:val="00F97422"/>
    <w:rsid w:val="00FC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3FC02"/>
  <w15:chartTrackingRefBased/>
  <w15:docId w15:val="{9F670C58-58A6-4C33-A545-BCD778375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E57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E577A"/>
  </w:style>
  <w:style w:type="paragraph" w:styleId="Porat">
    <w:name w:val="footer"/>
    <w:basedOn w:val="prastasis"/>
    <w:link w:val="PoratDiagrama"/>
    <w:uiPriority w:val="99"/>
    <w:unhideWhenUsed/>
    <w:rsid w:val="00EE57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E577A"/>
  </w:style>
  <w:style w:type="paragraph" w:styleId="Pataisymai">
    <w:name w:val="Revision"/>
    <w:hidden/>
    <w:uiPriority w:val="99"/>
    <w:semiHidden/>
    <w:rsid w:val="007C7107"/>
    <w:rPr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ona.miniauskiene\Desktop\L&#279;&#353;&#371;%20paskirstymas%20seni&#363;nijom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776EA-4F81-46BC-9153-11792F0E1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Lėšų paskirstymas seniūnijoms</Template>
  <TotalTime>5</TotalTime>
  <Pages>1</Pages>
  <Words>234</Words>
  <Characters>1788</Characters>
  <Application>Microsoft Office Word</Application>
  <DocSecurity>0</DocSecurity>
  <Lines>71</Lines>
  <Paragraphs>53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Ivona Miniauskienė</dc:creator>
  <cp:lastModifiedBy>Loreta Šupšinskė</cp:lastModifiedBy>
  <cp:revision>6</cp:revision>
  <dcterms:created xsi:type="dcterms:W3CDTF">2026-05-05T05:10:00Z</dcterms:created>
  <dcterms:modified xsi:type="dcterms:W3CDTF">2026-05-06T06:00:00Z</dcterms:modified>
</cp:coreProperties>
</file>